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83AF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83A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3AFF">
        <w:rPr>
          <w:sz w:val="22"/>
          <w:szCs w:val="22"/>
        </w:rPr>
        <w:t>2023-01-25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83AFF" w:rsidRPr="00683AFF" w:rsidRDefault="00683AFF" w:rsidP="00577BC6">
      <w:pPr>
        <w:spacing w:after="40"/>
        <w:rPr>
          <w:b/>
          <w:bCs/>
          <w:sz w:val="22"/>
          <w:szCs w:val="22"/>
        </w:rPr>
      </w:pPr>
      <w:r w:rsidRPr="00683AFF">
        <w:rPr>
          <w:b/>
          <w:bCs/>
          <w:sz w:val="22"/>
          <w:szCs w:val="22"/>
        </w:rPr>
        <w:t>Akademia Górniczo - Hutnicza</w:t>
      </w:r>
    </w:p>
    <w:p w:rsidR="00683AFF" w:rsidRPr="00683AFF" w:rsidRDefault="00683AFF" w:rsidP="00577BC6">
      <w:pPr>
        <w:spacing w:after="40"/>
        <w:rPr>
          <w:b/>
          <w:bCs/>
          <w:sz w:val="22"/>
          <w:szCs w:val="22"/>
        </w:rPr>
      </w:pPr>
      <w:r w:rsidRPr="00683A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683AFF" w:rsidP="00577BC6">
      <w:pPr>
        <w:spacing w:after="40"/>
        <w:rPr>
          <w:b/>
          <w:bCs/>
          <w:sz w:val="22"/>
          <w:szCs w:val="22"/>
        </w:rPr>
      </w:pPr>
      <w:r w:rsidRPr="00683AFF">
        <w:rPr>
          <w:b/>
          <w:bCs/>
          <w:sz w:val="22"/>
          <w:szCs w:val="22"/>
        </w:rPr>
        <w:t>Dział Zamówień Publicznych</w:t>
      </w:r>
    </w:p>
    <w:p w:rsidR="00D665F5" w:rsidRPr="00BD5546" w:rsidRDefault="00683AFF" w:rsidP="00D665F5">
      <w:pPr>
        <w:rPr>
          <w:sz w:val="22"/>
          <w:szCs w:val="22"/>
        </w:rPr>
      </w:pPr>
      <w:r w:rsidRPr="00683A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3AFF">
        <w:rPr>
          <w:sz w:val="22"/>
          <w:szCs w:val="22"/>
        </w:rPr>
        <w:t>30</w:t>
      </w:r>
    </w:p>
    <w:p w:rsidR="00D665F5" w:rsidRPr="00BD5546" w:rsidRDefault="00683AFF" w:rsidP="00D665F5">
      <w:pPr>
        <w:rPr>
          <w:sz w:val="22"/>
          <w:szCs w:val="22"/>
        </w:rPr>
      </w:pPr>
      <w:r w:rsidRPr="00683A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3AF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3AFF" w:rsidRPr="00683AFF">
        <w:rPr>
          <w:b/>
          <w:sz w:val="22"/>
          <w:szCs w:val="22"/>
        </w:rPr>
        <w:t>KC-zp.272-13/23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3AFF" w:rsidRPr="00683AF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83A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3AFF">
        <w:rPr>
          <w:b/>
          <w:sz w:val="22"/>
          <w:szCs w:val="22"/>
        </w:rPr>
        <w:t>Dostawa zestawów z mikrokontrolerem, obudową i zasilaczem dla WIEiT - KC-zp.272-13/23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3AFF" w:rsidRPr="00683AFF">
        <w:rPr>
          <w:sz w:val="22"/>
          <w:szCs w:val="22"/>
        </w:rPr>
        <w:t>25/01/2023</w:t>
      </w:r>
      <w:r w:rsidR="00FF4AB1" w:rsidRPr="00577BC6">
        <w:rPr>
          <w:sz w:val="22"/>
          <w:szCs w:val="22"/>
        </w:rPr>
        <w:t xml:space="preserve"> o godz. </w:t>
      </w:r>
      <w:r w:rsidR="00683AFF" w:rsidRPr="00683AF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Syriana Joanna Fisher</w:t>
            </w:r>
          </w:p>
          <w:p w:rsidR="00683AFF" w:rsidRPr="00CB5EDB" w:rsidRDefault="00683AFF" w:rsidP="00B24A2D">
            <w:r w:rsidRPr="00683AFF">
              <w:t>Porębskiego</w:t>
            </w:r>
            <w:r w:rsidRPr="00CB5EDB">
              <w:t xml:space="preserve"> </w:t>
            </w:r>
            <w:r w:rsidRPr="00683AFF">
              <w:t>28/17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80-180</w:t>
            </w:r>
            <w:r w:rsidRPr="00CB5EDB">
              <w:t xml:space="preserve"> </w:t>
            </w:r>
            <w:r w:rsidRPr="00683AFF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10 455.00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2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Syriana Joanna Fisher</w:t>
            </w:r>
          </w:p>
          <w:p w:rsidR="00683AFF" w:rsidRPr="00CB5EDB" w:rsidRDefault="00683AFF" w:rsidP="00B24A2D">
            <w:r w:rsidRPr="00683AFF">
              <w:t>Porębskiego</w:t>
            </w:r>
            <w:r w:rsidRPr="00CB5EDB">
              <w:t xml:space="preserve"> </w:t>
            </w:r>
            <w:r w:rsidRPr="00683AFF">
              <w:t>28/17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80-180</w:t>
            </w:r>
            <w:r w:rsidRPr="00CB5EDB">
              <w:t xml:space="preserve"> </w:t>
            </w:r>
            <w:r w:rsidRPr="00683AFF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11 070.00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3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Syriana Joanna Fisher</w:t>
            </w:r>
          </w:p>
          <w:p w:rsidR="00683AFF" w:rsidRPr="00CB5EDB" w:rsidRDefault="00683AFF" w:rsidP="00B24A2D">
            <w:r w:rsidRPr="00683AFF">
              <w:t>Porębskiego</w:t>
            </w:r>
            <w:r w:rsidRPr="00CB5EDB">
              <w:t xml:space="preserve"> </w:t>
            </w:r>
            <w:r w:rsidRPr="00683AFF">
              <w:t>28/17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80-180</w:t>
            </w:r>
            <w:r w:rsidRPr="00CB5EDB">
              <w:t xml:space="preserve"> </w:t>
            </w:r>
            <w:r w:rsidRPr="00683AFF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12 300.00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part-AD Artur Dyrda</w:t>
            </w:r>
          </w:p>
          <w:p w:rsidR="00683AFF" w:rsidRPr="00CB5EDB" w:rsidRDefault="00683AFF" w:rsidP="00B24A2D">
            <w:r w:rsidRPr="00683AFF">
              <w:t>Grzechynia</w:t>
            </w:r>
            <w:r w:rsidRPr="00CB5EDB">
              <w:t xml:space="preserve"> </w:t>
            </w:r>
            <w:r w:rsidRPr="00683AFF">
              <w:t>768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34-220</w:t>
            </w:r>
            <w:r w:rsidRPr="00CB5EDB">
              <w:t xml:space="preserve"> </w:t>
            </w:r>
            <w:r w:rsidRPr="00683AFF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9 044.19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2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part-AD Artur Dyrda</w:t>
            </w:r>
          </w:p>
          <w:p w:rsidR="00683AFF" w:rsidRPr="00CB5EDB" w:rsidRDefault="00683AFF" w:rsidP="00B24A2D">
            <w:r w:rsidRPr="00683AFF">
              <w:t>Grzechynia</w:t>
            </w:r>
            <w:r w:rsidRPr="00CB5EDB">
              <w:t xml:space="preserve"> </w:t>
            </w:r>
            <w:r w:rsidRPr="00683AFF">
              <w:t>768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34-220</w:t>
            </w:r>
            <w:r w:rsidRPr="00CB5EDB">
              <w:t xml:space="preserve"> </w:t>
            </w:r>
            <w:r w:rsidRPr="00683AFF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10 867.05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3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part-AD Artur Dyrda</w:t>
            </w:r>
          </w:p>
          <w:p w:rsidR="00683AFF" w:rsidRPr="00CB5EDB" w:rsidRDefault="00683AFF" w:rsidP="00B24A2D">
            <w:r w:rsidRPr="00683AFF">
              <w:t>Grzechynia</w:t>
            </w:r>
            <w:r w:rsidRPr="00CB5EDB">
              <w:t xml:space="preserve"> </w:t>
            </w:r>
            <w:r w:rsidRPr="00683AFF">
              <w:t>768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34-220</w:t>
            </w:r>
            <w:r w:rsidRPr="00CB5EDB">
              <w:t xml:space="preserve"> </w:t>
            </w:r>
            <w:r w:rsidRPr="00683AFF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13 040.46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PROGRESS Systemy Komputerowe Sp. z o.o.</w:t>
            </w:r>
          </w:p>
          <w:p w:rsidR="00683AFF" w:rsidRPr="00CB5EDB" w:rsidRDefault="00683AFF" w:rsidP="00B24A2D">
            <w:r w:rsidRPr="00683AFF">
              <w:t>Al. Mickiewicza</w:t>
            </w:r>
            <w:r w:rsidRPr="00CB5EDB">
              <w:t xml:space="preserve"> </w:t>
            </w:r>
            <w:r w:rsidRPr="00683AFF">
              <w:t>27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31-120</w:t>
            </w:r>
            <w:r w:rsidRPr="00CB5EDB">
              <w:t xml:space="preserve"> </w:t>
            </w:r>
            <w:r w:rsidRPr="00683A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8 856.00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2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PROGRESS Systemy Komputerowe Sp. z o.o.</w:t>
            </w:r>
          </w:p>
          <w:p w:rsidR="00683AFF" w:rsidRPr="00CB5EDB" w:rsidRDefault="00683AFF" w:rsidP="00B24A2D">
            <w:r w:rsidRPr="00683AFF">
              <w:t>Al. Mickiewicza</w:t>
            </w:r>
            <w:r w:rsidRPr="00CB5EDB">
              <w:t xml:space="preserve"> </w:t>
            </w:r>
            <w:r w:rsidRPr="00683AFF">
              <w:t>27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31-120</w:t>
            </w:r>
            <w:r w:rsidRPr="00CB5EDB">
              <w:t xml:space="preserve"> </w:t>
            </w:r>
            <w:r w:rsidRPr="00683A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11 070.00 zł</w:t>
            </w:r>
          </w:p>
        </w:tc>
      </w:tr>
      <w:tr w:rsidR="00683AFF" w:rsidRPr="00075CD0" w:rsidTr="00B24A2D">
        <w:tc>
          <w:tcPr>
            <w:tcW w:w="993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3</w:t>
            </w:r>
          </w:p>
        </w:tc>
        <w:tc>
          <w:tcPr>
            <w:tcW w:w="4110" w:type="dxa"/>
            <w:shd w:val="clear" w:color="auto" w:fill="auto"/>
          </w:tcPr>
          <w:p w:rsidR="00683AFF" w:rsidRPr="00C82837" w:rsidRDefault="00683AFF" w:rsidP="00B24A2D">
            <w:pPr>
              <w:spacing w:before="40"/>
            </w:pPr>
            <w:r w:rsidRPr="00683AFF">
              <w:t>PROGRESS Systemy Komputerowe Sp. z o.o.</w:t>
            </w:r>
          </w:p>
          <w:p w:rsidR="00683AFF" w:rsidRPr="00CB5EDB" w:rsidRDefault="00683AFF" w:rsidP="00B24A2D">
            <w:r w:rsidRPr="00683AFF">
              <w:t>Al. Mickiewicza</w:t>
            </w:r>
            <w:r w:rsidRPr="00CB5EDB">
              <w:t xml:space="preserve"> </w:t>
            </w:r>
            <w:r w:rsidRPr="00683AFF">
              <w:t>27</w:t>
            </w:r>
            <w:r w:rsidRPr="00CB5EDB">
              <w:t xml:space="preserve"> </w:t>
            </w:r>
          </w:p>
          <w:p w:rsidR="00683AFF" w:rsidRPr="00CB5EDB" w:rsidRDefault="00683AFF" w:rsidP="00B24A2D">
            <w:pPr>
              <w:spacing w:after="120"/>
              <w:jc w:val="both"/>
            </w:pPr>
            <w:r w:rsidRPr="00683AFF">
              <w:t>31-120</w:t>
            </w:r>
            <w:r w:rsidRPr="00CB5EDB">
              <w:t xml:space="preserve"> </w:t>
            </w:r>
            <w:r w:rsidRPr="00683A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AFF" w:rsidRPr="00CB5EDB" w:rsidRDefault="00683AFF" w:rsidP="00B24A2D">
            <w:pPr>
              <w:spacing w:before="120" w:after="120"/>
              <w:jc w:val="center"/>
            </w:pPr>
            <w:r w:rsidRPr="00683AFF">
              <w:t>13 284.00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E51A5" w:rsidRDefault="00CE51A5">
      <w:r>
        <w:separator/>
      </w:r>
    </w:p>
  </w:endnote>
  <w:endnote w:type="continuationSeparator" w:id="0">
    <w:p w:rsidR="00CE51A5" w:rsidRDefault="00CE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E51A5" w:rsidRDefault="00CE51A5">
      <w:r>
        <w:separator/>
      </w:r>
    </w:p>
  </w:footnote>
  <w:footnote w:type="continuationSeparator" w:id="0">
    <w:p w:rsidR="00CE51A5" w:rsidRDefault="00CE5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3AFF" w:rsidRDefault="00683A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3AFF" w:rsidRDefault="00683A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3AFF" w:rsidRDefault="00683A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1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3AFF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E51A5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AB702AD-2625-4A6F-B0F2-B1DCCB000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2023-01-25T11:47:00Z</dcterms:created>
  <dcterms:modified xsi:type="dcterms:W3CDTF">2023-01-25T11:47:00Z</dcterms:modified>
</cp:coreProperties>
</file>