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B092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B092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B092A">
        <w:rPr>
          <w:sz w:val="22"/>
          <w:szCs w:val="22"/>
        </w:rPr>
        <w:t>2023-01-25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B092A" w:rsidRPr="009B092A" w:rsidRDefault="009B092A" w:rsidP="00FB7F50">
      <w:pPr>
        <w:spacing w:after="40"/>
        <w:rPr>
          <w:b/>
          <w:bCs/>
          <w:sz w:val="22"/>
          <w:szCs w:val="22"/>
        </w:rPr>
      </w:pPr>
      <w:r w:rsidRPr="009B092A">
        <w:rPr>
          <w:b/>
          <w:bCs/>
          <w:sz w:val="22"/>
          <w:szCs w:val="22"/>
        </w:rPr>
        <w:t>Akademia Górniczo - Hutnicza</w:t>
      </w:r>
    </w:p>
    <w:p w:rsidR="009B092A" w:rsidRPr="009B092A" w:rsidRDefault="009B092A" w:rsidP="00FB7F50">
      <w:pPr>
        <w:spacing w:after="40"/>
        <w:rPr>
          <w:b/>
          <w:bCs/>
          <w:sz w:val="22"/>
          <w:szCs w:val="22"/>
        </w:rPr>
      </w:pPr>
      <w:r w:rsidRPr="009B092A">
        <w:rPr>
          <w:b/>
          <w:bCs/>
          <w:sz w:val="22"/>
          <w:szCs w:val="22"/>
        </w:rPr>
        <w:t>im. Stanisława Staszica w Krakowie</w:t>
      </w:r>
    </w:p>
    <w:p w:rsidR="00FB7F50" w:rsidRPr="002245BE" w:rsidRDefault="009B092A" w:rsidP="00FB7F50">
      <w:pPr>
        <w:spacing w:after="40"/>
        <w:rPr>
          <w:b/>
          <w:bCs/>
          <w:sz w:val="22"/>
          <w:szCs w:val="22"/>
        </w:rPr>
      </w:pPr>
      <w:r w:rsidRPr="009B092A">
        <w:rPr>
          <w:b/>
          <w:bCs/>
          <w:sz w:val="22"/>
          <w:szCs w:val="22"/>
        </w:rPr>
        <w:t>Dział Zamówień Publicznych</w:t>
      </w:r>
    </w:p>
    <w:p w:rsidR="00FB7F50" w:rsidRPr="002245BE" w:rsidRDefault="009B092A" w:rsidP="00FB7F50">
      <w:pPr>
        <w:rPr>
          <w:sz w:val="22"/>
          <w:szCs w:val="22"/>
        </w:rPr>
      </w:pPr>
      <w:r w:rsidRPr="009B092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B092A">
        <w:rPr>
          <w:sz w:val="22"/>
          <w:szCs w:val="22"/>
        </w:rPr>
        <w:t>30</w:t>
      </w:r>
    </w:p>
    <w:p w:rsidR="00FB7F50" w:rsidRPr="002245BE" w:rsidRDefault="009B092A" w:rsidP="00FB7F50">
      <w:pPr>
        <w:rPr>
          <w:sz w:val="22"/>
          <w:szCs w:val="22"/>
        </w:rPr>
      </w:pPr>
      <w:r w:rsidRPr="009B092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B092A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B092A" w:rsidRPr="00607F9B" w:rsidTr="0037157B">
        <w:trPr>
          <w:trHeight w:val="638"/>
        </w:trPr>
        <w:tc>
          <w:tcPr>
            <w:tcW w:w="959" w:type="dxa"/>
            <w:shd w:val="clear" w:color="auto" w:fill="auto"/>
          </w:tcPr>
          <w:p w:rsidR="009B092A" w:rsidRPr="00607F9B" w:rsidRDefault="009B092A" w:rsidP="003715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B092A" w:rsidRPr="00607F9B" w:rsidRDefault="009B092A" w:rsidP="0037157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B092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B092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B092A">
              <w:rPr>
                <w:b/>
                <w:bCs/>
                <w:sz w:val="22"/>
                <w:szCs w:val="22"/>
              </w:rPr>
              <w:t>Modernizacja Systemu Alarmu  Przeciwpożarowego w budynku Centrum Energetyki AGH w Krakowie - KC-zp.272-744/22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160E91">
              <w:rPr>
                <w:b/>
                <w:sz w:val="22"/>
                <w:szCs w:val="22"/>
              </w:rPr>
              <w:br/>
            </w:r>
            <w:bookmarkStart w:id="1" w:name="_GoBack"/>
            <w:bookmarkEnd w:id="1"/>
            <w:r w:rsidRPr="009B092A">
              <w:rPr>
                <w:b/>
                <w:sz w:val="22"/>
                <w:szCs w:val="22"/>
              </w:rPr>
              <w:t>KC-zp.272-744/22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B092A" w:rsidTr="0037157B">
        <w:trPr>
          <w:cantSplit/>
        </w:trPr>
        <w:tc>
          <w:tcPr>
            <w:tcW w:w="10150" w:type="dxa"/>
          </w:tcPr>
          <w:p w:rsidR="009B092A" w:rsidRPr="00D26ED6" w:rsidRDefault="009B092A" w:rsidP="0037157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B092A">
              <w:rPr>
                <w:b/>
                <w:sz w:val="22"/>
                <w:szCs w:val="22"/>
              </w:rPr>
              <w:t xml:space="preserve">Przedsiębiorstwo Usług Inżynieryjnych </w:t>
            </w:r>
            <w:proofErr w:type="spellStart"/>
            <w:r w:rsidRPr="009B092A">
              <w:rPr>
                <w:b/>
                <w:sz w:val="22"/>
                <w:szCs w:val="22"/>
              </w:rPr>
              <w:t>Megasystem</w:t>
            </w:r>
            <w:proofErr w:type="spellEnd"/>
            <w:r w:rsidRPr="009B092A">
              <w:rPr>
                <w:b/>
                <w:sz w:val="22"/>
                <w:szCs w:val="22"/>
              </w:rPr>
              <w:t xml:space="preserve"> Sp. z o.o.</w:t>
            </w:r>
          </w:p>
          <w:p w:rsidR="009B092A" w:rsidRPr="009F0E5C" w:rsidRDefault="009B092A" w:rsidP="0037157B">
            <w:pPr>
              <w:jc w:val="both"/>
              <w:rPr>
                <w:bCs/>
                <w:sz w:val="22"/>
                <w:szCs w:val="22"/>
              </w:rPr>
            </w:pPr>
            <w:r w:rsidRPr="009B092A">
              <w:rPr>
                <w:bCs/>
                <w:sz w:val="22"/>
                <w:szCs w:val="22"/>
              </w:rPr>
              <w:t>Rybitwy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092A">
              <w:rPr>
                <w:bCs/>
                <w:sz w:val="22"/>
                <w:szCs w:val="22"/>
              </w:rPr>
              <w:t>100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9B092A">
              <w:rPr>
                <w:bCs/>
                <w:sz w:val="22"/>
                <w:szCs w:val="22"/>
              </w:rPr>
              <w:t>/a</w:t>
            </w:r>
          </w:p>
          <w:p w:rsidR="009B092A" w:rsidRDefault="009B092A" w:rsidP="0037157B">
            <w:pPr>
              <w:jc w:val="both"/>
              <w:rPr>
                <w:bCs/>
                <w:sz w:val="22"/>
                <w:szCs w:val="22"/>
              </w:rPr>
            </w:pPr>
            <w:r w:rsidRPr="009B092A">
              <w:rPr>
                <w:bCs/>
                <w:sz w:val="22"/>
                <w:szCs w:val="22"/>
              </w:rPr>
              <w:t>30-722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092A">
              <w:rPr>
                <w:bCs/>
                <w:sz w:val="22"/>
                <w:szCs w:val="22"/>
              </w:rPr>
              <w:t>Kraków</w:t>
            </w:r>
          </w:p>
          <w:p w:rsidR="00160E91" w:rsidRPr="00DC3E38" w:rsidRDefault="00160E91" w:rsidP="00160E91">
            <w:pPr>
              <w:spacing w:line="360" w:lineRule="auto"/>
              <w:jc w:val="both"/>
              <w:rPr>
                <w:b/>
                <w:sz w:val="20"/>
                <w:szCs w:val="22"/>
              </w:rPr>
            </w:pPr>
            <w:r w:rsidRPr="00DC3E38">
              <w:rPr>
                <w:sz w:val="20"/>
                <w:szCs w:val="22"/>
              </w:rPr>
              <w:t xml:space="preserve">za cenę brutto </w:t>
            </w:r>
            <w:r w:rsidRPr="00DC3E38">
              <w:rPr>
                <w:b/>
                <w:sz w:val="20"/>
                <w:szCs w:val="22"/>
              </w:rPr>
              <w:t>1 137 750.00 zł</w:t>
            </w:r>
            <w:r w:rsidRPr="00DC3E38">
              <w:rPr>
                <w:bCs/>
                <w:sz w:val="20"/>
                <w:szCs w:val="22"/>
              </w:rPr>
              <w:t>.</w:t>
            </w:r>
          </w:p>
          <w:p w:rsidR="009B092A" w:rsidRDefault="009B092A" w:rsidP="0037157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245"/>
        <w:gridCol w:w="1418"/>
        <w:gridCol w:w="1134"/>
        <w:gridCol w:w="1701"/>
      </w:tblGrid>
      <w:tr w:rsidR="00EC564D" w:rsidRPr="008567C7" w:rsidTr="00EC564D">
        <w:trPr>
          <w:trHeight w:val="510"/>
        </w:trPr>
        <w:tc>
          <w:tcPr>
            <w:tcW w:w="709" w:type="dxa"/>
            <w:vAlign w:val="center"/>
          </w:tcPr>
          <w:p w:rsidR="00EC564D" w:rsidRPr="008567C7" w:rsidRDefault="00EC564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245" w:type="dxa"/>
            <w:vAlign w:val="center"/>
          </w:tcPr>
          <w:p w:rsidR="00EC564D" w:rsidRPr="008567C7" w:rsidRDefault="00EC564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EC564D" w:rsidRPr="008567C7" w:rsidRDefault="00EC564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EC564D" w:rsidRPr="008567C7" w:rsidRDefault="00EC564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701" w:type="dxa"/>
            <w:vAlign w:val="center"/>
          </w:tcPr>
          <w:p w:rsidR="00EC564D" w:rsidRPr="008567C7" w:rsidRDefault="00EC564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EC564D" w:rsidRPr="008567C7" w:rsidTr="00EC564D">
        <w:tc>
          <w:tcPr>
            <w:tcW w:w="709" w:type="dxa"/>
            <w:vAlign w:val="center"/>
          </w:tcPr>
          <w:p w:rsidR="00EC564D" w:rsidRPr="008567C7" w:rsidRDefault="00EC564D" w:rsidP="003715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245" w:type="dxa"/>
            <w:vAlign w:val="center"/>
          </w:tcPr>
          <w:p w:rsidR="00EC564D" w:rsidRPr="002B6761" w:rsidRDefault="00EC564D" w:rsidP="0037157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Przedsiębiorstwo Usług Inżynieryjnych </w:t>
            </w:r>
            <w:proofErr w:type="spellStart"/>
            <w:r w:rsidRPr="009B092A">
              <w:rPr>
                <w:rFonts w:ascii="Times New Roman" w:hAnsi="Times New Roman" w:cs="Times New Roman"/>
                <w:b/>
                <w:sz w:val="18"/>
                <w:szCs w:val="18"/>
              </w:rPr>
              <w:t>Megasystem</w:t>
            </w:r>
            <w:proofErr w:type="spellEnd"/>
            <w:r w:rsidRPr="009B092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EC564D" w:rsidRPr="008567C7" w:rsidRDefault="00EC564D" w:rsidP="0037157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>Rybitwy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>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>/a</w:t>
            </w:r>
          </w:p>
          <w:p w:rsidR="00EC564D" w:rsidRPr="001B7815" w:rsidRDefault="00EC564D" w:rsidP="0037157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>30-722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EC564D" w:rsidRPr="008567C7" w:rsidRDefault="00EC564D" w:rsidP="003715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EC564D" w:rsidRPr="008567C7" w:rsidRDefault="00EC564D" w:rsidP="003715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EC564D" w:rsidRPr="008567C7" w:rsidRDefault="00EC564D" w:rsidP="003715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C564D" w:rsidRPr="008567C7" w:rsidTr="00EC564D">
        <w:tc>
          <w:tcPr>
            <w:tcW w:w="709" w:type="dxa"/>
            <w:vAlign w:val="center"/>
          </w:tcPr>
          <w:p w:rsidR="00EC564D" w:rsidRPr="008567C7" w:rsidRDefault="00EC564D" w:rsidP="003715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245" w:type="dxa"/>
            <w:vAlign w:val="center"/>
          </w:tcPr>
          <w:p w:rsidR="00EC564D" w:rsidRPr="002B6761" w:rsidRDefault="00EC564D" w:rsidP="0037157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b/>
                <w:sz w:val="18"/>
                <w:szCs w:val="18"/>
              </w:rPr>
              <w:t>GENERAL AUTOMATIC LV SP. Z O.O.</w:t>
            </w:r>
          </w:p>
          <w:p w:rsidR="00EC564D" w:rsidRPr="008567C7" w:rsidRDefault="00EC564D" w:rsidP="0037157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Mieczysława </w:t>
            </w:r>
            <w:proofErr w:type="spellStart"/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>Medweckiego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>/U10</w:t>
            </w:r>
          </w:p>
          <w:p w:rsidR="00EC564D" w:rsidRPr="001B7815" w:rsidRDefault="00EC564D" w:rsidP="0037157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>31-870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EC564D" w:rsidRPr="008567C7" w:rsidRDefault="00EC564D" w:rsidP="003715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sz w:val="18"/>
                <w:szCs w:val="18"/>
              </w:rPr>
              <w:t xml:space="preserve">  54,04</w:t>
            </w:r>
          </w:p>
        </w:tc>
        <w:tc>
          <w:tcPr>
            <w:tcW w:w="1134" w:type="dxa"/>
            <w:vAlign w:val="center"/>
          </w:tcPr>
          <w:p w:rsidR="00EC564D" w:rsidRPr="008567C7" w:rsidRDefault="00EC564D" w:rsidP="003715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EC564D" w:rsidRPr="008567C7" w:rsidRDefault="00EC564D" w:rsidP="003715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sz w:val="18"/>
                <w:szCs w:val="18"/>
              </w:rPr>
              <w:t xml:space="preserve">  94,04</w:t>
            </w:r>
          </w:p>
        </w:tc>
      </w:tr>
      <w:tr w:rsidR="00EC564D" w:rsidRPr="008567C7" w:rsidTr="00EC564D">
        <w:tc>
          <w:tcPr>
            <w:tcW w:w="709" w:type="dxa"/>
            <w:vAlign w:val="center"/>
          </w:tcPr>
          <w:p w:rsidR="00EC564D" w:rsidRPr="008567C7" w:rsidRDefault="00EC564D" w:rsidP="003715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245" w:type="dxa"/>
            <w:vAlign w:val="center"/>
          </w:tcPr>
          <w:p w:rsidR="00EC564D" w:rsidRPr="002B6761" w:rsidRDefault="00EC564D" w:rsidP="0037157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B092A">
              <w:rPr>
                <w:rFonts w:ascii="Times New Roman" w:hAnsi="Times New Roman" w:cs="Times New Roman"/>
                <w:b/>
                <w:sz w:val="18"/>
                <w:szCs w:val="18"/>
              </w:rPr>
              <w:t>Topatotera</w:t>
            </w:r>
            <w:proofErr w:type="spellEnd"/>
            <w:r w:rsidRPr="009B092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:rsidR="00EC564D" w:rsidRPr="008567C7" w:rsidRDefault="00EC564D" w:rsidP="0037157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>Floriana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C564D" w:rsidRPr="001B7815" w:rsidRDefault="00EC564D" w:rsidP="0037157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>44-190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>Knurów</w:t>
            </w:r>
          </w:p>
        </w:tc>
        <w:tc>
          <w:tcPr>
            <w:tcW w:w="1418" w:type="dxa"/>
            <w:vAlign w:val="center"/>
          </w:tcPr>
          <w:p w:rsidR="00EC564D" w:rsidRPr="008567C7" w:rsidRDefault="00EC564D" w:rsidP="003715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sz w:val="18"/>
                <w:szCs w:val="18"/>
              </w:rPr>
              <w:t xml:space="preserve">  49,43</w:t>
            </w:r>
          </w:p>
        </w:tc>
        <w:tc>
          <w:tcPr>
            <w:tcW w:w="1134" w:type="dxa"/>
            <w:vAlign w:val="center"/>
          </w:tcPr>
          <w:p w:rsidR="00EC564D" w:rsidRPr="008567C7" w:rsidRDefault="00EC564D" w:rsidP="003715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EC564D" w:rsidRPr="008567C7" w:rsidRDefault="00EC564D" w:rsidP="003715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sz w:val="18"/>
                <w:szCs w:val="18"/>
              </w:rPr>
              <w:t xml:space="preserve">  89,43</w:t>
            </w:r>
          </w:p>
        </w:tc>
      </w:tr>
      <w:tr w:rsidR="00EC564D" w:rsidRPr="008567C7" w:rsidTr="00EC564D">
        <w:tc>
          <w:tcPr>
            <w:tcW w:w="709" w:type="dxa"/>
            <w:vAlign w:val="center"/>
          </w:tcPr>
          <w:p w:rsidR="00EC564D" w:rsidRPr="008567C7" w:rsidRDefault="00EC564D" w:rsidP="003715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245" w:type="dxa"/>
            <w:vAlign w:val="center"/>
          </w:tcPr>
          <w:p w:rsidR="00EC564D" w:rsidRPr="002B6761" w:rsidRDefault="00EC564D" w:rsidP="0037157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b/>
                <w:sz w:val="18"/>
                <w:szCs w:val="18"/>
              </w:rPr>
              <w:t>GRZEGORZ CISŁO</w:t>
            </w:r>
          </w:p>
          <w:p w:rsidR="00EC564D" w:rsidRPr="008567C7" w:rsidRDefault="00EC564D" w:rsidP="0037157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>WIRSKIEGO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>/18</w:t>
            </w:r>
          </w:p>
          <w:p w:rsidR="00EC564D" w:rsidRPr="001B7815" w:rsidRDefault="00EC564D" w:rsidP="0037157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>22-100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>CHEŁM</w:t>
            </w:r>
          </w:p>
        </w:tc>
        <w:tc>
          <w:tcPr>
            <w:tcW w:w="1418" w:type="dxa"/>
            <w:vAlign w:val="center"/>
          </w:tcPr>
          <w:p w:rsidR="00EC564D" w:rsidRPr="008567C7" w:rsidRDefault="00EC564D" w:rsidP="003715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sz w:val="18"/>
                <w:szCs w:val="18"/>
              </w:rPr>
              <w:t xml:space="preserve">  44,40</w:t>
            </w:r>
          </w:p>
        </w:tc>
        <w:tc>
          <w:tcPr>
            <w:tcW w:w="1134" w:type="dxa"/>
            <w:vAlign w:val="center"/>
          </w:tcPr>
          <w:p w:rsidR="00EC564D" w:rsidRPr="008567C7" w:rsidRDefault="00EC564D" w:rsidP="003715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EC564D" w:rsidRPr="008567C7" w:rsidRDefault="00EC564D" w:rsidP="003715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sz w:val="18"/>
                <w:szCs w:val="18"/>
              </w:rPr>
              <w:t xml:space="preserve">  84,40</w:t>
            </w:r>
          </w:p>
        </w:tc>
      </w:tr>
      <w:tr w:rsidR="00EC564D" w:rsidRPr="008567C7" w:rsidTr="00EC564D">
        <w:tc>
          <w:tcPr>
            <w:tcW w:w="709" w:type="dxa"/>
            <w:vAlign w:val="center"/>
          </w:tcPr>
          <w:p w:rsidR="00EC564D" w:rsidRPr="008567C7" w:rsidRDefault="00EC564D" w:rsidP="003715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45" w:type="dxa"/>
            <w:vAlign w:val="center"/>
          </w:tcPr>
          <w:p w:rsidR="00EC564D" w:rsidRPr="002B6761" w:rsidRDefault="00EC564D" w:rsidP="0037157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INTEGRA SP Z O </w:t>
            </w:r>
            <w:proofErr w:type="spellStart"/>
            <w:r w:rsidRPr="009B092A">
              <w:rPr>
                <w:rFonts w:ascii="Times New Roman" w:hAnsi="Times New Roman" w:cs="Times New Roman"/>
                <w:b/>
                <w:sz w:val="18"/>
                <w:szCs w:val="18"/>
              </w:rPr>
              <w:t>O</w:t>
            </w:r>
            <w:proofErr w:type="spellEnd"/>
            <w:r w:rsidRPr="009B092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SP.K.</w:t>
            </w:r>
          </w:p>
          <w:p w:rsidR="00EC564D" w:rsidRPr="008567C7" w:rsidRDefault="00EC564D" w:rsidP="0037157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>Malborska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>153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C564D" w:rsidRPr="001B7815" w:rsidRDefault="00EC564D" w:rsidP="0037157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>30-624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B092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EC564D" w:rsidRPr="008567C7" w:rsidRDefault="00EC564D" w:rsidP="003715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sz w:val="18"/>
                <w:szCs w:val="18"/>
              </w:rPr>
              <w:t xml:space="preserve">  41,14</w:t>
            </w:r>
          </w:p>
        </w:tc>
        <w:tc>
          <w:tcPr>
            <w:tcW w:w="1134" w:type="dxa"/>
            <w:vAlign w:val="center"/>
          </w:tcPr>
          <w:p w:rsidR="00EC564D" w:rsidRPr="008567C7" w:rsidRDefault="00EC564D" w:rsidP="003715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EC564D" w:rsidRPr="008567C7" w:rsidRDefault="00EC564D" w:rsidP="0037157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B092A">
              <w:rPr>
                <w:rFonts w:ascii="Times New Roman" w:hAnsi="Times New Roman" w:cs="Times New Roman"/>
                <w:sz w:val="18"/>
                <w:szCs w:val="18"/>
              </w:rPr>
              <w:t xml:space="preserve">  81,14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590F" w:rsidRDefault="0068590F">
      <w:r>
        <w:separator/>
      </w:r>
    </w:p>
  </w:endnote>
  <w:endnote w:type="continuationSeparator" w:id="0">
    <w:p w:rsidR="0068590F" w:rsidRDefault="00685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590F" w:rsidRDefault="0068590F">
      <w:r>
        <w:separator/>
      </w:r>
    </w:p>
  </w:footnote>
  <w:footnote w:type="continuationSeparator" w:id="0">
    <w:p w:rsidR="0068590F" w:rsidRDefault="00685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590F"/>
    <w:rsid w:val="00005838"/>
    <w:rsid w:val="00022322"/>
    <w:rsid w:val="00042497"/>
    <w:rsid w:val="000C1E6F"/>
    <w:rsid w:val="000E4E56"/>
    <w:rsid w:val="00160E91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590F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092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C564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60C66F"/>
  <w15:chartTrackingRefBased/>
  <w15:docId w15:val="{27A18B47-96FB-48EF-95A0-A0A4AF71A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239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Joanna Ćwiertnia</cp:lastModifiedBy>
  <cp:revision>2</cp:revision>
  <cp:lastPrinted>1899-12-31T23:00:00Z</cp:lastPrinted>
  <dcterms:created xsi:type="dcterms:W3CDTF">2023-01-25T08:08:00Z</dcterms:created>
  <dcterms:modified xsi:type="dcterms:W3CDTF">2023-01-25T08:08:00Z</dcterms:modified>
</cp:coreProperties>
</file>