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82DFA" w14:textId="77777777" w:rsidR="00A66D99" w:rsidRPr="00E874DC" w:rsidRDefault="00A66D99" w:rsidP="00A66D99">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9C8BD70" w14:textId="77777777" w:rsidR="00A66D99" w:rsidRDefault="00A66D99" w:rsidP="00A66D99">
      <w:pPr>
        <w:spacing w:before="48" w:line="240" w:lineRule="atLeast"/>
        <w:jc w:val="right"/>
        <w:rPr>
          <w:b/>
          <w:sz w:val="24"/>
          <w:szCs w:val="24"/>
          <w:lang w:val="pl-PL"/>
        </w:rPr>
      </w:pPr>
    </w:p>
    <w:p w14:paraId="051867EE" w14:textId="77777777" w:rsidR="00A66D99" w:rsidRDefault="00A66D99" w:rsidP="00A66D99">
      <w:pPr>
        <w:spacing w:before="48" w:line="240" w:lineRule="atLeast"/>
        <w:jc w:val="center"/>
        <w:rPr>
          <w:b/>
          <w:sz w:val="24"/>
          <w:szCs w:val="24"/>
          <w:lang w:val="pl-PL"/>
        </w:rPr>
      </w:pPr>
      <w:r>
        <w:rPr>
          <w:b/>
          <w:sz w:val="24"/>
          <w:szCs w:val="24"/>
          <w:lang w:val="pl-PL"/>
        </w:rPr>
        <w:t>WZÓR UMOWY</w:t>
      </w:r>
    </w:p>
    <w:p w14:paraId="1457BAB4" w14:textId="77777777" w:rsidR="00A66D99" w:rsidRDefault="00A66D99" w:rsidP="00A66D99">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4A2496F" w14:textId="77777777" w:rsidR="00A66D99" w:rsidRDefault="00A66D99" w:rsidP="00A66D99">
      <w:pPr>
        <w:spacing w:before="48" w:line="240" w:lineRule="atLeast"/>
        <w:jc w:val="center"/>
        <w:rPr>
          <w:b/>
          <w:sz w:val="28"/>
          <w:lang w:val="pl-PL"/>
        </w:rPr>
      </w:pPr>
    </w:p>
    <w:p w14:paraId="60E7EA15" w14:textId="119F2A2C" w:rsidR="00A66D99" w:rsidRPr="00AA2A22" w:rsidRDefault="00A66D99" w:rsidP="00A66D99">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w:t>
      </w:r>
      <w:r>
        <w:rPr>
          <w:rFonts w:ascii="Times New Roman" w:hAnsi="Times New Roman"/>
        </w:rPr>
        <w:t>39</w:t>
      </w:r>
      <w:r>
        <w:rPr>
          <w:rFonts w:ascii="Times New Roman" w:hAnsi="Times New Roman"/>
        </w:rPr>
        <w:t>/2</w:t>
      </w:r>
      <w:r>
        <w:rPr>
          <w:rFonts w:ascii="Times New Roman" w:hAnsi="Times New Roman"/>
        </w:rPr>
        <w:t>3</w:t>
      </w:r>
      <w:r w:rsidRPr="00AA2A22">
        <w:rPr>
          <w:rFonts w:ascii="Times New Roman" w:hAnsi="Times New Roman"/>
        </w:rPr>
        <w:t xml:space="preserve"> </w:t>
      </w:r>
    </w:p>
    <w:p w14:paraId="3C0C21C3" w14:textId="77777777" w:rsidR="00A66D99" w:rsidRDefault="00A66D99" w:rsidP="00A66D99">
      <w:pPr>
        <w:pStyle w:val="Tekstpodstawowy"/>
        <w:ind w:right="-47"/>
        <w:jc w:val="both"/>
        <w:rPr>
          <w:rFonts w:ascii="Times New Roman" w:hAnsi="Times New Roman"/>
        </w:rPr>
      </w:pPr>
      <w:r w:rsidRPr="00AA2A22">
        <w:rPr>
          <w:rFonts w:ascii="Times New Roman" w:hAnsi="Times New Roman"/>
        </w:rPr>
        <w:t>pomiędzy</w:t>
      </w:r>
    </w:p>
    <w:p w14:paraId="38781287" w14:textId="77777777" w:rsidR="00A66D99" w:rsidRDefault="00A66D99" w:rsidP="00A66D99">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16B92F7" w14:textId="77777777" w:rsidR="00A66D99" w:rsidRDefault="00A66D99" w:rsidP="00A66D99">
      <w:pPr>
        <w:pStyle w:val="Tekstpodstawowy"/>
        <w:ind w:right="-47"/>
        <w:jc w:val="both"/>
        <w:rPr>
          <w:rFonts w:ascii="Times New Roman" w:hAnsi="Times New Roman"/>
        </w:rPr>
      </w:pPr>
      <w:r>
        <w:rPr>
          <w:rFonts w:ascii="Times New Roman" w:hAnsi="Times New Roman"/>
        </w:rPr>
        <w:t>reprezentowana przez:</w:t>
      </w:r>
    </w:p>
    <w:p w14:paraId="46F20A56" w14:textId="77777777" w:rsidR="00A66D99" w:rsidRDefault="00A66D99" w:rsidP="00A66D99">
      <w:pPr>
        <w:pStyle w:val="Tekstpodstawowy"/>
        <w:ind w:right="-47"/>
        <w:jc w:val="both"/>
        <w:rPr>
          <w:rFonts w:ascii="Times New Roman" w:hAnsi="Times New Roman"/>
        </w:rPr>
      </w:pPr>
      <w:r>
        <w:rPr>
          <w:rFonts w:ascii="Times New Roman" w:hAnsi="Times New Roman"/>
        </w:rPr>
        <w:t xml:space="preserve">1.Dziekana Wydziału /Kierownika Jednostki/............................................................................. </w:t>
      </w:r>
    </w:p>
    <w:p w14:paraId="4E8361C7" w14:textId="77777777" w:rsidR="00A66D99" w:rsidRDefault="00A66D99" w:rsidP="00A66D99">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214AF5A6" w14:textId="77777777" w:rsidR="00A66D99" w:rsidRDefault="00A66D99" w:rsidP="00A66D99">
      <w:pPr>
        <w:pStyle w:val="Tekstpodstawowy"/>
        <w:ind w:right="-47"/>
        <w:jc w:val="both"/>
        <w:rPr>
          <w:rFonts w:ascii="Times New Roman" w:hAnsi="Times New Roman"/>
        </w:rPr>
      </w:pPr>
      <w:r>
        <w:rPr>
          <w:rFonts w:ascii="Times New Roman" w:hAnsi="Times New Roman"/>
        </w:rPr>
        <w:t>zwaną dalej KUPUJĄCYM</w:t>
      </w:r>
    </w:p>
    <w:p w14:paraId="53BE996D" w14:textId="77777777" w:rsidR="00A66D99" w:rsidRDefault="00A66D99" w:rsidP="00A66D99">
      <w:pPr>
        <w:pStyle w:val="Tekstpodstawowy"/>
        <w:ind w:right="-47"/>
        <w:jc w:val="both"/>
        <w:rPr>
          <w:rFonts w:ascii="Times New Roman" w:hAnsi="Times New Roman"/>
        </w:rPr>
      </w:pPr>
      <w:r>
        <w:rPr>
          <w:rFonts w:ascii="Times New Roman" w:hAnsi="Times New Roman"/>
        </w:rPr>
        <w:t xml:space="preserve">a </w:t>
      </w:r>
    </w:p>
    <w:p w14:paraId="5210C64F" w14:textId="77777777" w:rsidR="00A66D99" w:rsidRDefault="00A66D99" w:rsidP="00A66D99">
      <w:pPr>
        <w:pStyle w:val="Tekstpodstawowy"/>
        <w:ind w:right="-47"/>
        <w:jc w:val="both"/>
        <w:rPr>
          <w:rFonts w:ascii="Times New Roman" w:hAnsi="Times New Roman"/>
        </w:rPr>
      </w:pPr>
      <w:r>
        <w:rPr>
          <w:rFonts w:ascii="Times New Roman" w:hAnsi="Times New Roman"/>
        </w:rPr>
        <w:t>......................................................................................................................................................</w:t>
      </w:r>
    </w:p>
    <w:p w14:paraId="6894AB20" w14:textId="77777777" w:rsidR="00A66D99" w:rsidRDefault="00A66D99" w:rsidP="00A66D99">
      <w:pPr>
        <w:pStyle w:val="Tekstpodstawowy"/>
        <w:ind w:right="-47"/>
        <w:jc w:val="both"/>
        <w:rPr>
          <w:rFonts w:ascii="Times New Roman" w:hAnsi="Times New Roman"/>
        </w:rPr>
      </w:pPr>
      <w:r>
        <w:rPr>
          <w:rFonts w:ascii="Times New Roman" w:hAnsi="Times New Roman"/>
        </w:rPr>
        <w:t>......................................................................................................................................................</w:t>
      </w:r>
    </w:p>
    <w:p w14:paraId="2A75D014" w14:textId="77777777" w:rsidR="00A66D99" w:rsidRDefault="00A66D99" w:rsidP="00A66D99">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4BC66DC" w14:textId="77777777" w:rsidR="00A66D99" w:rsidRDefault="00A66D99" w:rsidP="00A66D99">
      <w:pPr>
        <w:pStyle w:val="Tekstpodstawowy"/>
        <w:ind w:right="-47"/>
        <w:jc w:val="both"/>
        <w:rPr>
          <w:rFonts w:ascii="Times New Roman" w:hAnsi="Times New Roman"/>
        </w:rPr>
      </w:pPr>
      <w:r>
        <w:rPr>
          <w:rFonts w:ascii="Times New Roman" w:hAnsi="Times New Roman"/>
        </w:rPr>
        <w:t>reprezentowanym przez:</w:t>
      </w:r>
    </w:p>
    <w:p w14:paraId="4AC2C65C" w14:textId="77777777" w:rsidR="00A66D99" w:rsidRDefault="00A66D99" w:rsidP="00A66D99">
      <w:pPr>
        <w:pStyle w:val="Tekstpodstawowy"/>
        <w:ind w:right="-47"/>
        <w:jc w:val="both"/>
        <w:rPr>
          <w:rFonts w:ascii="Times New Roman" w:hAnsi="Times New Roman"/>
        </w:rPr>
      </w:pPr>
      <w:r>
        <w:rPr>
          <w:rFonts w:ascii="Times New Roman" w:hAnsi="Times New Roman"/>
        </w:rPr>
        <w:t>1...................................................................................................................................................</w:t>
      </w:r>
    </w:p>
    <w:p w14:paraId="2D40995B" w14:textId="77777777" w:rsidR="00A66D99" w:rsidRDefault="00A66D99" w:rsidP="00A66D99">
      <w:pPr>
        <w:pStyle w:val="Tekstpodstawowy"/>
        <w:ind w:right="-47"/>
        <w:jc w:val="both"/>
        <w:rPr>
          <w:rFonts w:ascii="Times New Roman" w:hAnsi="Times New Roman"/>
        </w:rPr>
      </w:pPr>
      <w:r>
        <w:rPr>
          <w:rFonts w:ascii="Times New Roman" w:hAnsi="Times New Roman"/>
        </w:rPr>
        <w:t xml:space="preserve">2................................................................................................................................................... </w:t>
      </w:r>
    </w:p>
    <w:p w14:paraId="2247FB0C" w14:textId="77777777" w:rsidR="00A66D99" w:rsidRDefault="00A66D99" w:rsidP="00A66D99">
      <w:pPr>
        <w:pStyle w:val="Tekstpodstawowy"/>
        <w:ind w:right="-47"/>
        <w:jc w:val="both"/>
        <w:rPr>
          <w:rFonts w:ascii="Times New Roman" w:hAnsi="Times New Roman"/>
        </w:rPr>
      </w:pPr>
      <w:r>
        <w:rPr>
          <w:rFonts w:ascii="Times New Roman" w:hAnsi="Times New Roman"/>
        </w:rPr>
        <w:t>zwanym dalej SPRZEDAWCĄ</w:t>
      </w:r>
    </w:p>
    <w:p w14:paraId="3E76BDAC" w14:textId="77777777" w:rsidR="00A66D99" w:rsidRDefault="00A66D99" w:rsidP="00A66D99">
      <w:pPr>
        <w:pStyle w:val="Tekstpodstawowy"/>
        <w:ind w:right="-47"/>
        <w:jc w:val="center"/>
        <w:rPr>
          <w:rFonts w:ascii="Times New Roman" w:hAnsi="Times New Roman"/>
        </w:rPr>
      </w:pPr>
    </w:p>
    <w:p w14:paraId="6C573FCE" w14:textId="77777777" w:rsidR="00A66D99" w:rsidRPr="00877B92" w:rsidRDefault="00A66D99" w:rsidP="00A66D99">
      <w:pPr>
        <w:pStyle w:val="Tekstpodstawowy"/>
        <w:ind w:right="-47"/>
        <w:jc w:val="center"/>
        <w:rPr>
          <w:rFonts w:ascii="Times New Roman" w:hAnsi="Times New Roman"/>
          <w:b/>
        </w:rPr>
      </w:pPr>
      <w:r w:rsidRPr="00877B92">
        <w:rPr>
          <w:rFonts w:ascii="Times New Roman" w:hAnsi="Times New Roman"/>
          <w:b/>
        </w:rPr>
        <w:t>§ 1</w:t>
      </w:r>
    </w:p>
    <w:p w14:paraId="6A37B73F" w14:textId="08B520FA" w:rsidR="00A66D99" w:rsidRPr="003A46A3" w:rsidRDefault="00A66D99" w:rsidP="00A66D99">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rPr>
        <w:t xml:space="preserve">serwera wraz z monitorem </w:t>
      </w:r>
      <w:r>
        <w:rPr>
          <w:rFonts w:ascii="Times New Roman" w:hAnsi="Times New Roman"/>
          <w:b/>
        </w:rPr>
        <w:br/>
        <w:t xml:space="preserve">i UPS-em na potrzeby Instytutu elektroniki </w:t>
      </w:r>
      <w:proofErr w:type="spellStart"/>
      <w:r>
        <w:rPr>
          <w:rFonts w:ascii="Times New Roman" w:hAnsi="Times New Roman"/>
          <w:b/>
        </w:rPr>
        <w:t>WIEiT</w:t>
      </w:r>
      <w:proofErr w:type="spellEnd"/>
      <w:r w:rsidRPr="003A46A3">
        <w:rPr>
          <w:rFonts w:ascii="Times New Roman" w:hAnsi="Times New Roman"/>
          <w:b/>
        </w:rPr>
        <w:t>.</w:t>
      </w:r>
      <w:r>
        <w:rPr>
          <w:rFonts w:ascii="Times New Roman" w:hAnsi="Times New Roman"/>
          <w:b/>
        </w:rPr>
        <w:t xml:space="preserve"> </w:t>
      </w:r>
    </w:p>
    <w:p w14:paraId="767DDE00" w14:textId="77777777" w:rsidR="00A66D99" w:rsidRPr="0043435F" w:rsidRDefault="00A66D99" w:rsidP="00A66D99">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55BA9857" w14:textId="77777777" w:rsidR="00A66D99" w:rsidRPr="0043435F" w:rsidRDefault="00A66D99" w:rsidP="00A66D99">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27322A3" w14:textId="77777777" w:rsidR="00A66D99" w:rsidRDefault="00A66D99" w:rsidP="00A66D99">
      <w:pPr>
        <w:pStyle w:val="Tekstpodstawowy"/>
        <w:ind w:right="-47"/>
        <w:jc w:val="both"/>
        <w:rPr>
          <w:rFonts w:ascii="Times New Roman" w:hAnsi="Times New Roman"/>
        </w:rPr>
      </w:pPr>
    </w:p>
    <w:p w14:paraId="4604A9AC" w14:textId="77777777" w:rsidR="00A66D99" w:rsidRPr="00877B92" w:rsidRDefault="00A66D99" w:rsidP="00A66D99">
      <w:pPr>
        <w:pStyle w:val="Tekstpodstawowy"/>
        <w:ind w:right="-47"/>
        <w:jc w:val="center"/>
        <w:rPr>
          <w:rFonts w:ascii="Times New Roman" w:hAnsi="Times New Roman"/>
          <w:b/>
        </w:rPr>
      </w:pPr>
      <w:r w:rsidRPr="00877B92">
        <w:rPr>
          <w:rFonts w:ascii="Times New Roman" w:hAnsi="Times New Roman"/>
          <w:b/>
        </w:rPr>
        <w:t>§ 2</w:t>
      </w:r>
    </w:p>
    <w:p w14:paraId="3BEDF909" w14:textId="77777777" w:rsidR="00A66D99" w:rsidRPr="0043435F" w:rsidRDefault="00A66D99" w:rsidP="00A66D99">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3377A809" w14:textId="77777777" w:rsidR="00A66D99" w:rsidRPr="0043435F" w:rsidRDefault="00A66D99" w:rsidP="00A66D99">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10762BFA" w14:textId="77777777" w:rsidR="00A66D99" w:rsidRPr="0043435F" w:rsidRDefault="00A66D99" w:rsidP="00A66D99">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081CCF8" w14:textId="77777777" w:rsidR="00A66D99" w:rsidRDefault="00A66D99" w:rsidP="00A66D99">
      <w:pPr>
        <w:pStyle w:val="Tekstpodstawowy"/>
        <w:ind w:right="-47"/>
        <w:jc w:val="both"/>
        <w:rPr>
          <w:rFonts w:ascii="Times New Roman" w:hAnsi="Times New Roman"/>
        </w:rPr>
      </w:pPr>
    </w:p>
    <w:p w14:paraId="2EA113F2" w14:textId="77777777" w:rsidR="00A66D99" w:rsidRPr="00877B92" w:rsidRDefault="00A66D99" w:rsidP="00A66D99">
      <w:pPr>
        <w:pStyle w:val="Tekstpodstawowy"/>
        <w:ind w:right="-47"/>
        <w:jc w:val="center"/>
        <w:rPr>
          <w:rFonts w:ascii="Times New Roman" w:hAnsi="Times New Roman"/>
          <w:b/>
        </w:rPr>
      </w:pPr>
      <w:r w:rsidRPr="00877B92">
        <w:rPr>
          <w:rFonts w:ascii="Times New Roman" w:hAnsi="Times New Roman"/>
          <w:b/>
        </w:rPr>
        <w:t>§ 3</w:t>
      </w:r>
    </w:p>
    <w:p w14:paraId="7486FA2F" w14:textId="77777777" w:rsidR="00A66D99" w:rsidRPr="0043435F" w:rsidRDefault="00A66D99" w:rsidP="00A66D99">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938E404" w14:textId="77777777" w:rsidR="00A66D99" w:rsidRPr="0043435F" w:rsidRDefault="00A66D99" w:rsidP="00A66D99">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169072E7" w14:textId="77777777" w:rsidR="00A66D99" w:rsidRPr="0043435F" w:rsidRDefault="00A66D99" w:rsidP="00A66D99">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3E94CEBA" w14:textId="2268E8A9" w:rsidR="00A66D99" w:rsidRPr="0043435F" w:rsidRDefault="00A66D99" w:rsidP="00A66D99">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serwer i monitor</w:t>
      </w:r>
      <w:r>
        <w:rPr>
          <w:rFonts w:eastAsia="Calibri"/>
          <w:b/>
          <w:sz w:val="24"/>
          <w:szCs w:val="24"/>
          <w:lang w:val="pl-PL" w:eastAsia="en-US"/>
        </w:rPr>
        <w:t xml:space="preserve"> </w:t>
      </w:r>
      <w:r w:rsidRPr="0043435F">
        <w:rPr>
          <w:rFonts w:eastAsia="Calibri"/>
          <w:b/>
          <w:sz w:val="24"/>
          <w:szCs w:val="24"/>
          <w:lang w:val="pl-PL" w:eastAsia="en-US"/>
        </w:rPr>
        <w:t xml:space="preserve"> </w:t>
      </w:r>
      <w:r>
        <w:rPr>
          <w:rFonts w:eastAsia="Calibri"/>
          <w:sz w:val="24"/>
          <w:szCs w:val="24"/>
          <w:lang w:val="pl-PL" w:eastAsia="en-US"/>
        </w:rPr>
        <w:t>wchodzące</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6DCB81FF" w14:textId="77777777" w:rsidR="00A66D99" w:rsidRPr="0043435F" w:rsidRDefault="00A66D99" w:rsidP="00A66D99">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3346F7F8" w14:textId="77777777" w:rsidR="00A66D99" w:rsidRPr="0043435F" w:rsidRDefault="00A66D99" w:rsidP="00A66D99">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4A3A0F6" w14:textId="77777777" w:rsidR="00A66D99" w:rsidRDefault="00A66D99" w:rsidP="00A66D99">
      <w:pPr>
        <w:pStyle w:val="Tekstpodstawowy"/>
        <w:ind w:right="-47"/>
        <w:jc w:val="both"/>
        <w:rPr>
          <w:rFonts w:ascii="Times New Roman" w:hAnsi="Times New Roman"/>
        </w:rPr>
      </w:pPr>
    </w:p>
    <w:p w14:paraId="5462DC3A" w14:textId="77777777" w:rsidR="00A66D99" w:rsidRPr="00877B92" w:rsidRDefault="00A66D99" w:rsidP="00A66D99">
      <w:pPr>
        <w:pStyle w:val="Tekstpodstawowy"/>
        <w:ind w:right="-47"/>
        <w:jc w:val="center"/>
        <w:rPr>
          <w:rFonts w:ascii="Times New Roman" w:hAnsi="Times New Roman"/>
          <w:b/>
        </w:rPr>
      </w:pPr>
      <w:r w:rsidRPr="00877B92">
        <w:rPr>
          <w:rFonts w:ascii="Times New Roman" w:hAnsi="Times New Roman"/>
          <w:b/>
        </w:rPr>
        <w:t>§ 4</w:t>
      </w:r>
    </w:p>
    <w:p w14:paraId="6FA77542" w14:textId="77777777" w:rsidR="00A66D99" w:rsidRDefault="00A66D99" w:rsidP="00A66D99">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64A5D2A" w14:textId="77777777" w:rsidR="00A66D99" w:rsidRDefault="00A66D99" w:rsidP="00A66D99">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DE4D538" w14:textId="77777777" w:rsidR="00A66D99" w:rsidRDefault="00A66D99" w:rsidP="00A66D99">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ED4B1B0" w14:textId="77777777" w:rsidR="00A66D99" w:rsidRPr="00593CEB" w:rsidRDefault="00A66D99" w:rsidP="00A66D99">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0B19FF4" w14:textId="77777777" w:rsidR="00A66D99" w:rsidRDefault="00A66D99" w:rsidP="00A66D99">
      <w:pPr>
        <w:pStyle w:val="Tekstpodstawowy"/>
        <w:ind w:right="-47"/>
        <w:jc w:val="center"/>
        <w:rPr>
          <w:rFonts w:ascii="Times New Roman" w:hAnsi="Times New Roman"/>
        </w:rPr>
      </w:pPr>
    </w:p>
    <w:p w14:paraId="79522695" w14:textId="77777777" w:rsidR="00A66D99" w:rsidRPr="00877B92" w:rsidRDefault="00A66D99" w:rsidP="00A66D99">
      <w:pPr>
        <w:pStyle w:val="Tekstpodstawowy"/>
        <w:ind w:right="-47"/>
        <w:jc w:val="center"/>
        <w:rPr>
          <w:rFonts w:ascii="Times New Roman" w:hAnsi="Times New Roman"/>
          <w:b/>
        </w:rPr>
      </w:pPr>
      <w:r w:rsidRPr="00877B92">
        <w:rPr>
          <w:rFonts w:ascii="Times New Roman" w:hAnsi="Times New Roman"/>
          <w:b/>
        </w:rPr>
        <w:t>§ 5</w:t>
      </w:r>
    </w:p>
    <w:p w14:paraId="5F9F2540" w14:textId="77777777" w:rsidR="00A66D99" w:rsidRPr="00C53B52" w:rsidRDefault="00A66D99" w:rsidP="00A66D99">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776503A7" w14:textId="77777777" w:rsidR="00A66D99" w:rsidRPr="00C53B52" w:rsidRDefault="00A66D99" w:rsidP="00A66D99">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94A2416" w14:textId="77777777" w:rsidR="00A66D99" w:rsidRPr="00C53B52" w:rsidRDefault="00A66D99" w:rsidP="00A66D99">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C575B1A" w14:textId="77777777" w:rsidR="00A66D99" w:rsidRPr="00C53B52" w:rsidRDefault="00A66D99" w:rsidP="00A66D9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2E4EB8B5" w14:textId="77777777" w:rsidR="00A66D99" w:rsidRPr="00C53B52" w:rsidRDefault="00A66D99" w:rsidP="00A66D9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1D10BD71" w14:textId="77777777" w:rsidR="00A66D99" w:rsidRPr="00C53B52" w:rsidRDefault="00A66D99" w:rsidP="00A66D9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264048AE" w14:textId="77777777" w:rsidR="00A66D99" w:rsidRPr="00C53B52" w:rsidRDefault="00A66D99" w:rsidP="00A66D99">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0B3110A2" w14:textId="77777777" w:rsidR="00A66D99" w:rsidRPr="00C53B52" w:rsidRDefault="00A66D99" w:rsidP="00A66D99">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7457CD06" w14:textId="77777777" w:rsidR="00A66D99" w:rsidRPr="00C53B52" w:rsidRDefault="00A66D99" w:rsidP="00A66D99">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67614588" w14:textId="77777777" w:rsidR="00A66D99" w:rsidRPr="00041CB5" w:rsidRDefault="00A66D99" w:rsidP="00A66D99">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19B5510B" w14:textId="77777777" w:rsidR="00A66D99" w:rsidRDefault="00A66D99" w:rsidP="00A66D99">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5BF2D648" w14:textId="77777777" w:rsidR="00A66D99" w:rsidRDefault="00A66D99" w:rsidP="00A66D99">
      <w:pPr>
        <w:pStyle w:val="Tekstpodstawowy"/>
        <w:ind w:right="-47"/>
        <w:jc w:val="center"/>
        <w:rPr>
          <w:rFonts w:ascii="Times New Roman" w:hAnsi="Times New Roman"/>
          <w:b/>
        </w:rPr>
      </w:pPr>
    </w:p>
    <w:p w14:paraId="0E136658" w14:textId="77777777" w:rsidR="00A66D99" w:rsidRDefault="00A66D99" w:rsidP="00A66D99">
      <w:pPr>
        <w:pStyle w:val="Tekstpodstawowy"/>
        <w:ind w:right="-47"/>
        <w:jc w:val="center"/>
        <w:rPr>
          <w:rFonts w:ascii="Times New Roman" w:hAnsi="Times New Roman"/>
          <w:b/>
        </w:rPr>
      </w:pPr>
    </w:p>
    <w:p w14:paraId="1949FDCF" w14:textId="77777777" w:rsidR="00A66D99" w:rsidRDefault="00A66D99" w:rsidP="00A66D99">
      <w:pPr>
        <w:pStyle w:val="Tekstpodstawowy"/>
        <w:ind w:right="-47"/>
        <w:jc w:val="center"/>
        <w:rPr>
          <w:rFonts w:ascii="Times New Roman" w:hAnsi="Times New Roman"/>
          <w:b/>
        </w:rPr>
      </w:pPr>
      <w:r w:rsidRPr="00877B92">
        <w:rPr>
          <w:rFonts w:ascii="Times New Roman" w:hAnsi="Times New Roman"/>
          <w:b/>
        </w:rPr>
        <w:t>§ 6</w:t>
      </w:r>
    </w:p>
    <w:p w14:paraId="469ABEBF" w14:textId="77777777" w:rsidR="00A66D99" w:rsidRDefault="00A66D99" w:rsidP="00A66D99">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9948957" w14:textId="77777777" w:rsidR="00A66D99" w:rsidRDefault="00A66D99" w:rsidP="00A66D99">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1265B449" w14:textId="77777777" w:rsidR="00A66D99" w:rsidRDefault="00A66D99" w:rsidP="00A66D99">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2C21AA7" w14:textId="77777777" w:rsidR="00A66D99" w:rsidRDefault="00A66D99" w:rsidP="00A66D99">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B85531B" w14:textId="77777777" w:rsidR="00A66D99" w:rsidRDefault="00A66D99" w:rsidP="00A66D99">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4D215DD" w14:textId="77777777" w:rsidR="00A66D99" w:rsidRPr="00877B92" w:rsidRDefault="00A66D99" w:rsidP="00A66D9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A9D9E12" w14:textId="77777777" w:rsidR="00A66D99" w:rsidRPr="003F1749" w:rsidRDefault="00A66D99" w:rsidP="00A66D9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BC5E9C3" w14:textId="77777777" w:rsidR="00A66D99" w:rsidRDefault="00A66D99" w:rsidP="00A66D9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2A5B3C8" w14:textId="77777777" w:rsidR="00A66D99" w:rsidRDefault="00A66D99" w:rsidP="00A66D99">
      <w:pPr>
        <w:pStyle w:val="Tekstpodstawowy"/>
        <w:ind w:right="-47"/>
        <w:jc w:val="center"/>
        <w:rPr>
          <w:rFonts w:ascii="Times New Roman" w:hAnsi="Times New Roman"/>
        </w:rPr>
      </w:pPr>
    </w:p>
    <w:p w14:paraId="09EEE69D" w14:textId="77777777" w:rsidR="00A66D99" w:rsidRPr="00877B92" w:rsidRDefault="00A66D99" w:rsidP="00A66D9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D11B82E" w14:textId="77777777" w:rsidR="00A66D99" w:rsidRPr="0043435F" w:rsidRDefault="00A66D99" w:rsidP="00A66D99">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BD37775" w14:textId="77777777" w:rsidR="00A66D99" w:rsidRPr="008D3A47" w:rsidRDefault="00A66D99" w:rsidP="00A66D99">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1A9A8691" w14:textId="77777777" w:rsidR="00A66D99" w:rsidRPr="0043435F" w:rsidRDefault="00A66D99" w:rsidP="00A66D99">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352931F5" w14:textId="77777777" w:rsidR="00A66D99" w:rsidRPr="0043435F" w:rsidRDefault="00A66D99" w:rsidP="00A66D99">
      <w:pPr>
        <w:numPr>
          <w:ilvl w:val="0"/>
          <w:numId w:val="7"/>
        </w:numPr>
        <w:ind w:left="284"/>
        <w:jc w:val="both"/>
        <w:rPr>
          <w:bCs/>
          <w:sz w:val="24"/>
          <w:szCs w:val="24"/>
          <w:lang w:val="pl-PL" w:eastAsia="en-US"/>
        </w:rPr>
      </w:pPr>
      <w:r w:rsidRPr="0043435F">
        <w:rPr>
          <w:bCs/>
          <w:sz w:val="24"/>
          <w:szCs w:val="24"/>
          <w:lang w:val="pl-PL" w:eastAsia="en-US"/>
        </w:rPr>
        <w:lastRenderedPageBreak/>
        <w:t>Koszty transportu, serwisowania, przeglądów okresowych, koszty materiałów wymienianych oraz koszty wymiany tych materiałów ponosi Sprzedawca.</w:t>
      </w:r>
    </w:p>
    <w:p w14:paraId="086E5036" w14:textId="77777777" w:rsidR="00A66D99" w:rsidRPr="0043435F" w:rsidRDefault="00A66D99" w:rsidP="00A66D99">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0B07D0AE" w14:textId="77777777" w:rsidR="00A66D99" w:rsidRPr="0043435F" w:rsidRDefault="00A66D99" w:rsidP="00A66D99">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45DD6B5E" w14:textId="77777777" w:rsidR="00A66D99" w:rsidRDefault="00A66D99" w:rsidP="00A66D99">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5A6CCBEA" w14:textId="77777777" w:rsidR="00A66D99" w:rsidRPr="00144BE6" w:rsidRDefault="00A66D99" w:rsidP="00A66D99">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1AD7B6E3" w14:textId="77777777" w:rsidR="00A66D99" w:rsidRPr="0043435F" w:rsidRDefault="00A66D99" w:rsidP="00A66D99">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608FE500" w14:textId="77777777" w:rsidR="00A66D99" w:rsidRPr="0043435F" w:rsidRDefault="00A66D99" w:rsidP="00A66D99">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B51163B" w14:textId="77777777" w:rsidR="00A66D99" w:rsidRPr="0043435F" w:rsidRDefault="00A66D99" w:rsidP="00A66D99">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0CE981F" w14:textId="77777777" w:rsidR="00A66D99" w:rsidRPr="0043435F" w:rsidRDefault="00A66D99" w:rsidP="00A66D99">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0AEAA10" w14:textId="77777777" w:rsidR="00A66D99" w:rsidRPr="0043435F" w:rsidRDefault="00A66D99" w:rsidP="00A66D99">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57BF089E" w14:textId="77777777" w:rsidR="00A66D99" w:rsidRPr="0043435F" w:rsidRDefault="00A66D99" w:rsidP="00A66D99">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6BA8950" w14:textId="77777777" w:rsidR="00A66D99" w:rsidRDefault="00A66D99" w:rsidP="00A66D99">
      <w:pPr>
        <w:pStyle w:val="Tekstpodstawowy"/>
        <w:ind w:left="284" w:right="-47"/>
        <w:jc w:val="both"/>
        <w:rPr>
          <w:rFonts w:ascii="Times New Roman" w:hAnsi="Times New Roman"/>
        </w:rPr>
      </w:pPr>
    </w:p>
    <w:p w14:paraId="4D329BD3" w14:textId="77777777" w:rsidR="00A66D99" w:rsidRPr="00877B92" w:rsidRDefault="00A66D99" w:rsidP="00A66D9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2990DEB9" w14:textId="77777777" w:rsidR="00A66D99" w:rsidRDefault="00A66D99" w:rsidP="00A66D99">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5BD165B" w14:textId="77777777" w:rsidR="00A66D99" w:rsidRPr="009B2595" w:rsidRDefault="00A66D99" w:rsidP="00A66D99">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320F6EE9" w14:textId="77777777" w:rsidR="00A66D99" w:rsidRPr="009B2595" w:rsidRDefault="00A66D99" w:rsidP="00A66D99">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151EAFEC" w14:textId="77777777" w:rsidR="00A66D99" w:rsidRPr="009B2595" w:rsidRDefault="00A66D99" w:rsidP="00A66D99">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554FAAF4" w14:textId="77777777" w:rsidR="00A66D99" w:rsidRPr="009B2595" w:rsidRDefault="00A66D99" w:rsidP="00A66D99">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6C5E31A6" w14:textId="77777777" w:rsidR="00A66D99" w:rsidRPr="009B2595" w:rsidRDefault="00A66D99" w:rsidP="00A66D99">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74A3936E" w14:textId="77777777" w:rsidR="00A66D99" w:rsidRPr="009B2595" w:rsidRDefault="00A66D99" w:rsidP="00A66D99">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25BD2FB" w14:textId="77777777" w:rsidR="00A66D99" w:rsidRPr="009B2595" w:rsidRDefault="00A66D99" w:rsidP="00A66D99">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57B9AFF0" w14:textId="77777777" w:rsidR="00A66D99" w:rsidRPr="009B2595" w:rsidRDefault="00A66D99" w:rsidP="00A66D99">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099F7257" w14:textId="77777777" w:rsidR="00A66D99" w:rsidRPr="009B2595" w:rsidRDefault="00A66D99" w:rsidP="00A66D99">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44F23983" w14:textId="77777777" w:rsidR="00A66D99" w:rsidRPr="009B2595" w:rsidRDefault="00A66D99" w:rsidP="00A66D99">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B95427D" w14:textId="77777777" w:rsidR="00A66D99" w:rsidRPr="009B2595" w:rsidRDefault="00A66D99" w:rsidP="00A66D99">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8247E77" w14:textId="77777777" w:rsidR="00A66D99" w:rsidRPr="00CA1166" w:rsidRDefault="00A66D99" w:rsidP="00A66D99">
      <w:pPr>
        <w:widowControl w:val="0"/>
        <w:suppressAutoHyphens/>
        <w:autoSpaceDN w:val="0"/>
        <w:ind w:left="360"/>
        <w:jc w:val="center"/>
        <w:textAlignment w:val="baseline"/>
        <w:rPr>
          <w:rFonts w:eastAsia="SimSun"/>
          <w:b/>
          <w:bCs/>
          <w:color w:val="000000"/>
          <w:kern w:val="2"/>
          <w:sz w:val="24"/>
          <w:szCs w:val="24"/>
          <w:lang w:val="pl-PL"/>
        </w:rPr>
      </w:pPr>
    </w:p>
    <w:p w14:paraId="3B1478E4" w14:textId="77777777" w:rsidR="00A66D99" w:rsidRPr="009B2595" w:rsidRDefault="00A66D99" w:rsidP="00A66D99">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1B6E9E9E" w14:textId="77777777" w:rsidR="00A66D99" w:rsidRPr="009B2595" w:rsidRDefault="00A66D99" w:rsidP="00A66D99">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DC7DA6D" w14:textId="77777777" w:rsidR="00A66D99" w:rsidRPr="009B2595" w:rsidRDefault="00A66D99" w:rsidP="00A66D99">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77138F4A" w14:textId="77777777" w:rsidR="00A66D99" w:rsidRPr="009B2595" w:rsidRDefault="00A66D99" w:rsidP="00A66D99">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Brak zawiadomienia lub zwłoka w zawiadomieniu drugiej Strony o wystąpieniu siły wyższej spowoduje, iż Strona ta nie będzie mogła skutecznie powołać się na siłę wyższą </w:t>
      </w:r>
      <w:r w:rsidRPr="009B2595">
        <w:rPr>
          <w:color w:val="000000"/>
          <w:kern w:val="2"/>
          <w:sz w:val="24"/>
          <w:szCs w:val="24"/>
          <w:lang w:val="pl-PL"/>
        </w:rPr>
        <w:lastRenderedPageBreak/>
        <w:t>jako przyczynę zwolnienia z odpowiedzialności za niewykonanie lub nienależyte wykonanie Umowy.</w:t>
      </w:r>
    </w:p>
    <w:p w14:paraId="446D0849" w14:textId="77777777" w:rsidR="00A66D99" w:rsidRPr="009B2595" w:rsidRDefault="00A66D99" w:rsidP="00A66D99">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5E3C2D8" w14:textId="77777777" w:rsidR="00A66D99" w:rsidRDefault="00A66D99" w:rsidP="00A66D99">
      <w:pPr>
        <w:pStyle w:val="Tekstpodstawowy"/>
        <w:ind w:right="-47"/>
        <w:rPr>
          <w:rFonts w:ascii="Times New Roman" w:hAnsi="Times New Roman"/>
        </w:rPr>
      </w:pPr>
    </w:p>
    <w:p w14:paraId="2DB6A8A5" w14:textId="77777777" w:rsidR="00A66D99" w:rsidRPr="00877B92" w:rsidRDefault="00A66D99" w:rsidP="00A66D9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5370830E" w14:textId="77777777" w:rsidR="00A66D99" w:rsidRDefault="00A66D99" w:rsidP="00A66D99">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E608402" w14:textId="77777777" w:rsidR="00A66D99" w:rsidRDefault="00A66D99" w:rsidP="00A66D99">
      <w:pPr>
        <w:pStyle w:val="Tekstpodstawowy"/>
        <w:ind w:right="-47"/>
        <w:jc w:val="center"/>
        <w:rPr>
          <w:rFonts w:ascii="Times New Roman" w:hAnsi="Times New Roman"/>
        </w:rPr>
      </w:pPr>
    </w:p>
    <w:p w14:paraId="77B504FC" w14:textId="77777777" w:rsidR="00A66D99" w:rsidRDefault="00A66D99" w:rsidP="00A66D99">
      <w:pPr>
        <w:pStyle w:val="Tekstpodstawowy"/>
        <w:ind w:right="-47"/>
        <w:jc w:val="center"/>
        <w:rPr>
          <w:rFonts w:ascii="Times New Roman" w:hAnsi="Times New Roman"/>
        </w:rPr>
      </w:pPr>
    </w:p>
    <w:p w14:paraId="768D2397" w14:textId="77777777" w:rsidR="00A66D99" w:rsidRPr="00877B92" w:rsidRDefault="00A66D99" w:rsidP="00A66D99">
      <w:pPr>
        <w:pStyle w:val="Tekstpodstawowy"/>
        <w:ind w:right="-47"/>
        <w:jc w:val="center"/>
        <w:rPr>
          <w:b/>
        </w:rPr>
      </w:pPr>
      <w:r w:rsidRPr="00877B92">
        <w:rPr>
          <w:rFonts w:ascii="Times New Roman" w:hAnsi="Times New Roman"/>
          <w:b/>
        </w:rPr>
        <w:t>§1</w:t>
      </w:r>
      <w:r>
        <w:rPr>
          <w:rFonts w:ascii="Times New Roman" w:hAnsi="Times New Roman"/>
          <w:b/>
        </w:rPr>
        <w:t>3</w:t>
      </w:r>
    </w:p>
    <w:p w14:paraId="1F9B555D" w14:textId="77777777" w:rsidR="00A66D99" w:rsidRDefault="00A66D99" w:rsidP="00A66D99">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5268DDB" w14:textId="77777777" w:rsidR="00A66D99" w:rsidRDefault="00A66D99" w:rsidP="00A66D99">
      <w:pPr>
        <w:pStyle w:val="NormalnyWeb"/>
        <w:jc w:val="both"/>
      </w:pPr>
      <w:r>
        <w:t xml:space="preserve">2. W razie wątpliwości, czy określona informacja stanowi tajemnicę Wykonawca zobowiązany jest zwrócić się w formie pisemnej do Zamawiającego o wyjaśnienie takiej wątpliwości. </w:t>
      </w:r>
    </w:p>
    <w:p w14:paraId="531CBF75" w14:textId="77777777" w:rsidR="00A66D99" w:rsidRDefault="00A66D99" w:rsidP="00A66D99">
      <w:pPr>
        <w:pStyle w:val="NormalnyWeb"/>
        <w:jc w:val="both"/>
      </w:pPr>
      <w:r>
        <w:t xml:space="preserve">3. Wykonawca zobowiązuje się do wykorzystania uzyskanych, powyższych informacji jedynie w celu wykonania przedmiotu umowy. </w:t>
      </w:r>
    </w:p>
    <w:p w14:paraId="10E9CE7D" w14:textId="77777777" w:rsidR="00A66D99" w:rsidRDefault="00A66D99" w:rsidP="00A66D99">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74A342DC" w14:textId="77777777" w:rsidR="00A66D99" w:rsidRDefault="00A66D99" w:rsidP="00A66D99">
      <w:pPr>
        <w:pStyle w:val="NormalnyWeb"/>
        <w:jc w:val="both"/>
      </w:pPr>
      <w:r>
        <w:t>5. Powyższe przepisy nie będą miały zastosowania wobec informacji powszechnie znanych lub opublikowanych oraz w przypadku żądania ich ujawnienia przez uprawniony organ.</w:t>
      </w:r>
    </w:p>
    <w:p w14:paraId="3648EDA1" w14:textId="77777777" w:rsidR="00A66D99" w:rsidRDefault="00A66D99" w:rsidP="00A66D99">
      <w:pPr>
        <w:pStyle w:val="Tekstpodstawowy"/>
        <w:ind w:right="-47"/>
        <w:jc w:val="both"/>
        <w:rPr>
          <w:rFonts w:ascii="Times New Roman" w:hAnsi="Times New Roman"/>
        </w:rPr>
      </w:pPr>
    </w:p>
    <w:p w14:paraId="26D10F22" w14:textId="77777777" w:rsidR="00A66D99" w:rsidRPr="00877B92" w:rsidRDefault="00A66D99" w:rsidP="00A66D9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3D3E566E" w14:textId="77777777" w:rsidR="00A66D99" w:rsidRDefault="00A66D99" w:rsidP="00A66D99">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B8693F4" w14:textId="77777777" w:rsidR="00A66D99" w:rsidRDefault="00A66D99" w:rsidP="00A66D99">
      <w:pPr>
        <w:pStyle w:val="Tekstpodstawowy"/>
        <w:ind w:right="-47"/>
        <w:jc w:val="both"/>
        <w:rPr>
          <w:rFonts w:ascii="Times New Roman" w:hAnsi="Times New Roman"/>
        </w:rPr>
      </w:pPr>
    </w:p>
    <w:p w14:paraId="14E6B0E4" w14:textId="77777777" w:rsidR="00A66D99" w:rsidRPr="00877B92" w:rsidRDefault="00A66D99" w:rsidP="00A66D9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711CC59C" w14:textId="77777777" w:rsidR="00A66D99" w:rsidRDefault="00A66D99" w:rsidP="00A66D99">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7D5E702" w14:textId="77777777" w:rsidR="00A66D99" w:rsidRDefault="00A66D99" w:rsidP="00A66D99">
      <w:pPr>
        <w:pStyle w:val="Tekstpodstawowy"/>
        <w:ind w:right="-47"/>
        <w:jc w:val="both"/>
        <w:rPr>
          <w:rFonts w:ascii="Times New Roman" w:hAnsi="Times New Roman"/>
        </w:rPr>
      </w:pPr>
    </w:p>
    <w:p w14:paraId="640C22F2" w14:textId="77777777" w:rsidR="00A66D99" w:rsidRPr="00877B92" w:rsidRDefault="00A66D99" w:rsidP="00A66D9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40A59B6B" w14:textId="77777777" w:rsidR="00A66D99" w:rsidRPr="004F0507" w:rsidRDefault="00A66D99" w:rsidP="00A66D99">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C483B3A" w14:textId="77777777" w:rsidR="00A66D99" w:rsidRDefault="00A66D99" w:rsidP="00A66D99">
      <w:pPr>
        <w:pStyle w:val="Tekstpodstawowy2"/>
        <w:spacing w:line="240" w:lineRule="auto"/>
        <w:ind w:right="-47"/>
      </w:pPr>
    </w:p>
    <w:p w14:paraId="6A14F45D" w14:textId="77777777" w:rsidR="00A66D99" w:rsidRPr="004F0507" w:rsidRDefault="00A66D99" w:rsidP="00A66D99">
      <w:pPr>
        <w:pStyle w:val="Tekstpodstawowy2"/>
        <w:spacing w:line="240" w:lineRule="auto"/>
        <w:ind w:right="-47"/>
        <w:rPr>
          <w:b/>
          <w:sz w:val="24"/>
        </w:rPr>
      </w:pPr>
      <w:r>
        <w:rPr>
          <w:b/>
          <w:sz w:val="24"/>
        </w:rPr>
        <w:t xml:space="preserve">      </w:t>
      </w:r>
      <w:r w:rsidRPr="004F0507">
        <w:rPr>
          <w:b/>
          <w:sz w:val="24"/>
        </w:rPr>
        <w:t>Za Sprzedawcę                                                                                   Za Kupującego</w:t>
      </w:r>
    </w:p>
    <w:p w14:paraId="40EF7AE3" w14:textId="77777777" w:rsidR="00A66D99" w:rsidRPr="000936CA" w:rsidRDefault="00A66D99" w:rsidP="00A66D99">
      <w:pPr>
        <w:rPr>
          <w:lang w:val="pl-PL"/>
        </w:rPr>
      </w:pPr>
    </w:p>
    <w:p w14:paraId="3E4A2DE8" w14:textId="77777777" w:rsidR="00A66D99" w:rsidRDefault="00A66D99" w:rsidP="00A66D99">
      <w:pPr>
        <w:pStyle w:val="Zwykytekst"/>
        <w:rPr>
          <w:lang w:val="pl-PL"/>
        </w:rPr>
      </w:pPr>
    </w:p>
    <w:p w14:paraId="3ECFF626" w14:textId="77777777" w:rsidR="00A66D99" w:rsidRDefault="00A66D99" w:rsidP="00A66D99">
      <w:pPr>
        <w:pStyle w:val="Zwykytekst"/>
        <w:rPr>
          <w:lang w:val="pl-PL"/>
        </w:rPr>
      </w:pPr>
    </w:p>
    <w:p w14:paraId="4B22D39D" w14:textId="77777777" w:rsidR="00A66D99" w:rsidRDefault="00A66D99" w:rsidP="00A66D99">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21D16A3" w14:textId="77777777" w:rsidR="00A66D99" w:rsidRPr="00496551" w:rsidRDefault="00A66D99" w:rsidP="00A66D99">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0FA3493" w14:textId="77777777" w:rsidR="00A66D99" w:rsidRPr="00496551" w:rsidRDefault="00A66D99" w:rsidP="00A66D99">
      <w:pPr>
        <w:pStyle w:val="Zwykytekst"/>
        <w:rPr>
          <w:rFonts w:ascii="Times New Roman" w:hAnsi="Times New Roman" w:cs="Times New Roman"/>
          <w:sz w:val="16"/>
          <w:szCs w:val="16"/>
          <w:lang w:val="pl-PL"/>
        </w:rPr>
      </w:pPr>
    </w:p>
    <w:p w14:paraId="19BF9836" w14:textId="77777777" w:rsidR="00A66D99" w:rsidRPr="009B06ED" w:rsidRDefault="00A66D99" w:rsidP="00A66D99">
      <w:pPr>
        <w:rPr>
          <w:lang w:val="pl-PL"/>
        </w:rPr>
      </w:pPr>
      <w:r>
        <w:rPr>
          <w:lang w:val="pl-PL"/>
        </w:rPr>
        <w:t>* Egzemplarz dla Wykonawcy / AGH</w:t>
      </w:r>
    </w:p>
    <w:p w14:paraId="663F1AEB" w14:textId="77777777" w:rsidR="00A66D99" w:rsidRPr="00456B64" w:rsidRDefault="00A66D99" w:rsidP="00A66D99">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1DF8A3C5" w14:textId="77777777" w:rsidR="00A66D99" w:rsidRPr="00456B64" w:rsidRDefault="00A66D99" w:rsidP="00A66D99">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66AF780F" w14:textId="77777777" w:rsidR="00A66D99" w:rsidRPr="00456B64" w:rsidRDefault="00A66D99" w:rsidP="00A66D99">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749DB9D4" w14:textId="77777777" w:rsidR="00A66D99" w:rsidRPr="00456B64" w:rsidRDefault="00A66D99" w:rsidP="00A66D99">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61EEE6CF" w14:textId="77777777" w:rsidR="00A66D99" w:rsidRPr="00456B64" w:rsidRDefault="00A66D99" w:rsidP="00A66D99">
      <w:pPr>
        <w:widowControl w:val="0"/>
        <w:autoSpaceDE w:val="0"/>
        <w:autoSpaceDN w:val="0"/>
        <w:jc w:val="both"/>
        <w:textAlignment w:val="baseline"/>
        <w:rPr>
          <w:sz w:val="24"/>
          <w:szCs w:val="24"/>
          <w:lang w:val="pl-PL"/>
        </w:rPr>
      </w:pPr>
    </w:p>
    <w:p w14:paraId="25198983" w14:textId="77777777" w:rsidR="00A66D99" w:rsidRPr="00456B64" w:rsidRDefault="00A66D99" w:rsidP="00A66D99">
      <w:pPr>
        <w:widowControl w:val="0"/>
        <w:autoSpaceDE w:val="0"/>
        <w:autoSpaceDN w:val="0"/>
        <w:jc w:val="both"/>
        <w:textAlignment w:val="baseline"/>
        <w:rPr>
          <w:sz w:val="24"/>
          <w:szCs w:val="24"/>
          <w:lang w:val="pl-PL"/>
        </w:rPr>
      </w:pPr>
    </w:p>
    <w:p w14:paraId="5FBD3929" w14:textId="77777777" w:rsidR="00A66D99" w:rsidRPr="00456B64" w:rsidRDefault="00A66D99" w:rsidP="00A66D99">
      <w:pPr>
        <w:widowControl w:val="0"/>
        <w:autoSpaceDE w:val="0"/>
        <w:autoSpaceDN w:val="0"/>
        <w:jc w:val="both"/>
        <w:textAlignment w:val="baseline"/>
        <w:rPr>
          <w:sz w:val="24"/>
          <w:szCs w:val="24"/>
          <w:lang w:val="pl-PL"/>
        </w:rPr>
      </w:pPr>
      <w:r w:rsidRPr="00456B64">
        <w:rPr>
          <w:sz w:val="24"/>
          <w:szCs w:val="24"/>
          <w:lang w:val="pl-PL"/>
        </w:rPr>
        <w:t>.....................................… </w:t>
      </w:r>
    </w:p>
    <w:p w14:paraId="7946BA2D" w14:textId="77777777" w:rsidR="00A66D99" w:rsidRPr="00456B64" w:rsidRDefault="00A66D99" w:rsidP="00A66D99">
      <w:pPr>
        <w:widowControl w:val="0"/>
        <w:autoSpaceDE w:val="0"/>
        <w:autoSpaceDN w:val="0"/>
        <w:ind w:firstLine="555"/>
        <w:textAlignment w:val="baseline"/>
        <w:rPr>
          <w:sz w:val="24"/>
          <w:szCs w:val="24"/>
          <w:lang w:val="pl-PL"/>
        </w:rPr>
      </w:pPr>
      <w:r w:rsidRPr="00456B64">
        <w:rPr>
          <w:sz w:val="24"/>
          <w:szCs w:val="24"/>
          <w:lang w:val="pl-PL"/>
        </w:rPr>
        <w:t>Nazwa Wykonawcy</w:t>
      </w:r>
    </w:p>
    <w:p w14:paraId="296139D9" w14:textId="77777777" w:rsidR="00A66D99" w:rsidRPr="00456B64" w:rsidRDefault="00A66D99" w:rsidP="00A66D99">
      <w:pPr>
        <w:widowControl w:val="0"/>
        <w:autoSpaceDE w:val="0"/>
        <w:autoSpaceDN w:val="0"/>
        <w:textAlignment w:val="baseline"/>
        <w:rPr>
          <w:sz w:val="24"/>
          <w:szCs w:val="24"/>
          <w:lang w:val="pl-PL"/>
        </w:rPr>
      </w:pPr>
    </w:p>
    <w:p w14:paraId="11F50A15" w14:textId="77777777" w:rsidR="00A66D99" w:rsidRPr="00456B64" w:rsidRDefault="00A66D99" w:rsidP="00A66D99">
      <w:pPr>
        <w:widowControl w:val="0"/>
        <w:autoSpaceDE w:val="0"/>
        <w:autoSpaceDN w:val="0"/>
        <w:jc w:val="both"/>
        <w:textAlignment w:val="baseline"/>
        <w:rPr>
          <w:sz w:val="24"/>
          <w:szCs w:val="24"/>
          <w:lang w:val="pl-PL"/>
        </w:rPr>
      </w:pPr>
      <w:r w:rsidRPr="00456B64">
        <w:rPr>
          <w:sz w:val="24"/>
          <w:szCs w:val="24"/>
          <w:lang w:val="pl-PL"/>
        </w:rPr>
        <w:t>.....................................…</w:t>
      </w:r>
    </w:p>
    <w:p w14:paraId="00908FB7" w14:textId="77777777" w:rsidR="00A66D99" w:rsidRPr="00456B64" w:rsidRDefault="00A66D99" w:rsidP="00A66D99">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44E608EA" w14:textId="77777777" w:rsidR="00A66D99" w:rsidRPr="00456B64" w:rsidRDefault="00A66D99" w:rsidP="00A66D99">
      <w:pPr>
        <w:widowControl w:val="0"/>
        <w:autoSpaceDE w:val="0"/>
        <w:autoSpaceDN w:val="0"/>
        <w:spacing w:before="90"/>
        <w:ind w:left="115" w:right="110"/>
        <w:jc w:val="both"/>
        <w:outlineLvl w:val="0"/>
        <w:rPr>
          <w:rFonts w:eastAsia="Verdana"/>
          <w:b/>
          <w:bCs/>
          <w:sz w:val="24"/>
          <w:szCs w:val="24"/>
          <w:lang w:val="pl-PL" w:eastAsia="en-US"/>
        </w:rPr>
      </w:pPr>
    </w:p>
    <w:p w14:paraId="47F0E402" w14:textId="77777777" w:rsidR="00A66D99" w:rsidRPr="00456B64" w:rsidRDefault="00A66D99" w:rsidP="00A66D99">
      <w:pPr>
        <w:widowControl w:val="0"/>
        <w:autoSpaceDE w:val="0"/>
        <w:autoSpaceDN w:val="0"/>
        <w:spacing w:before="90"/>
        <w:ind w:right="110"/>
        <w:jc w:val="both"/>
        <w:outlineLvl w:val="0"/>
        <w:rPr>
          <w:rFonts w:eastAsia="Verdana"/>
          <w:b/>
          <w:bCs/>
          <w:sz w:val="24"/>
          <w:szCs w:val="24"/>
          <w:lang w:val="pl-PL" w:eastAsia="en-US"/>
        </w:rPr>
      </w:pPr>
    </w:p>
    <w:p w14:paraId="7F67EE59" w14:textId="77777777" w:rsidR="00A66D99" w:rsidRPr="00456B64" w:rsidRDefault="00A66D99" w:rsidP="00A66D99">
      <w:pPr>
        <w:widowControl w:val="0"/>
        <w:autoSpaceDE w:val="0"/>
        <w:autoSpaceDN w:val="0"/>
        <w:jc w:val="center"/>
        <w:textAlignment w:val="baseline"/>
        <w:rPr>
          <w:b/>
          <w:bCs/>
          <w:sz w:val="24"/>
          <w:szCs w:val="24"/>
          <w:lang w:val="pl-PL"/>
        </w:rPr>
      </w:pPr>
    </w:p>
    <w:p w14:paraId="512FD36D" w14:textId="77777777" w:rsidR="00A66D99" w:rsidRPr="00456B64" w:rsidRDefault="00A66D99" w:rsidP="00A66D99">
      <w:pPr>
        <w:widowControl w:val="0"/>
        <w:autoSpaceDE w:val="0"/>
        <w:autoSpaceDN w:val="0"/>
        <w:jc w:val="center"/>
        <w:textAlignment w:val="baseline"/>
        <w:rPr>
          <w:b/>
          <w:bCs/>
          <w:sz w:val="24"/>
          <w:szCs w:val="24"/>
          <w:lang w:val="pl-PL"/>
        </w:rPr>
      </w:pPr>
    </w:p>
    <w:p w14:paraId="32CEE99F" w14:textId="77777777" w:rsidR="00A66D99" w:rsidRPr="00456B64" w:rsidRDefault="00A66D99" w:rsidP="00A66D99">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46E53740" w14:textId="77777777" w:rsidR="00A66D99" w:rsidRPr="00456B64" w:rsidRDefault="00A66D99" w:rsidP="00A66D99">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62857ED2" w14:textId="77777777" w:rsidR="00A66D99" w:rsidRPr="00456B64" w:rsidRDefault="00A66D99" w:rsidP="00A66D99">
      <w:pPr>
        <w:widowControl w:val="0"/>
        <w:autoSpaceDE w:val="0"/>
        <w:autoSpaceDN w:val="0"/>
        <w:jc w:val="center"/>
        <w:textAlignment w:val="baseline"/>
        <w:rPr>
          <w:b/>
          <w:bCs/>
          <w:sz w:val="24"/>
          <w:szCs w:val="24"/>
          <w:lang w:val="pl-PL"/>
        </w:rPr>
      </w:pPr>
    </w:p>
    <w:p w14:paraId="365F1FB2" w14:textId="77777777" w:rsidR="00A66D99" w:rsidRPr="00456B64" w:rsidRDefault="00A66D99" w:rsidP="00A66D99">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7A4FCE98" w14:textId="77777777" w:rsidR="00A66D99" w:rsidRPr="00456B64" w:rsidRDefault="00A66D99" w:rsidP="00A66D99">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62B5A2BD" w14:textId="77777777" w:rsidR="00A66D99" w:rsidRPr="00456B64" w:rsidRDefault="00A66D99" w:rsidP="00A66D99">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6D3120DF" w14:textId="77777777" w:rsidR="00A66D99" w:rsidRPr="00456B64" w:rsidRDefault="00A66D99" w:rsidP="00A66D99">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10C700A7" w14:textId="77777777" w:rsidR="00A66D99" w:rsidRPr="00456B64" w:rsidRDefault="00A66D99" w:rsidP="00A66D99">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3D70C10A" w14:textId="77777777" w:rsidR="00A66D99" w:rsidRPr="00456B64" w:rsidRDefault="00A66D99" w:rsidP="00A66D99">
      <w:pPr>
        <w:spacing w:after="200" w:line="276" w:lineRule="auto"/>
        <w:ind w:left="780"/>
        <w:contextualSpacing/>
        <w:textAlignment w:val="baseline"/>
        <w:rPr>
          <w:sz w:val="24"/>
          <w:szCs w:val="24"/>
          <w:lang w:val="pl-PL"/>
        </w:rPr>
      </w:pPr>
    </w:p>
    <w:p w14:paraId="29AA6338" w14:textId="77777777" w:rsidR="00A66D99" w:rsidRPr="00456B64" w:rsidRDefault="00A66D99" w:rsidP="00A66D99">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08AD12DF" w14:textId="77777777" w:rsidR="00A66D99" w:rsidRPr="00456B64" w:rsidRDefault="00A66D99" w:rsidP="00A66D99">
      <w:pPr>
        <w:widowControl w:val="0"/>
        <w:autoSpaceDE w:val="0"/>
        <w:autoSpaceDN w:val="0"/>
        <w:spacing w:before="90"/>
        <w:ind w:right="110"/>
        <w:jc w:val="both"/>
        <w:outlineLvl w:val="0"/>
        <w:rPr>
          <w:rFonts w:eastAsia="Verdana"/>
          <w:b/>
          <w:bCs/>
          <w:sz w:val="24"/>
          <w:szCs w:val="24"/>
          <w:lang w:val="pl-PL" w:eastAsia="en-US"/>
        </w:rPr>
      </w:pPr>
    </w:p>
    <w:p w14:paraId="72B998F9" w14:textId="77777777" w:rsidR="00A66D99" w:rsidRPr="00456B64" w:rsidRDefault="00A66D99" w:rsidP="00A66D99">
      <w:pPr>
        <w:widowControl w:val="0"/>
        <w:autoSpaceDE w:val="0"/>
        <w:autoSpaceDN w:val="0"/>
        <w:spacing w:before="90"/>
        <w:ind w:right="110"/>
        <w:jc w:val="both"/>
        <w:outlineLvl w:val="0"/>
        <w:rPr>
          <w:rFonts w:eastAsia="Verdana"/>
          <w:b/>
          <w:bCs/>
          <w:sz w:val="24"/>
          <w:szCs w:val="24"/>
          <w:lang w:val="pl-PL" w:eastAsia="en-US"/>
        </w:rPr>
      </w:pPr>
    </w:p>
    <w:p w14:paraId="552E8FDA" w14:textId="77777777" w:rsidR="00A66D99" w:rsidRPr="00456B64" w:rsidRDefault="00A66D99" w:rsidP="00A66D99">
      <w:pPr>
        <w:widowControl w:val="0"/>
        <w:autoSpaceDE w:val="0"/>
        <w:autoSpaceDN w:val="0"/>
        <w:spacing w:before="90"/>
        <w:ind w:right="110"/>
        <w:jc w:val="both"/>
        <w:outlineLvl w:val="0"/>
        <w:rPr>
          <w:rFonts w:eastAsia="Verdana"/>
          <w:b/>
          <w:bCs/>
          <w:sz w:val="24"/>
          <w:szCs w:val="24"/>
          <w:lang w:val="pl-PL" w:eastAsia="en-US"/>
        </w:rPr>
      </w:pPr>
    </w:p>
    <w:p w14:paraId="765180B9" w14:textId="77777777" w:rsidR="00A66D99" w:rsidRPr="00456B64" w:rsidRDefault="00A66D99" w:rsidP="00A66D99">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A66D99" w:rsidRPr="00A66D99" w14:paraId="2590B30A" w14:textId="77777777" w:rsidTr="00BB6B0D">
        <w:tc>
          <w:tcPr>
            <w:tcW w:w="4105" w:type="dxa"/>
            <w:shd w:val="clear" w:color="auto" w:fill="auto"/>
          </w:tcPr>
          <w:p w14:paraId="2FC433F1" w14:textId="77777777" w:rsidR="00A66D99" w:rsidRPr="001A7899" w:rsidRDefault="00A66D99" w:rsidP="00BB6B0D">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15096C69" w14:textId="77777777" w:rsidR="00A66D99" w:rsidRPr="001A7899" w:rsidRDefault="00A66D99" w:rsidP="00BB6B0D">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3B3157A2" w14:textId="77777777" w:rsidR="00A66D99" w:rsidRPr="001A7899" w:rsidRDefault="00A66D99" w:rsidP="00A66D99">
      <w:pPr>
        <w:spacing w:line="360" w:lineRule="auto"/>
        <w:contextualSpacing/>
        <w:jc w:val="both"/>
        <w:rPr>
          <w:rFonts w:ascii="Verdana" w:eastAsia="Calibri" w:hAnsi="Verdana" w:cs="Arial"/>
          <w:color w:val="222A35"/>
          <w:lang w:val="pl-PL" w:eastAsia="x-none"/>
        </w:rPr>
      </w:pPr>
    </w:p>
    <w:p w14:paraId="6EFBA2E3" w14:textId="77777777" w:rsidR="00A66D99" w:rsidRPr="001A7899" w:rsidRDefault="00A66D99" w:rsidP="00A66D99">
      <w:pPr>
        <w:widowControl w:val="0"/>
        <w:autoSpaceDE w:val="0"/>
        <w:autoSpaceDN w:val="0"/>
        <w:spacing w:line="360" w:lineRule="auto"/>
        <w:rPr>
          <w:rFonts w:ascii="Verdana" w:eastAsia="Verdana" w:hAnsi="Verdana" w:cs="Arial"/>
          <w:color w:val="222A35"/>
          <w:lang w:val="pl-PL" w:eastAsia="x-none"/>
        </w:rPr>
      </w:pPr>
    </w:p>
    <w:p w14:paraId="46A4D1C8" w14:textId="77777777" w:rsidR="00A66D99" w:rsidRPr="001A7899" w:rsidRDefault="00A66D99" w:rsidP="00A66D99">
      <w:pPr>
        <w:widowControl w:val="0"/>
        <w:autoSpaceDE w:val="0"/>
        <w:autoSpaceDN w:val="0"/>
        <w:spacing w:before="90"/>
        <w:ind w:right="110"/>
        <w:jc w:val="both"/>
        <w:outlineLvl w:val="0"/>
        <w:rPr>
          <w:rFonts w:ascii="Verdana" w:eastAsia="Verdana" w:hAnsi="Verdana" w:cs="Verdana"/>
          <w:b/>
          <w:bCs/>
          <w:lang w:val="pl-PL" w:eastAsia="en-US"/>
        </w:rPr>
      </w:pPr>
    </w:p>
    <w:p w14:paraId="3C10AE1D" w14:textId="77777777" w:rsidR="00A66D99" w:rsidRPr="00AE0E7B" w:rsidRDefault="00A66D99" w:rsidP="00A66D99">
      <w:pPr>
        <w:rPr>
          <w:lang w:val="pl-PL"/>
        </w:rPr>
      </w:pPr>
    </w:p>
    <w:p w14:paraId="66F45ACF" w14:textId="77777777" w:rsidR="00A66D99" w:rsidRPr="002F2694" w:rsidRDefault="00A66D99" w:rsidP="00A66D99">
      <w:pPr>
        <w:rPr>
          <w:lang w:val="pl-PL"/>
        </w:rPr>
      </w:pPr>
    </w:p>
    <w:p w14:paraId="0DC8BD96" w14:textId="77777777" w:rsidR="00496551" w:rsidRPr="00A66D99" w:rsidRDefault="00496551" w:rsidP="00A66D99">
      <w:pPr>
        <w:rPr>
          <w:lang w:val="pl-PL"/>
        </w:rPr>
      </w:pPr>
    </w:p>
    <w:sectPr w:rsidR="00496551" w:rsidRPr="00A66D9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55ACF" w14:textId="77777777" w:rsidR="00081325" w:rsidRDefault="00081325">
      <w:r>
        <w:separator/>
      </w:r>
    </w:p>
  </w:endnote>
  <w:endnote w:type="continuationSeparator" w:id="0">
    <w:p w14:paraId="15F35860" w14:textId="77777777" w:rsidR="00081325" w:rsidRDefault="00081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CDEC0" w14:textId="77777777" w:rsidR="00C057F5" w:rsidRDefault="00C057F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0E2E7" w14:textId="77777777" w:rsidR="00A66D99" w:rsidRDefault="00A66D99">
    <w:pPr>
      <w:pStyle w:val="Stopka"/>
      <w:jc w:val="right"/>
    </w:pPr>
    <w:r>
      <w:fldChar w:fldCharType="begin"/>
    </w:r>
    <w:r>
      <w:instrText>PAGE   \* MERGEFORMAT</w:instrText>
    </w:r>
    <w:r>
      <w:fldChar w:fldCharType="separate"/>
    </w:r>
    <w:r>
      <w:rPr>
        <w:lang w:val="pl-PL"/>
      </w:rPr>
      <w:t>2</w:t>
    </w:r>
    <w:r>
      <w:fldChar w:fldCharType="end"/>
    </w:r>
  </w:p>
  <w:p w14:paraId="6044753F" w14:textId="77777777" w:rsidR="00C057F5" w:rsidRDefault="00C057F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4C7F4" w14:textId="77777777" w:rsidR="00C057F5" w:rsidRDefault="00C057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6777F" w14:textId="77777777" w:rsidR="00081325" w:rsidRDefault="00081325">
      <w:r>
        <w:separator/>
      </w:r>
    </w:p>
  </w:footnote>
  <w:footnote w:type="continuationSeparator" w:id="0">
    <w:p w14:paraId="6C1B342D" w14:textId="77777777" w:rsidR="00081325" w:rsidRDefault="00081325">
      <w:r>
        <w:continuationSeparator/>
      </w:r>
    </w:p>
  </w:footnote>
  <w:footnote w:id="1">
    <w:p w14:paraId="474CB3F4" w14:textId="77777777" w:rsidR="00A66D99" w:rsidRPr="00456B64" w:rsidRDefault="00A66D99" w:rsidP="00A66D99">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64A08209" w14:textId="77777777" w:rsidR="00A66D99" w:rsidRPr="00456B64" w:rsidRDefault="00A66D99" w:rsidP="00A66D99">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7CA990C5" w14:textId="77777777" w:rsidR="00A66D99" w:rsidRPr="00456B64" w:rsidRDefault="00A66D99" w:rsidP="00A66D99">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1023DF4A" w14:textId="77777777" w:rsidR="00A66D99" w:rsidRPr="00456B64" w:rsidRDefault="00A66D99" w:rsidP="00A66D99">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4B39C7F7" w14:textId="77777777" w:rsidR="00A66D99" w:rsidRPr="00456B64" w:rsidRDefault="00A66D99" w:rsidP="00A66D99">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02B91D69" w14:textId="77777777" w:rsidR="00A66D99" w:rsidRPr="00456B64" w:rsidRDefault="00A66D99" w:rsidP="00A66D99">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2A9EDFC" w14:textId="77777777" w:rsidR="00A66D99" w:rsidRPr="00456B64" w:rsidRDefault="00A66D99" w:rsidP="00A66D99">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C1B8FCD" w14:textId="77777777" w:rsidR="00A66D99" w:rsidRPr="00456B64" w:rsidRDefault="00A66D99" w:rsidP="00A66D99">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68687F3E" w14:textId="77777777" w:rsidR="00A66D99" w:rsidRPr="00456B64" w:rsidRDefault="00A66D99" w:rsidP="00A66D99">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BE64A37" w14:textId="77777777" w:rsidR="00A66D99" w:rsidRPr="00456B64" w:rsidRDefault="00A66D99" w:rsidP="00A66D99">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1CB9C78C" w14:textId="77777777" w:rsidR="00A66D99" w:rsidRPr="00456B64" w:rsidRDefault="00A66D99" w:rsidP="00A66D99">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1E28F5BE" w14:textId="77777777" w:rsidR="00A66D99" w:rsidRPr="00456B64" w:rsidRDefault="00A66D99" w:rsidP="00A66D99">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24683020" w14:textId="77777777" w:rsidR="00A66D99" w:rsidRPr="00456B64" w:rsidRDefault="00A66D99" w:rsidP="00A66D99">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4C0AF4A5" w14:textId="77777777" w:rsidR="00A66D99" w:rsidRPr="00456B64" w:rsidRDefault="00A66D99" w:rsidP="00A66D99">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5B58408C" w14:textId="77777777" w:rsidR="00A66D99" w:rsidRPr="00456B64" w:rsidRDefault="00A66D99" w:rsidP="00A66D99">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63B11632" w14:textId="77777777" w:rsidR="00A66D99" w:rsidRPr="00456B64" w:rsidRDefault="00A66D99" w:rsidP="00A66D99">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1BAD661D" w14:textId="77777777" w:rsidR="00A66D99" w:rsidRPr="00456B64" w:rsidRDefault="00A66D99" w:rsidP="00A66D99">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6333A3A" w14:textId="77777777" w:rsidR="00A66D99" w:rsidRPr="00456B64" w:rsidRDefault="00A66D99" w:rsidP="00A66D99">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564DBF27" w14:textId="77777777" w:rsidR="00A66D99" w:rsidRPr="00456B64" w:rsidRDefault="00A66D99" w:rsidP="00A66D99">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FAB0D36" w14:textId="77777777" w:rsidR="00A66D99" w:rsidRPr="00456B64" w:rsidRDefault="00A66D99" w:rsidP="00A66D99">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6026CCD9" w14:textId="77777777" w:rsidR="00A66D99" w:rsidRPr="00456B64" w:rsidRDefault="00A66D99" w:rsidP="00A66D99">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4B8D80F7" w14:textId="77777777" w:rsidR="00A66D99" w:rsidRPr="00456B64" w:rsidRDefault="00A66D99" w:rsidP="00A66D99">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0E995F4C" w14:textId="77777777" w:rsidR="00A66D99" w:rsidRPr="00456B64" w:rsidRDefault="00A66D99" w:rsidP="00A66D99">
      <w:pPr>
        <w:pStyle w:val="Tekstprzypisudolnego"/>
        <w:ind w:firstLine="142"/>
        <w:jc w:val="both"/>
        <w:rPr>
          <w:sz w:val="16"/>
          <w:szCs w:val="16"/>
          <w:lang w:val="pl-PL"/>
        </w:rPr>
      </w:pPr>
      <w:r w:rsidRPr="00456B64">
        <w:rPr>
          <w:sz w:val="16"/>
          <w:szCs w:val="16"/>
          <w:lang w:val="pl-PL"/>
        </w:rPr>
        <w:t>a) osobę prawną,</w:t>
      </w:r>
    </w:p>
    <w:p w14:paraId="2CE998BD" w14:textId="77777777" w:rsidR="00A66D99" w:rsidRPr="00456B64" w:rsidRDefault="00A66D99" w:rsidP="00A66D99">
      <w:pPr>
        <w:pStyle w:val="Tekstprzypisudolnego"/>
        <w:ind w:firstLine="142"/>
        <w:jc w:val="both"/>
        <w:rPr>
          <w:sz w:val="16"/>
          <w:szCs w:val="16"/>
          <w:lang w:val="pl-PL"/>
        </w:rPr>
      </w:pPr>
      <w:r w:rsidRPr="00456B64">
        <w:rPr>
          <w:sz w:val="16"/>
          <w:szCs w:val="16"/>
          <w:lang w:val="pl-PL"/>
        </w:rPr>
        <w:t>b) spółkę kapitałową w organizacji,</w:t>
      </w:r>
    </w:p>
    <w:p w14:paraId="189551FF" w14:textId="77777777" w:rsidR="00A66D99" w:rsidRPr="00456B64" w:rsidRDefault="00A66D99" w:rsidP="00A66D99">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3377541E" w14:textId="77777777" w:rsidR="00A66D99" w:rsidRPr="00456B64" w:rsidRDefault="00A66D99" w:rsidP="00A66D99">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03E2CA62" w14:textId="77777777" w:rsidR="00A66D99" w:rsidRPr="00456B64" w:rsidRDefault="00A66D99" w:rsidP="00A66D99">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E7AD005" w14:textId="77777777" w:rsidR="00A66D99" w:rsidRPr="00456B64" w:rsidRDefault="00A66D99" w:rsidP="00A66D99">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88B0F0F" w14:textId="77777777" w:rsidR="00A66D99" w:rsidRPr="00456B64" w:rsidRDefault="00A66D99" w:rsidP="00A66D99">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49CD719D" w14:textId="77777777" w:rsidR="00A66D99" w:rsidRPr="00456B64" w:rsidRDefault="00A66D99" w:rsidP="00A66D99">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235C2" w14:textId="77777777" w:rsidR="00C057F5" w:rsidRDefault="00C057F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B3A45" w14:textId="77777777" w:rsidR="00C057F5" w:rsidRDefault="00C057F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4DC20" w14:textId="77777777" w:rsidR="00C057F5" w:rsidRDefault="00C057F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025013467">
    <w:abstractNumId w:val="10"/>
  </w:num>
  <w:num w:numId="2" w16cid:durableId="1952665637">
    <w:abstractNumId w:val="15"/>
  </w:num>
  <w:num w:numId="3" w16cid:durableId="346712760">
    <w:abstractNumId w:val="3"/>
  </w:num>
  <w:num w:numId="4" w16cid:durableId="292904280">
    <w:abstractNumId w:val="6"/>
  </w:num>
  <w:num w:numId="5" w16cid:durableId="666792273">
    <w:abstractNumId w:val="17"/>
  </w:num>
  <w:num w:numId="6" w16cid:durableId="2121100807">
    <w:abstractNumId w:val="13"/>
  </w:num>
  <w:num w:numId="7" w16cid:durableId="1617710812">
    <w:abstractNumId w:val="12"/>
  </w:num>
  <w:num w:numId="8" w16cid:durableId="1837576063">
    <w:abstractNumId w:val="14"/>
  </w:num>
  <w:num w:numId="9" w16cid:durableId="9120110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6372654">
    <w:abstractNumId w:val="4"/>
  </w:num>
  <w:num w:numId="11" w16cid:durableId="1458330999">
    <w:abstractNumId w:val="16"/>
  </w:num>
  <w:num w:numId="12" w16cid:durableId="1941326791">
    <w:abstractNumId w:val="9"/>
  </w:num>
  <w:num w:numId="13" w16cid:durableId="1353845183">
    <w:abstractNumId w:val="8"/>
  </w:num>
  <w:num w:numId="14" w16cid:durableId="151140024">
    <w:abstractNumId w:val="2"/>
  </w:num>
  <w:num w:numId="15" w16cid:durableId="2062897806">
    <w:abstractNumId w:val="5"/>
  </w:num>
  <w:num w:numId="16" w16cid:durableId="1539856184">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1325"/>
    <w:rsid w:val="000033EA"/>
    <w:rsid w:val="0002467C"/>
    <w:rsid w:val="00040A7A"/>
    <w:rsid w:val="00081325"/>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66D99"/>
    <w:rsid w:val="00A701A7"/>
    <w:rsid w:val="00A70EA7"/>
    <w:rsid w:val="00AA7F39"/>
    <w:rsid w:val="00AF7449"/>
    <w:rsid w:val="00BA1B11"/>
    <w:rsid w:val="00BA5498"/>
    <w:rsid w:val="00BD0C12"/>
    <w:rsid w:val="00BD5E3D"/>
    <w:rsid w:val="00C057F5"/>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A71684"/>
  <w15:chartTrackingRefBased/>
  <w15:docId w15:val="{448A7D5A-E095-4D07-86AD-B21428FFF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66D99"/>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66D9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2659</Words>
  <Characters>15955</Characters>
  <Application>Microsoft Office Word</Application>
  <DocSecurity>0</DocSecurity>
  <Lines>132</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18577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2023-01-13T08:15:00Z</cp:lastPrinted>
  <dcterms:created xsi:type="dcterms:W3CDTF">2023-01-13T08:12:00Z</dcterms:created>
  <dcterms:modified xsi:type="dcterms:W3CDTF">2023-01-13T08:17:00Z</dcterms:modified>
</cp:coreProperties>
</file>