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D2D6C" w14:textId="77777777" w:rsidR="00E20C34" w:rsidRPr="00240E71" w:rsidRDefault="00E20C34" w:rsidP="00E20C3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FEACA3C"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AA468F7" w14:textId="77777777" w:rsidR="00E20C34" w:rsidRDefault="00E20C34" w:rsidP="00E20C3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05BB8AC" w14:textId="77777777" w:rsidR="00E20C34" w:rsidRPr="0022732C" w:rsidRDefault="00E20C34" w:rsidP="00E20C3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9C8A2BD" w14:textId="77777777" w:rsidR="00E20C34" w:rsidRDefault="00E20C34" w:rsidP="00E20C3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17D0B3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9AE4B07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E8129E0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C306A83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8731269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11961280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5506F7F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9D2416A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2245706" w14:textId="77777777" w:rsidR="00E20C34" w:rsidRPr="0022732C" w:rsidRDefault="00E20C34" w:rsidP="00E20C3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72B6103" w14:textId="77777777" w:rsidR="00E20C34" w:rsidRDefault="00E20C34" w:rsidP="00E20C34">
      <w:pPr>
        <w:spacing w:line="360" w:lineRule="auto"/>
      </w:pPr>
      <w:r>
        <w:t>Do: Nazwa i siedziba Zamawiającego:</w:t>
      </w:r>
    </w:p>
    <w:p w14:paraId="36359625" w14:textId="77777777" w:rsidR="00E20C34" w:rsidRPr="00C35C8C" w:rsidRDefault="00E20C34" w:rsidP="00E20C34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40CDCC0E" w14:textId="77777777" w:rsidR="00E20C34" w:rsidRPr="00C35C8C" w:rsidRDefault="00E20C34" w:rsidP="00E20C34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219FAEC" w14:textId="77777777" w:rsidR="00E20C34" w:rsidRDefault="00E20C34" w:rsidP="00E20C34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29BBEE4D" w14:textId="77777777" w:rsidR="00E20C34" w:rsidRDefault="00E20C34" w:rsidP="00E20C34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29B1CD27" w14:textId="77777777" w:rsidR="00E20C34" w:rsidRDefault="00E20C34" w:rsidP="00E20C34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25180818" w14:textId="77777777" w:rsidR="00E20C34" w:rsidRDefault="00E20C34" w:rsidP="00E20C34">
      <w:pPr>
        <w:ind w:firstLine="3969"/>
        <w:rPr>
          <w:b/>
        </w:rPr>
      </w:pPr>
    </w:p>
    <w:p w14:paraId="25FB39AB" w14:textId="6C2683BB" w:rsidR="00E20C34" w:rsidRDefault="00E20C34" w:rsidP="00E20C3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4553B">
        <w:rPr>
          <w:b/>
        </w:rPr>
        <w:t xml:space="preserve">Dostawa </w:t>
      </w:r>
      <w:r w:rsidR="00512E57">
        <w:rPr>
          <w:b/>
        </w:rPr>
        <w:t xml:space="preserve">serwera wraz z monitorem i UPS-em na potrzeby Instytutu elektroniki </w:t>
      </w:r>
      <w:proofErr w:type="spellStart"/>
      <w:r w:rsidR="00512E57">
        <w:rPr>
          <w:b/>
        </w:rPr>
        <w:t>WIEiT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512E57">
        <w:rPr>
          <w:b/>
          <w:sz w:val="26"/>
        </w:rPr>
        <w:t>39</w:t>
      </w:r>
      <w:r>
        <w:rPr>
          <w:b/>
          <w:sz w:val="26"/>
        </w:rPr>
        <w:t>/2</w:t>
      </w:r>
      <w:r w:rsidR="00512E57">
        <w:rPr>
          <w:b/>
          <w:sz w:val="26"/>
        </w:rPr>
        <w:t>3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E00A65" w14:textId="77777777" w:rsidR="00E20C34" w:rsidRDefault="00E20C34" w:rsidP="00E20C34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20C34" w:rsidRPr="002A16E2" w14:paraId="59A0B3A5" w14:textId="77777777" w:rsidTr="00BB6B0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FBA426" w14:textId="77777777" w:rsidR="00E20C34" w:rsidRPr="002A16E2" w:rsidRDefault="00E20C34" w:rsidP="00BB6B0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D52F61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67877387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67F355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EEF64B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26B831A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9126A1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83D271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42D35CF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60A3B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C7376F0" w14:textId="77777777" w:rsidR="00E20C34" w:rsidRPr="008A2B7D" w:rsidRDefault="00E20C34" w:rsidP="00BB6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4A6B89F" w14:textId="77777777" w:rsidR="00E20C34" w:rsidRPr="008A2B7D" w:rsidRDefault="00E20C34" w:rsidP="00BB6B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0560AA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85A165F" w14:textId="77777777" w:rsidR="00E20C34" w:rsidRPr="008A2B7D" w:rsidRDefault="00E20C34" w:rsidP="00BB6B0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31938B0" w14:textId="77777777" w:rsidR="00E20C34" w:rsidRPr="008A2B7D" w:rsidRDefault="00E20C34" w:rsidP="00BB6B0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20C34" w:rsidRPr="002A16E2" w14:paraId="7FF5B1BA" w14:textId="77777777" w:rsidTr="00BB6B0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189683" w14:textId="77777777" w:rsidR="00E20C34" w:rsidRPr="002A16E2" w:rsidRDefault="00E20C34" w:rsidP="00BB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52E3B4" w14:textId="77777777" w:rsidR="00E20C34" w:rsidRPr="002A16E2" w:rsidRDefault="00E20C34" w:rsidP="00BB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F62823" w14:textId="77777777" w:rsidR="00E20C34" w:rsidRPr="002A16E2" w:rsidRDefault="00E20C34" w:rsidP="00BB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6EA5F2" w14:textId="77777777" w:rsidR="00E20C34" w:rsidRPr="002A16E2" w:rsidRDefault="00E20C34" w:rsidP="00BB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E12FF3" w14:textId="77777777" w:rsidR="00E20C34" w:rsidRPr="002A16E2" w:rsidRDefault="00E20C34" w:rsidP="00BB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93A7F" w14:textId="77777777" w:rsidR="00E20C34" w:rsidRPr="002A16E2" w:rsidRDefault="00E20C34" w:rsidP="00BB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45DCFA" w14:textId="77777777" w:rsidR="00E20C34" w:rsidRPr="002A16E2" w:rsidRDefault="00E20C34" w:rsidP="00BB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3B1733" w14:textId="77777777" w:rsidR="00E20C34" w:rsidRPr="002A16E2" w:rsidRDefault="00E20C34" w:rsidP="00BB6B0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20C34" w:rsidRPr="002A16E2" w14:paraId="1FA16D02" w14:textId="77777777" w:rsidTr="00BB6B0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B0213D" w14:textId="77777777" w:rsidR="00E20C34" w:rsidRPr="002A16E2" w:rsidRDefault="00E20C34" w:rsidP="00BB6B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CD97" w14:textId="60B8619D" w:rsidR="00E20C34" w:rsidRPr="00A47B30" w:rsidRDefault="00E20C34" w:rsidP="00BB6B0D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Serwer (jednostka centralna z </w:t>
            </w:r>
            <w:r w:rsidR="00512E57">
              <w:rPr>
                <w:b/>
                <w:bCs/>
                <w:color w:val="000000"/>
                <w:sz w:val="16"/>
                <w:szCs w:val="16"/>
              </w:rPr>
              <w:t>klawiaturą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i myszą)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7F2" w14:textId="77777777" w:rsidR="00E20C34" w:rsidRDefault="00E20C34" w:rsidP="00BB6B0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Serwer: …………………</w:t>
            </w:r>
          </w:p>
          <w:p w14:paraId="717042F9" w14:textId="77777777" w:rsidR="00E20C34" w:rsidRDefault="00E20C34" w:rsidP="00BB6B0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Klawiatura:</w:t>
            </w:r>
          </w:p>
          <w:p w14:paraId="6B96C634" w14:textId="77777777" w:rsidR="00E20C34" w:rsidRDefault="00E20C34" w:rsidP="00BB6B0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401AB831" w14:textId="77777777" w:rsidR="00512E57" w:rsidRDefault="00512E57" w:rsidP="00BB6B0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Mysz:</w:t>
            </w:r>
          </w:p>
          <w:p w14:paraId="27970F0C" w14:textId="58E83EA3" w:rsidR="00512E57" w:rsidRPr="00A47B30" w:rsidRDefault="00512E57" w:rsidP="00BB6B0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F621" w14:textId="60B7E7F4" w:rsidR="00E20C34" w:rsidRPr="00F55968" w:rsidRDefault="00E20C34" w:rsidP="00BB6B0D">
            <w:pPr>
              <w:rPr>
                <w:sz w:val="16"/>
                <w:szCs w:val="16"/>
              </w:rPr>
            </w:pPr>
            <w:r w:rsidRPr="00F55968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47B9" w14:textId="77777777" w:rsidR="00E20C34" w:rsidRPr="002A16E2" w:rsidRDefault="00E20C34" w:rsidP="00BB6B0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6815" w14:textId="77777777" w:rsidR="00E20C34" w:rsidRPr="002A16E2" w:rsidRDefault="00E20C34" w:rsidP="00BB6B0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30F2B4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DBADA4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</w:tr>
      <w:tr w:rsidR="00E20C34" w:rsidRPr="002A16E2" w14:paraId="58085260" w14:textId="77777777" w:rsidTr="00BB6B0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DFA618" w14:textId="77777777" w:rsidR="00E20C34" w:rsidRDefault="00E20C34" w:rsidP="00BB6B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9B52" w14:textId="1998BCE4" w:rsidR="00E20C34" w:rsidRDefault="00512E57" w:rsidP="00BB6B0D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5FE6" w14:textId="77777777" w:rsidR="00E20C34" w:rsidRPr="00A47B30" w:rsidRDefault="00E20C34" w:rsidP="00BB6B0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BC7E" w14:textId="6CC93A46" w:rsidR="00E20C34" w:rsidRPr="00F55968" w:rsidRDefault="00E20C34" w:rsidP="00BB6B0D">
            <w:pPr>
              <w:rPr>
                <w:sz w:val="16"/>
                <w:szCs w:val="16"/>
              </w:rPr>
            </w:pPr>
            <w:r w:rsidRPr="00F55968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019E" w14:textId="77777777" w:rsidR="00E20C34" w:rsidRPr="002A16E2" w:rsidRDefault="00E20C34" w:rsidP="00BB6B0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F984" w14:textId="77777777" w:rsidR="00E20C34" w:rsidRPr="002A16E2" w:rsidRDefault="00E20C34" w:rsidP="00BB6B0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D0251B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2C42B7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</w:tr>
      <w:tr w:rsidR="00512E57" w:rsidRPr="002A16E2" w14:paraId="3B49C88E" w14:textId="77777777" w:rsidTr="00BB6B0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E84926" w14:textId="189FCF0C" w:rsidR="00512E57" w:rsidRDefault="00512E57" w:rsidP="00BB6B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E663" w14:textId="21EF1A1B" w:rsidR="00512E57" w:rsidRDefault="00512E57" w:rsidP="00BB6B0D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UPS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248E" w14:textId="77777777" w:rsidR="00512E57" w:rsidRPr="00A47B30" w:rsidRDefault="00512E57" w:rsidP="00BB6B0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2517" w14:textId="4CB939DA" w:rsidR="00512E57" w:rsidRPr="00F55968" w:rsidRDefault="00512E57" w:rsidP="00BB6B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CFF7" w14:textId="77777777" w:rsidR="00512E57" w:rsidRPr="002A16E2" w:rsidRDefault="00512E57" w:rsidP="00BB6B0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087B" w14:textId="77777777" w:rsidR="00512E57" w:rsidRPr="002A16E2" w:rsidRDefault="00512E57" w:rsidP="00BB6B0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2810AF" w14:textId="77777777" w:rsidR="00512E57" w:rsidRPr="002A16E2" w:rsidRDefault="00512E57" w:rsidP="00BB6B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14AD51" w14:textId="77777777" w:rsidR="00512E57" w:rsidRPr="002A16E2" w:rsidRDefault="00512E57" w:rsidP="00BB6B0D">
            <w:pPr>
              <w:ind w:right="425"/>
              <w:rPr>
                <w:sz w:val="22"/>
                <w:szCs w:val="22"/>
              </w:rPr>
            </w:pPr>
          </w:p>
        </w:tc>
      </w:tr>
      <w:tr w:rsidR="00E20C34" w:rsidRPr="002A16E2" w14:paraId="679B55C4" w14:textId="77777777" w:rsidTr="00BB6B0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4D1C4B" w14:textId="77777777" w:rsidR="00E20C34" w:rsidRDefault="00E20C34" w:rsidP="00BB6B0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34346E7" w14:textId="77777777" w:rsidR="00E20C34" w:rsidRDefault="00E20C34" w:rsidP="00BB6B0D">
            <w:pPr>
              <w:ind w:right="425"/>
              <w:rPr>
                <w:sz w:val="22"/>
                <w:szCs w:val="22"/>
              </w:rPr>
            </w:pPr>
          </w:p>
          <w:p w14:paraId="77040E11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  <w:p w14:paraId="719C8FA5" w14:textId="77777777" w:rsidR="00E20C34" w:rsidRDefault="00E20C34" w:rsidP="00BB6B0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E3F9552" w14:textId="77777777" w:rsidR="00E20C34" w:rsidRPr="002A16E2" w:rsidRDefault="00E20C34" w:rsidP="00BB6B0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1F51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CE2691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AA4EBB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</w:tr>
      <w:tr w:rsidR="00E20C34" w:rsidRPr="002A16E2" w14:paraId="70EF4B8A" w14:textId="77777777" w:rsidTr="00BB6B0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362787" w14:textId="77777777" w:rsidR="00E20C34" w:rsidRPr="002A16E2" w:rsidRDefault="00E20C34" w:rsidP="00BB6B0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1975264" w14:textId="77777777" w:rsidR="00E20C34" w:rsidRPr="002A16E2" w:rsidRDefault="00E20C34" w:rsidP="00BB6B0D">
            <w:pPr>
              <w:rPr>
                <w:sz w:val="22"/>
                <w:szCs w:val="22"/>
              </w:rPr>
            </w:pPr>
          </w:p>
          <w:p w14:paraId="154092D5" w14:textId="77777777" w:rsidR="00E20C34" w:rsidRPr="002A16E2" w:rsidRDefault="00E20C34" w:rsidP="00BB6B0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94DBA50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6D18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F33058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929F20" w14:textId="77777777" w:rsidR="00E20C34" w:rsidRPr="002A16E2" w:rsidRDefault="00E20C34" w:rsidP="00BB6B0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731E0D3" w14:textId="5B96956E" w:rsidR="00E20C34" w:rsidRPr="002A16E2" w:rsidRDefault="00E20C34" w:rsidP="00512E57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512E57">
        <w:rPr>
          <w:b/>
          <w:i/>
          <w:iCs/>
          <w:color w:val="000000"/>
          <w:sz w:val="22"/>
          <w:szCs w:val="22"/>
          <w:lang w:eastAsia="ar-SA"/>
        </w:rPr>
        <w:t>serwet i monitor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3F8ACF0D" w14:textId="77777777" w:rsidR="00E20C34" w:rsidRPr="00FB1B4F" w:rsidRDefault="00E20C34" w:rsidP="00E20C3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B35FBBD" w14:textId="77777777" w:rsidR="00E20C34" w:rsidRPr="00FB1B4F" w:rsidRDefault="00E20C34" w:rsidP="00E20C34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1076F94" w14:textId="77777777" w:rsidR="00E20C34" w:rsidRPr="00FB1B4F" w:rsidRDefault="00E20C34" w:rsidP="00E20C3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5506C83" w14:textId="77777777" w:rsidR="00E20C34" w:rsidRDefault="00E20C34" w:rsidP="00E20C34">
      <w:pPr>
        <w:pStyle w:val="Tekstpodstawowy"/>
      </w:pPr>
      <w:r>
        <w:t>Powyższa cena zawiera  podatek VAT w wysokości 23% tj.…………………….PLN</w:t>
      </w:r>
    </w:p>
    <w:p w14:paraId="5586C0CA" w14:textId="77777777" w:rsidR="00512E57" w:rsidRPr="000552C2" w:rsidRDefault="00E20C34" w:rsidP="00512E57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</w:t>
      </w:r>
      <w:r w:rsidR="00512E57">
        <w:rPr>
          <w:b/>
        </w:rPr>
        <w:t>……………..</w:t>
      </w:r>
      <w:r>
        <w:rPr>
          <w:b/>
        </w:rPr>
        <w:t xml:space="preserve"> dni od daty otrzymania zamówienia potwierdzonego przez </w:t>
      </w:r>
      <w:proofErr w:type="spellStart"/>
      <w:r>
        <w:rPr>
          <w:b/>
        </w:rPr>
        <w:t>MEiN</w:t>
      </w:r>
      <w:proofErr w:type="spellEnd"/>
      <w:r>
        <w:rPr>
          <w:b/>
        </w:rPr>
        <w:t>.</w:t>
      </w:r>
      <w:r>
        <w:t xml:space="preserve"> </w:t>
      </w:r>
      <w:r w:rsidR="00512E57">
        <w:rPr>
          <w:b/>
          <w:bCs/>
        </w:rPr>
        <w:t>(</w:t>
      </w:r>
      <w:r w:rsidR="00512E57" w:rsidRPr="005F4370">
        <w:rPr>
          <w:b/>
          <w:bCs/>
          <w:highlight w:val="yellow"/>
        </w:rPr>
        <w:t>Kryterium oceny ofert</w:t>
      </w:r>
      <w:r w:rsidR="00512E57">
        <w:rPr>
          <w:b/>
          <w:bCs/>
        </w:rPr>
        <w:t xml:space="preserve">) </w:t>
      </w:r>
    </w:p>
    <w:p w14:paraId="2937BB2F" w14:textId="77777777" w:rsidR="00E20C34" w:rsidRDefault="00E20C34" w:rsidP="00E20C3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…………………..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6B0455D5" w14:textId="77777777" w:rsidR="00E20C34" w:rsidRPr="00FE545C" w:rsidRDefault="00E20C34" w:rsidP="00E20C3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05DCFE1" w14:textId="77777777" w:rsidR="00E20C34" w:rsidRPr="00FE545C" w:rsidRDefault="00E20C34" w:rsidP="00E20C3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9FCBC2F" w14:textId="77777777" w:rsidR="00E20C34" w:rsidRDefault="00E20C34" w:rsidP="00E20C34">
      <w:pPr>
        <w:jc w:val="both"/>
        <w:rPr>
          <w:sz w:val="18"/>
          <w:szCs w:val="18"/>
        </w:rPr>
      </w:pPr>
    </w:p>
    <w:p w14:paraId="7FCC41EB" w14:textId="77777777" w:rsidR="00E20C34" w:rsidRPr="002A16E2" w:rsidRDefault="00E20C34" w:rsidP="00E20C3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t>Jednocześnie oświadczamy, że:</w:t>
      </w:r>
    </w:p>
    <w:p w14:paraId="5A09D552" w14:textId="77777777" w:rsidR="00E20C34" w:rsidRPr="002A16E2" w:rsidRDefault="00E20C34" w:rsidP="00E20C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46499BDB" w14:textId="77777777" w:rsidR="00E20C34" w:rsidRDefault="00E20C34" w:rsidP="00E20C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0ECFE13" w14:textId="77777777" w:rsidR="00E20C34" w:rsidRPr="003E2056" w:rsidRDefault="00E20C34" w:rsidP="00E20C34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EDBC663" w14:textId="77777777" w:rsidR="00E20C34" w:rsidRPr="002A16E2" w:rsidRDefault="00E20C34" w:rsidP="00E20C3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56B99B" w14:textId="77777777" w:rsidR="00E20C34" w:rsidRPr="002A16E2" w:rsidRDefault="00E20C34" w:rsidP="00E20C3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1B29AE" w14:textId="77777777" w:rsidR="00E20C34" w:rsidRPr="002A16E2" w:rsidRDefault="00E20C34" w:rsidP="00E20C3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1ABECC" w14:textId="77777777" w:rsidR="00E20C34" w:rsidRPr="002A16E2" w:rsidRDefault="00E20C34" w:rsidP="00E20C3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0C34" w:rsidRPr="002A16E2" w14:paraId="166B3138" w14:textId="77777777" w:rsidTr="00BB6B0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65DFF" w14:textId="77777777" w:rsidR="00E20C34" w:rsidRPr="002A16E2" w:rsidRDefault="00E20C34" w:rsidP="00BB6B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0F366" w14:textId="77777777" w:rsidR="00E20C34" w:rsidRPr="002A16E2" w:rsidRDefault="00E20C34" w:rsidP="00BB6B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C26823E" w14:textId="77777777" w:rsidR="00E20C34" w:rsidRPr="002A16E2" w:rsidRDefault="00E20C34" w:rsidP="00BB6B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F7DD6" w14:textId="77777777" w:rsidR="00E20C34" w:rsidRPr="002A16E2" w:rsidRDefault="00E20C34" w:rsidP="00BB6B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20C34" w:rsidRPr="002A16E2" w14:paraId="398F392D" w14:textId="77777777" w:rsidTr="00BB6B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BE6D8" w14:textId="77777777" w:rsidR="00E20C34" w:rsidRPr="002A16E2" w:rsidRDefault="00E20C34" w:rsidP="00BB6B0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3BA78" w14:textId="77777777" w:rsidR="00E20C34" w:rsidRPr="002A16E2" w:rsidRDefault="00E20C34" w:rsidP="00BB6B0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56ACE" w14:textId="77777777" w:rsidR="00E20C34" w:rsidRPr="002A16E2" w:rsidRDefault="00E20C34" w:rsidP="00BB6B0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20C34" w:rsidRPr="002A16E2" w14:paraId="1E6DFD8F" w14:textId="77777777" w:rsidTr="00BB6B0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1531B" w14:textId="77777777" w:rsidR="00E20C34" w:rsidRPr="002A16E2" w:rsidRDefault="00E20C34" w:rsidP="00BB6B0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E11E4" w14:textId="77777777" w:rsidR="00E20C34" w:rsidRPr="002A16E2" w:rsidRDefault="00E20C34" w:rsidP="00BB6B0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144ED" w14:textId="77777777" w:rsidR="00E20C34" w:rsidRPr="002A16E2" w:rsidRDefault="00E20C34" w:rsidP="00BB6B0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CA51908" w14:textId="77777777" w:rsidR="00E20C34" w:rsidRPr="002A16E2" w:rsidRDefault="00E20C34" w:rsidP="00E20C3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4BE500D" w14:textId="77777777" w:rsidR="00E20C34" w:rsidRPr="002A16E2" w:rsidRDefault="00E20C34" w:rsidP="00E20C3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411DE35" w14:textId="77777777" w:rsidR="00E20C34" w:rsidRPr="002A16E2" w:rsidRDefault="00E20C34" w:rsidP="00E20C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C868F23" w14:textId="77777777" w:rsidR="00E20C34" w:rsidRPr="002A16E2" w:rsidRDefault="00E20C34" w:rsidP="00E20C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12E2389" w14:textId="77777777" w:rsidR="00E20C34" w:rsidRPr="002A16E2" w:rsidRDefault="00E20C34" w:rsidP="00E20C3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215EEF2" w14:textId="77777777" w:rsidR="00E20C34" w:rsidRPr="002A16E2" w:rsidRDefault="00E20C34" w:rsidP="00E20C3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E7CB23F" w14:textId="77777777" w:rsidR="00E20C34" w:rsidRPr="002A16E2" w:rsidRDefault="00E20C34" w:rsidP="00E20C3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0CF1B9E" w14:textId="77777777" w:rsidR="00E20C34" w:rsidRPr="002A16E2" w:rsidRDefault="00E20C34" w:rsidP="00E20C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4633245" w14:textId="77777777" w:rsidR="00E20C34" w:rsidRPr="002A16E2" w:rsidRDefault="00E20C34" w:rsidP="00E20C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C8C71E9" w14:textId="77777777" w:rsidR="00E20C34" w:rsidRPr="00F47191" w:rsidRDefault="00E20C34" w:rsidP="00E20C3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2FAC066" w14:textId="77777777" w:rsidR="00E20C34" w:rsidRPr="000A160D" w:rsidRDefault="00E20C34" w:rsidP="00E20C34"/>
    <w:p w14:paraId="78B3F134" w14:textId="77777777" w:rsidR="00E20C34" w:rsidRDefault="00E20C34" w:rsidP="00E20C34">
      <w:pPr>
        <w:rPr>
          <w:sz w:val="20"/>
          <w:szCs w:val="20"/>
        </w:rPr>
      </w:pPr>
    </w:p>
    <w:p w14:paraId="2A39442A" w14:textId="77777777" w:rsidR="00E20C34" w:rsidRPr="00463C91" w:rsidRDefault="00E20C34" w:rsidP="00E20C34"/>
    <w:p w14:paraId="71F8C4DD" w14:textId="77777777" w:rsidR="00E20C34" w:rsidRPr="00964642" w:rsidRDefault="00E20C34" w:rsidP="00E20C34"/>
    <w:p w14:paraId="6FA548AB" w14:textId="77777777" w:rsidR="00E20C34" w:rsidRPr="00362BCB" w:rsidRDefault="00E20C34" w:rsidP="00E20C34"/>
    <w:p w14:paraId="32E1C806" w14:textId="77777777" w:rsidR="00E20C34" w:rsidRPr="00C8481E" w:rsidRDefault="00E20C34" w:rsidP="00E20C34"/>
    <w:p w14:paraId="1AC36A6B" w14:textId="77777777" w:rsidR="00E20C34" w:rsidRPr="00E30660" w:rsidRDefault="00E20C34" w:rsidP="00E20C34"/>
    <w:p w14:paraId="55D65559" w14:textId="77777777" w:rsidR="00E20C34" w:rsidRPr="007452E5" w:rsidRDefault="00E20C34" w:rsidP="00E20C34"/>
    <w:p w14:paraId="5659833E" w14:textId="77777777" w:rsidR="00FE545C" w:rsidRPr="00E20C34" w:rsidRDefault="00FE545C" w:rsidP="00E20C34"/>
    <w:sectPr w:rsidR="00FE545C" w:rsidRPr="00E20C34" w:rsidSect="00E20C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E8197" w14:textId="77777777" w:rsidR="00B24F10" w:rsidRDefault="00B24F10">
      <w:r>
        <w:separator/>
      </w:r>
    </w:p>
  </w:endnote>
  <w:endnote w:type="continuationSeparator" w:id="0">
    <w:p w14:paraId="172DA214" w14:textId="77777777" w:rsidR="00B24F10" w:rsidRDefault="00B24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3863C" w14:textId="77777777" w:rsidR="007C2513" w:rsidRDefault="007C25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23CD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FDFC9" w14:textId="77777777" w:rsidR="007C2513" w:rsidRDefault="007C25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42828" w14:textId="77777777" w:rsidR="00B24F10" w:rsidRDefault="00B24F10">
      <w:r>
        <w:separator/>
      </w:r>
    </w:p>
  </w:footnote>
  <w:footnote w:type="continuationSeparator" w:id="0">
    <w:p w14:paraId="0D4AF49A" w14:textId="77777777" w:rsidR="00B24F10" w:rsidRDefault="00B24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75236" w14:textId="77777777" w:rsidR="007C2513" w:rsidRDefault="007C2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189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8E373" w14:textId="77777777" w:rsidR="007C2513" w:rsidRDefault="007C25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24418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98374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9254025">
    <w:abstractNumId w:val="0"/>
  </w:num>
  <w:num w:numId="4" w16cid:durableId="14912099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F1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2E5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251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4F10"/>
    <w:rsid w:val="00B774DC"/>
    <w:rsid w:val="00C969A6"/>
    <w:rsid w:val="00CA7D36"/>
    <w:rsid w:val="00D24208"/>
    <w:rsid w:val="00D60C38"/>
    <w:rsid w:val="00D66893"/>
    <w:rsid w:val="00D90ACB"/>
    <w:rsid w:val="00DC1500"/>
    <w:rsid w:val="00E20C34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AC65622"/>
  <w15:chartTrackingRefBased/>
  <w15:docId w15:val="{AF7CDB3F-3E79-4E69-BE7C-6E7E8EB4F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C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627</Words>
  <Characters>4733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2023-01-13T08:03:00Z</cp:lastPrinted>
  <dcterms:created xsi:type="dcterms:W3CDTF">2023-01-13T07:47:00Z</dcterms:created>
  <dcterms:modified xsi:type="dcterms:W3CDTF">2023-01-13T08:04:00Z</dcterms:modified>
</cp:coreProperties>
</file>