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63D33991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="00B35B48" w:rsidRPr="00B35B48">
        <w:rPr>
          <w:b/>
        </w:rPr>
        <w:t xml:space="preserve">Przedłużenie wsparcia dla posiadanej licencji oprogramowania </w:t>
      </w:r>
      <w:proofErr w:type="spellStart"/>
      <w:r w:rsidR="00B35B48" w:rsidRPr="00B35B48">
        <w:rPr>
          <w:b/>
        </w:rPr>
        <w:t>VMwara</w:t>
      </w:r>
      <w:proofErr w:type="spellEnd"/>
      <w:r w:rsidR="00B35B48" w:rsidRPr="00B35B48">
        <w:rPr>
          <w:b/>
        </w:rPr>
        <w:t xml:space="preserve"> </w:t>
      </w:r>
      <w:proofErr w:type="spellStart"/>
      <w:r w:rsidR="00B35B48" w:rsidRPr="00B35B48">
        <w:rPr>
          <w:b/>
        </w:rPr>
        <w:t>vSphere</w:t>
      </w:r>
      <w:proofErr w:type="spellEnd"/>
      <w:r w:rsidR="00B35B48" w:rsidRPr="00B35B48">
        <w:rPr>
          <w:b/>
        </w:rPr>
        <w:t xml:space="preserve"> 7 Enterprise Plus oraz </w:t>
      </w:r>
      <w:proofErr w:type="spellStart"/>
      <w:r w:rsidR="00B35B48" w:rsidRPr="00B35B48">
        <w:rPr>
          <w:b/>
        </w:rPr>
        <w:t>VMware</w:t>
      </w:r>
      <w:proofErr w:type="spellEnd"/>
      <w:r w:rsidR="00B35B48" w:rsidRPr="00B35B48">
        <w:rPr>
          <w:b/>
        </w:rPr>
        <w:t xml:space="preserve"> </w:t>
      </w:r>
      <w:proofErr w:type="spellStart"/>
      <w:r w:rsidR="00B35B48" w:rsidRPr="00B35B48">
        <w:rPr>
          <w:b/>
        </w:rPr>
        <w:t>vCenter</w:t>
      </w:r>
      <w:proofErr w:type="spellEnd"/>
      <w:r w:rsidR="00B35B48" w:rsidRPr="00B35B48">
        <w:rPr>
          <w:b/>
        </w:rPr>
        <w:t xml:space="preserve"> Server 7 Standard dla systemu USOS - KC-</w:t>
      </w:r>
      <w:proofErr w:type="spellStart"/>
      <w:r w:rsidR="00B35B48" w:rsidRPr="00B35B48">
        <w:rPr>
          <w:b/>
        </w:rPr>
        <w:t>zp</w:t>
      </w:r>
      <w:proofErr w:type="spellEnd"/>
      <w:r w:rsidR="00B35B48" w:rsidRPr="00B35B48">
        <w:rPr>
          <w:b/>
        </w:rPr>
        <w:t>. 272-34/23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6B8AA4A1" w14:textId="77777777" w:rsidR="007F3474" w:rsidRPr="0007038A" w:rsidRDefault="007F3474" w:rsidP="007F3474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Oprogramowanie</w:t>
      </w:r>
      <w:r>
        <w:rPr>
          <w:b/>
        </w:rPr>
        <w:t xml:space="preserve">: </w:t>
      </w:r>
      <w:r w:rsidRPr="00FB44C3">
        <w:rPr>
          <w:lang w:val="en-US"/>
        </w:rPr>
        <w:t>Producent:</w:t>
      </w:r>
      <w:r>
        <w:rPr>
          <w:lang w:val="en-US"/>
        </w:rPr>
        <w:t xml:space="preserve"> </w:t>
      </w:r>
      <w:r w:rsidRPr="000F5727">
        <w:rPr>
          <w:b/>
          <w:lang w:val="en-US"/>
        </w:rPr>
        <w:t>…………………………………</w:t>
      </w:r>
    </w:p>
    <w:p w14:paraId="40DA9406" w14:textId="77777777" w:rsidR="007F3474" w:rsidRPr="000F5727" w:rsidRDefault="007F3474" w:rsidP="007F3474">
      <w:pPr>
        <w:widowControl w:val="0"/>
        <w:ind w:left="720" w:right="1"/>
        <w:jc w:val="both"/>
        <w:rPr>
          <w:b/>
        </w:rPr>
      </w:pPr>
    </w:p>
    <w:p w14:paraId="1C6D7470" w14:textId="77777777" w:rsidR="007F3474" w:rsidRPr="00FB44C3" w:rsidRDefault="007F3474" w:rsidP="007F3474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 xml:space="preserve">Okres wsparcia technicznego </w:t>
      </w:r>
      <w:r w:rsidRPr="00776CDB">
        <w:rPr>
          <w:b/>
        </w:rPr>
        <w:t>wynosi</w:t>
      </w:r>
      <w:r w:rsidRPr="00776CDB">
        <w:t>:</w:t>
      </w:r>
      <w:r>
        <w:t xml:space="preserve"> ………… </w:t>
      </w:r>
      <w:r w:rsidRPr="00776CDB">
        <w:t>miesięcy</w:t>
      </w:r>
    </w:p>
    <w:p w14:paraId="2E18A064" w14:textId="77777777" w:rsidR="007F3474" w:rsidRDefault="007F3474" w:rsidP="007F347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1CDDC8C" w14:textId="77777777" w:rsidR="007F3474" w:rsidRPr="00DD4871" w:rsidRDefault="007F3474" w:rsidP="007F347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 dni roboczych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  <w:r w:rsidRPr="00DD4871">
        <w:rPr>
          <w:sz w:val="22"/>
          <w:szCs w:val="22"/>
          <w:highlight w:val="yellow"/>
        </w:rPr>
        <w:t>(kryterium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3207EAA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E5B6E" w14:textId="55BE0802" w:rsidR="002C413A" w:rsidRDefault="000B176F" w:rsidP="002C413A">
    <w:pPr>
      <w:pStyle w:val="Nagwek"/>
      <w:jc w:val="center"/>
    </w:pPr>
    <w:r>
      <w:rPr>
        <w:noProof/>
      </w:rPr>
      <w:drawing>
        <wp:inline distT="0" distB="0" distL="0" distR="0" wp14:anchorId="51281B3B" wp14:editId="0AA98C0A">
          <wp:extent cx="5743575" cy="676275"/>
          <wp:effectExtent l="0" t="0" r="9525" b="9525"/>
          <wp:docPr id="2" name="Obraz 2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baner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176F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413A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7F3474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35B48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3875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2023-01-25T08:25:00Z</cp:lastPrinted>
  <dcterms:created xsi:type="dcterms:W3CDTF">2023-01-25T08:25:00Z</dcterms:created>
  <dcterms:modified xsi:type="dcterms:W3CDTF">2023-01-25T08:25:00Z</dcterms:modified>
</cp:coreProperties>
</file>