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69658" w14:textId="3F1F29D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72517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0ACDFA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30C1EA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1928FA1" w14:textId="77777777" w:rsidR="00C024D1" w:rsidRPr="00256301" w:rsidRDefault="00C024D1" w:rsidP="00C0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</w:rPr>
        <w:t>NAZWA WYKONAWCY:……………………………………………………………………..</w:t>
      </w:r>
    </w:p>
    <w:p w14:paraId="4E9D102B" w14:textId="77777777" w:rsidR="00C024D1" w:rsidRPr="00256301" w:rsidRDefault="00C024D1" w:rsidP="00C024D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563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A82250C" w14:textId="77777777" w:rsidR="00C024D1" w:rsidRPr="00256301" w:rsidRDefault="00C024D1" w:rsidP="00C0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</w:rPr>
        <w:t>ADRES:…………………………………………………………………………………………</w:t>
      </w:r>
    </w:p>
    <w:p w14:paraId="6DD43EFC" w14:textId="77777777" w:rsidR="00C024D1" w:rsidRPr="00256301" w:rsidRDefault="00C024D1" w:rsidP="00C0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2812CAE" w14:textId="77777777" w:rsidR="00C024D1" w:rsidRPr="00256301" w:rsidRDefault="00C024D1" w:rsidP="00C024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6301">
        <w:rPr>
          <w:sz w:val="22"/>
          <w:szCs w:val="22"/>
          <w:lang w:val="de-DE"/>
        </w:rPr>
        <w:t>TEL.</w:t>
      </w:r>
      <w:r w:rsidRPr="00256301">
        <w:rPr>
          <w:sz w:val="22"/>
          <w:szCs w:val="22"/>
        </w:rPr>
        <w:t>……………………………………………………………………………………………..</w:t>
      </w:r>
    </w:p>
    <w:p w14:paraId="309BCEAD" w14:textId="77777777" w:rsidR="00C024D1" w:rsidRPr="00256301" w:rsidRDefault="00C024D1" w:rsidP="00C024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6301">
        <w:rPr>
          <w:sz w:val="22"/>
          <w:szCs w:val="22"/>
          <w:lang w:val="de-DE"/>
        </w:rPr>
        <w:t xml:space="preserve">FAX </w:t>
      </w:r>
      <w:r w:rsidRPr="00256301">
        <w:rPr>
          <w:sz w:val="22"/>
          <w:szCs w:val="22"/>
        </w:rPr>
        <w:t>…………………………………………………………………………………………….</w:t>
      </w:r>
    </w:p>
    <w:p w14:paraId="645496EB" w14:textId="77777777" w:rsidR="00C024D1" w:rsidRPr="00256301" w:rsidRDefault="00C024D1" w:rsidP="00C024D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5630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C2E9E93" w14:textId="77777777" w:rsidR="00C024D1" w:rsidRPr="00256301" w:rsidRDefault="00C024D1" w:rsidP="00C024D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56301">
        <w:rPr>
          <w:sz w:val="22"/>
          <w:szCs w:val="22"/>
          <w:lang w:val="de-DE"/>
        </w:rPr>
        <w:t xml:space="preserve">NIP…………………………………. </w:t>
      </w:r>
      <w:r w:rsidRPr="00256301">
        <w:rPr>
          <w:sz w:val="22"/>
          <w:szCs w:val="22"/>
        </w:rPr>
        <w:t>REGON:………………………………………………...</w:t>
      </w:r>
    </w:p>
    <w:p w14:paraId="7414361E" w14:textId="438621C7" w:rsidR="008D2AB8" w:rsidRPr="0022732C" w:rsidRDefault="00C024D1" w:rsidP="00C024D1">
      <w:pPr>
        <w:tabs>
          <w:tab w:val="right" w:pos="9000"/>
        </w:tabs>
        <w:spacing w:line="360" w:lineRule="auto"/>
        <w:rPr>
          <w:sz w:val="22"/>
        </w:rPr>
      </w:pPr>
      <w:r w:rsidRPr="00256301">
        <w:rPr>
          <w:sz w:val="22"/>
          <w:szCs w:val="22"/>
        </w:rPr>
        <w:t>BANK/ NR KONTA ……………………………………………………………………………</w:t>
      </w:r>
    </w:p>
    <w:p w14:paraId="466D0FE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10856F4" w14:textId="77777777" w:rsidR="00A74950" w:rsidRPr="00A74950" w:rsidRDefault="00A74950" w:rsidP="008D2AB8">
      <w:pPr>
        <w:ind w:right="-110"/>
        <w:rPr>
          <w:b/>
        </w:rPr>
      </w:pPr>
      <w:r w:rsidRPr="00A74950">
        <w:rPr>
          <w:b/>
        </w:rPr>
        <w:t>Akademia Górniczo - Hutnicza</w:t>
      </w:r>
    </w:p>
    <w:p w14:paraId="17FCAB68" w14:textId="77777777" w:rsidR="00A74950" w:rsidRPr="00A74950" w:rsidRDefault="00A74950" w:rsidP="008D2AB8">
      <w:pPr>
        <w:ind w:right="-110"/>
        <w:rPr>
          <w:b/>
        </w:rPr>
      </w:pPr>
      <w:r w:rsidRPr="00A74950">
        <w:rPr>
          <w:b/>
        </w:rPr>
        <w:t>im. Stanisława Staszica w Krakowie</w:t>
      </w:r>
    </w:p>
    <w:p w14:paraId="53486350" w14:textId="77777777" w:rsidR="008D2AB8" w:rsidRDefault="00A74950" w:rsidP="008D2AB8">
      <w:pPr>
        <w:ind w:right="-110"/>
        <w:rPr>
          <w:b/>
        </w:rPr>
      </w:pPr>
      <w:r w:rsidRPr="00A7495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B16C630" w14:textId="77777777" w:rsidR="008D2AB8" w:rsidRDefault="00A74950" w:rsidP="008D2AB8">
      <w:pPr>
        <w:ind w:right="-110"/>
        <w:rPr>
          <w:b/>
        </w:rPr>
      </w:pPr>
      <w:r w:rsidRPr="00A74950">
        <w:rPr>
          <w:b/>
        </w:rPr>
        <w:t>Al. Mickiewicza</w:t>
      </w:r>
      <w:r w:rsidR="008D2AB8">
        <w:rPr>
          <w:b/>
        </w:rPr>
        <w:t xml:space="preserve"> </w:t>
      </w:r>
      <w:r w:rsidRPr="00A74950">
        <w:rPr>
          <w:b/>
        </w:rPr>
        <w:t>30</w:t>
      </w:r>
      <w:r w:rsidR="008D2AB8">
        <w:rPr>
          <w:b/>
        </w:rPr>
        <w:t xml:space="preserve"> </w:t>
      </w:r>
    </w:p>
    <w:p w14:paraId="53BDD5E9" w14:textId="77777777" w:rsidR="008D2AB8" w:rsidRDefault="00A74950" w:rsidP="008D2AB8">
      <w:pPr>
        <w:rPr>
          <w:b/>
        </w:rPr>
      </w:pPr>
      <w:r w:rsidRPr="00A74950">
        <w:rPr>
          <w:b/>
        </w:rPr>
        <w:t>30-059</w:t>
      </w:r>
      <w:r w:rsidR="008D2AB8">
        <w:rPr>
          <w:b/>
        </w:rPr>
        <w:t xml:space="preserve"> </w:t>
      </w:r>
      <w:r w:rsidRPr="00A74950">
        <w:rPr>
          <w:b/>
        </w:rPr>
        <w:t>Kraków</w:t>
      </w:r>
      <w:r w:rsidR="008D2AB8">
        <w:rPr>
          <w:b/>
        </w:rPr>
        <w:t xml:space="preserve">,  </w:t>
      </w:r>
    </w:p>
    <w:p w14:paraId="34C42782" w14:textId="77777777" w:rsidR="008D2AB8" w:rsidRDefault="008D2AB8" w:rsidP="008D2AB8">
      <w:pPr>
        <w:ind w:firstLine="3969"/>
        <w:rPr>
          <w:b/>
        </w:rPr>
      </w:pPr>
    </w:p>
    <w:p w14:paraId="642C743A" w14:textId="4CF17AE5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74950" w:rsidRPr="00A74950">
        <w:rPr>
          <w:b/>
        </w:rPr>
        <w:t>dostawa kamery z mikrofonem 360 do telekonferencji dla WIEiT - KC-zp.272-43/23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0CE1E696" w14:textId="77777777" w:rsidR="00CE7291" w:rsidRDefault="00CE7291" w:rsidP="008D2AB8">
      <w:pPr>
        <w:widowControl w:val="0"/>
        <w:ind w:right="1"/>
        <w:jc w:val="both"/>
      </w:pPr>
    </w:p>
    <w:p w14:paraId="07F65ECE" w14:textId="77777777" w:rsidR="00CE7291" w:rsidRPr="00270D64" w:rsidRDefault="00CE7291" w:rsidP="00CE729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119FA967" w14:textId="77777777" w:rsidR="00CE7291" w:rsidRPr="00270D64" w:rsidRDefault="00CE7291" w:rsidP="00CE729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532A079" w14:textId="77777777" w:rsidR="00CE7291" w:rsidRPr="00270D64" w:rsidRDefault="00CE7291" w:rsidP="00CE729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72430371" w14:textId="77777777" w:rsidR="00CE7291" w:rsidRPr="00270D64" w:rsidRDefault="00CE7291" w:rsidP="00CE729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FE7FCD1" w14:textId="77777777" w:rsidR="00CE7291" w:rsidRPr="00270D64" w:rsidRDefault="00CE7291" w:rsidP="00CE729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70D6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1DA8DA8" w14:textId="77777777" w:rsidR="00CE7291" w:rsidRPr="00270D64" w:rsidRDefault="00CE7291" w:rsidP="00CE729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879348E" w14:textId="77777777" w:rsidR="00CE7291" w:rsidRPr="00270D64" w:rsidRDefault="00CE7291" w:rsidP="00CE7291">
      <w:pPr>
        <w:widowControl w:val="0"/>
        <w:spacing w:line="360" w:lineRule="auto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Powyższa cena zawiera podatek VAT w wysokości .......... % tj. …………………….  PLN</w:t>
      </w:r>
    </w:p>
    <w:p w14:paraId="6CE21336" w14:textId="77777777" w:rsidR="00CE7291" w:rsidRPr="00270D64" w:rsidRDefault="00CE7291" w:rsidP="00CE7291">
      <w:pPr>
        <w:widowControl w:val="0"/>
        <w:spacing w:line="360" w:lineRule="auto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 xml:space="preserve">Producent/typ/model zaoferowanego sprzętu: </w:t>
      </w:r>
      <w:r w:rsidRPr="00270D64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>……………</w:t>
      </w:r>
    </w:p>
    <w:p w14:paraId="3807E079" w14:textId="7F43F5C2" w:rsidR="00CE7291" w:rsidRPr="00270D64" w:rsidRDefault="00CE7291" w:rsidP="00CE729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28 </w:t>
      </w:r>
      <w:r w:rsidRPr="00270D64">
        <w:rPr>
          <w:b/>
          <w:bCs/>
          <w:sz w:val="22"/>
          <w:szCs w:val="22"/>
        </w:rPr>
        <w:t xml:space="preserve">dni od daty </w:t>
      </w:r>
      <w:r w:rsidR="00940176">
        <w:rPr>
          <w:b/>
          <w:bCs/>
          <w:sz w:val="22"/>
          <w:szCs w:val="22"/>
        </w:rPr>
        <w:t>podpisania umowy.</w:t>
      </w:r>
    </w:p>
    <w:p w14:paraId="213B647D" w14:textId="77777777" w:rsidR="00CE7291" w:rsidRPr="00270D64" w:rsidRDefault="00CE7291" w:rsidP="00CE729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70D64">
        <w:rPr>
          <w:b/>
          <w:sz w:val="22"/>
          <w:szCs w:val="22"/>
        </w:rPr>
        <w:t>Okres udzielonej gwarancji wynosi:</w:t>
      </w:r>
      <w:r w:rsidRPr="00270D64">
        <w:rPr>
          <w:sz w:val="22"/>
          <w:szCs w:val="22"/>
        </w:rPr>
        <w:t xml:space="preserve"> ………… </w:t>
      </w:r>
      <w:r w:rsidRPr="00270D64">
        <w:rPr>
          <w:b/>
          <w:bCs/>
          <w:sz w:val="22"/>
          <w:szCs w:val="22"/>
        </w:rPr>
        <w:t>miesięcy</w:t>
      </w:r>
      <w:r w:rsidRPr="00270D64">
        <w:rPr>
          <w:sz w:val="22"/>
          <w:szCs w:val="22"/>
        </w:rPr>
        <w:t xml:space="preserve"> </w:t>
      </w:r>
      <w:r w:rsidRPr="00270D64">
        <w:rPr>
          <w:sz w:val="22"/>
          <w:szCs w:val="22"/>
          <w:highlight w:val="yellow"/>
        </w:rPr>
        <w:t>(</w:t>
      </w:r>
      <w:r w:rsidRPr="00270D64">
        <w:rPr>
          <w:i/>
          <w:sz w:val="22"/>
          <w:szCs w:val="22"/>
          <w:highlight w:val="yellow"/>
        </w:rPr>
        <w:t>kryterium oceny ofert)</w:t>
      </w:r>
    </w:p>
    <w:p w14:paraId="7E8AE3C7" w14:textId="77777777" w:rsidR="00CE7291" w:rsidRPr="00270D64" w:rsidRDefault="00CE7291" w:rsidP="00CE729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70D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70D64">
        <w:rPr>
          <w:b/>
          <w:sz w:val="22"/>
          <w:szCs w:val="22"/>
        </w:rPr>
        <w:t xml:space="preserve"> TAK/NIE</w:t>
      </w:r>
    </w:p>
    <w:p w14:paraId="3151375D" w14:textId="77777777" w:rsidR="00CE7291" w:rsidRPr="00270D64" w:rsidRDefault="00CE7291" w:rsidP="00CE729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70D64">
        <w:rPr>
          <w:b/>
          <w:sz w:val="22"/>
          <w:szCs w:val="22"/>
        </w:rPr>
        <w:lastRenderedPageBreak/>
        <w:t xml:space="preserve">Termin płatności: </w:t>
      </w:r>
      <w:r w:rsidRPr="00270D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873B249" w14:textId="77777777" w:rsidR="008D2AB8" w:rsidRDefault="008D2AB8" w:rsidP="008D2AB8">
      <w:pPr>
        <w:tabs>
          <w:tab w:val="right" w:pos="9000"/>
        </w:tabs>
      </w:pPr>
    </w:p>
    <w:p w14:paraId="1EFBEECB" w14:textId="1EBB6375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A862912" w14:textId="77777777" w:rsidR="000047CF" w:rsidRPr="00390323" w:rsidRDefault="000047CF" w:rsidP="000047C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7E26607" w14:textId="77777777" w:rsidR="000047CF" w:rsidRPr="00390323" w:rsidRDefault="000047CF" w:rsidP="000047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9032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90323">
        <w:rPr>
          <w:color w:val="000000"/>
          <w:sz w:val="22"/>
          <w:szCs w:val="22"/>
        </w:rPr>
        <w:t xml:space="preserve"> i nie wnosimy do nich żadnych zastrzeżeń.</w:t>
      </w:r>
    </w:p>
    <w:p w14:paraId="6370EB77" w14:textId="77777777" w:rsidR="000047CF" w:rsidRPr="00390323" w:rsidRDefault="000047CF" w:rsidP="000047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390323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29B498A" w14:textId="77777777" w:rsidR="000047CF" w:rsidRPr="00390323" w:rsidRDefault="000047CF" w:rsidP="000047CF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A60E38A" w14:textId="77777777" w:rsidR="000047CF" w:rsidRPr="00390323" w:rsidRDefault="000047CF" w:rsidP="000047CF">
      <w:pPr>
        <w:ind w:left="360"/>
        <w:jc w:val="both"/>
        <w:rPr>
          <w:i/>
          <w:sz w:val="22"/>
          <w:szCs w:val="22"/>
        </w:rPr>
      </w:pPr>
      <w:r w:rsidRPr="0039032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05E5A7" w14:textId="77777777" w:rsidR="000047CF" w:rsidRPr="00390323" w:rsidRDefault="000047CF" w:rsidP="000047CF">
      <w:pPr>
        <w:ind w:left="360"/>
        <w:jc w:val="both"/>
        <w:rPr>
          <w:i/>
          <w:sz w:val="22"/>
          <w:szCs w:val="22"/>
        </w:rPr>
      </w:pPr>
      <w:r w:rsidRPr="0039032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47EAD9" w14:textId="77777777" w:rsidR="000047CF" w:rsidRPr="00390323" w:rsidRDefault="000047CF" w:rsidP="000047C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47CF" w:rsidRPr="00390323" w14:paraId="70733085" w14:textId="77777777" w:rsidTr="00BD16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93CA1" w14:textId="77777777" w:rsidR="000047CF" w:rsidRPr="00390323" w:rsidRDefault="000047CF" w:rsidP="00BD1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7D65D" w14:textId="77777777" w:rsidR="000047CF" w:rsidRPr="00390323" w:rsidRDefault="000047CF" w:rsidP="00BD1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 xml:space="preserve">Opis części zamówienia, którą wykonawca </w:t>
            </w:r>
          </w:p>
          <w:p w14:paraId="28977A97" w14:textId="77777777" w:rsidR="000047CF" w:rsidRPr="00390323" w:rsidRDefault="000047CF" w:rsidP="00BD1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6AD4C" w14:textId="77777777" w:rsidR="000047CF" w:rsidRPr="00390323" w:rsidRDefault="000047CF" w:rsidP="00BD160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0323">
              <w:rPr>
                <w:sz w:val="22"/>
                <w:szCs w:val="22"/>
              </w:rPr>
              <w:t>Nazwa podwykonawcy</w:t>
            </w:r>
            <w:r w:rsidRPr="00390323">
              <w:rPr>
                <w:sz w:val="22"/>
                <w:szCs w:val="22"/>
              </w:rPr>
              <w:br/>
              <w:t>(o ile jest znana)</w:t>
            </w:r>
          </w:p>
        </w:tc>
      </w:tr>
      <w:tr w:rsidR="000047CF" w:rsidRPr="00390323" w14:paraId="6B637FED" w14:textId="77777777" w:rsidTr="00BD16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95E72" w14:textId="77777777" w:rsidR="000047CF" w:rsidRPr="00390323" w:rsidRDefault="000047CF" w:rsidP="00BD16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90644" w14:textId="77777777" w:rsidR="000047CF" w:rsidRPr="00390323" w:rsidRDefault="000047CF" w:rsidP="00BD16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24A26" w14:textId="77777777" w:rsidR="000047CF" w:rsidRPr="00390323" w:rsidRDefault="000047CF" w:rsidP="00BD16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047CF" w:rsidRPr="00390323" w14:paraId="7A984F38" w14:textId="77777777" w:rsidTr="00BD160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F850E" w14:textId="77777777" w:rsidR="000047CF" w:rsidRPr="00390323" w:rsidRDefault="000047CF" w:rsidP="00BD160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061E6" w14:textId="77777777" w:rsidR="000047CF" w:rsidRPr="00390323" w:rsidRDefault="000047CF" w:rsidP="00BD16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8790A" w14:textId="77777777" w:rsidR="000047CF" w:rsidRPr="00390323" w:rsidRDefault="000047CF" w:rsidP="00BD160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0240856" w14:textId="77777777" w:rsidR="000047CF" w:rsidRPr="00390323" w:rsidRDefault="000047CF" w:rsidP="000047CF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Umocowanymi do reprezentowania naszej firmy są następujące osoby:</w:t>
      </w:r>
    </w:p>
    <w:p w14:paraId="4160A1C9" w14:textId="77777777" w:rsidR="000047CF" w:rsidRPr="00390323" w:rsidRDefault="000047CF" w:rsidP="000047C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90323">
        <w:rPr>
          <w:b/>
          <w:bCs/>
          <w:kern w:val="32"/>
          <w:sz w:val="22"/>
          <w:szCs w:val="22"/>
        </w:rPr>
        <w:tab/>
        <w:t>Imię i Nazwisko</w:t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  <w:r w:rsidRPr="00390323">
        <w:rPr>
          <w:b/>
          <w:bCs/>
          <w:kern w:val="32"/>
          <w:sz w:val="22"/>
          <w:szCs w:val="22"/>
        </w:rPr>
        <w:tab/>
      </w:r>
    </w:p>
    <w:p w14:paraId="332B6DFE" w14:textId="77777777" w:rsidR="000047CF" w:rsidRPr="00390323" w:rsidRDefault="000047CF" w:rsidP="000047C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0323">
        <w:rPr>
          <w:sz w:val="22"/>
          <w:szCs w:val="22"/>
        </w:rPr>
        <w:tab/>
      </w:r>
      <w:r w:rsidRPr="00390323">
        <w:rPr>
          <w:sz w:val="22"/>
          <w:szCs w:val="22"/>
        </w:rPr>
        <w:tab/>
        <w:t xml:space="preserve"> </w:t>
      </w:r>
    </w:p>
    <w:p w14:paraId="2427782D" w14:textId="77777777" w:rsidR="000047CF" w:rsidRPr="00390323" w:rsidRDefault="000047CF" w:rsidP="000047C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0323">
        <w:rPr>
          <w:sz w:val="22"/>
          <w:szCs w:val="22"/>
        </w:rPr>
        <w:tab/>
      </w:r>
      <w:r w:rsidRPr="00390323">
        <w:rPr>
          <w:sz w:val="22"/>
          <w:szCs w:val="22"/>
        </w:rPr>
        <w:tab/>
        <w:t xml:space="preserve"> .</w:t>
      </w:r>
    </w:p>
    <w:p w14:paraId="193A1417" w14:textId="77777777" w:rsidR="000047CF" w:rsidRPr="00390323" w:rsidRDefault="000047CF" w:rsidP="000047CF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Umocowanie dla powyżej wskazanych osób wynika z następującego (ych) dokumentu(ów)</w:t>
      </w:r>
    </w:p>
    <w:p w14:paraId="6421839B" w14:textId="77777777" w:rsidR="000047CF" w:rsidRPr="00390323" w:rsidRDefault="000047CF" w:rsidP="000047CF">
      <w:p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4C2B58F" w14:textId="77777777" w:rsidR="000047CF" w:rsidRPr="00390323" w:rsidRDefault="000047CF" w:rsidP="000047CF">
      <w:pPr>
        <w:numPr>
          <w:ilvl w:val="0"/>
          <w:numId w:val="1"/>
        </w:numPr>
        <w:jc w:val="both"/>
        <w:rPr>
          <w:sz w:val="22"/>
          <w:szCs w:val="22"/>
        </w:rPr>
      </w:pPr>
      <w:r w:rsidRPr="00390323">
        <w:rPr>
          <w:sz w:val="22"/>
          <w:szCs w:val="22"/>
        </w:rPr>
        <w:t>załącznikami do niniejszej oferty są:</w:t>
      </w:r>
    </w:p>
    <w:p w14:paraId="6CBC307F" w14:textId="77777777" w:rsidR="000047CF" w:rsidRPr="00390323" w:rsidRDefault="000047CF" w:rsidP="000047C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………………………………………………………………………………………….</w:t>
      </w:r>
    </w:p>
    <w:p w14:paraId="5674AF79" w14:textId="654C8F6C" w:rsidR="000047CF" w:rsidRPr="00CA31BD" w:rsidRDefault="000047CF" w:rsidP="00CA31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……………………………………………..……………………………………………</w:t>
      </w:r>
    </w:p>
    <w:p w14:paraId="557C8CC6" w14:textId="77777777" w:rsidR="000047CF" w:rsidRPr="00390323" w:rsidRDefault="000047CF" w:rsidP="000047CF">
      <w:pPr>
        <w:jc w:val="both"/>
        <w:rPr>
          <w:b/>
          <w:color w:val="FF0000"/>
          <w:sz w:val="22"/>
          <w:szCs w:val="22"/>
        </w:rPr>
      </w:pPr>
      <w:r w:rsidRPr="00390323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14066FB" w14:textId="77777777" w:rsidR="000047CF" w:rsidRDefault="000047CF" w:rsidP="000047CF">
      <w:pPr>
        <w:rPr>
          <w:sz w:val="20"/>
          <w:szCs w:val="20"/>
        </w:rPr>
      </w:pPr>
    </w:p>
    <w:sectPr w:rsidR="000047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29B37" w14:textId="77777777" w:rsidR="003F7D31" w:rsidRDefault="003F7D31">
      <w:r>
        <w:separator/>
      </w:r>
    </w:p>
  </w:endnote>
  <w:endnote w:type="continuationSeparator" w:id="0">
    <w:p w14:paraId="2D01CD4E" w14:textId="77777777" w:rsidR="003F7D31" w:rsidRDefault="003F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807C" w14:textId="77777777" w:rsidR="00A74950" w:rsidRDefault="00A74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3662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4358A" w14:textId="77777777" w:rsidR="00A74950" w:rsidRDefault="00A74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3C117" w14:textId="77777777" w:rsidR="003F7D31" w:rsidRDefault="003F7D31">
      <w:r>
        <w:separator/>
      </w:r>
    </w:p>
  </w:footnote>
  <w:footnote w:type="continuationSeparator" w:id="0">
    <w:p w14:paraId="55618995" w14:textId="77777777" w:rsidR="003F7D31" w:rsidRDefault="003F7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ED49A" w14:textId="77777777" w:rsidR="00A74950" w:rsidRDefault="00A74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88E30" w14:textId="6A48461F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71B70633" w14:textId="620B79BC" w:rsidR="006E040A" w:rsidRDefault="00940176" w:rsidP="006E040A">
    <w:pPr>
      <w:pStyle w:val="Nagwek"/>
      <w:jc w:val="center"/>
      <w:rPr>
        <w:sz w:val="22"/>
      </w:rPr>
    </w:pPr>
    <w:r>
      <w:rPr>
        <w:noProof/>
      </w:rPr>
      <w:pict w14:anchorId="1575C4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0BBBB" w14:textId="77777777" w:rsidR="00A74950" w:rsidRDefault="00A74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0264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9780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4326714">
    <w:abstractNumId w:val="0"/>
  </w:num>
  <w:num w:numId="4" w16cid:durableId="132841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D31"/>
    <w:rsid w:val="000047CF"/>
    <w:rsid w:val="00012286"/>
    <w:rsid w:val="0006223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7D3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040A"/>
    <w:rsid w:val="007748F0"/>
    <w:rsid w:val="007A4321"/>
    <w:rsid w:val="00833933"/>
    <w:rsid w:val="00853083"/>
    <w:rsid w:val="008B2F0C"/>
    <w:rsid w:val="008B4928"/>
    <w:rsid w:val="008D2AB8"/>
    <w:rsid w:val="008F1C66"/>
    <w:rsid w:val="00940176"/>
    <w:rsid w:val="00970FE4"/>
    <w:rsid w:val="00A0022B"/>
    <w:rsid w:val="00A346FE"/>
    <w:rsid w:val="00A47B4D"/>
    <w:rsid w:val="00A74950"/>
    <w:rsid w:val="00A83018"/>
    <w:rsid w:val="00B774DC"/>
    <w:rsid w:val="00C024D1"/>
    <w:rsid w:val="00C969A6"/>
    <w:rsid w:val="00CA31BD"/>
    <w:rsid w:val="00CA7D36"/>
    <w:rsid w:val="00CE729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8EF8D25"/>
  <w15:chartTrackingRefBased/>
  <w15:docId w15:val="{2D8F6C5A-3781-4026-B157-32E6FBA3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542</Words>
  <Characters>4370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2023-01-13T13:38:00Z</dcterms:created>
  <dcterms:modified xsi:type="dcterms:W3CDTF">2023-01-17T09:54:00Z</dcterms:modified>
</cp:coreProperties>
</file>