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1BE3D353" w:rsidR="00E40A3C" w:rsidRDefault="00E40A3C" w:rsidP="00361EEE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6A248D" w:rsidRPr="006A248D">
        <w:rPr>
          <w:b/>
          <w:sz w:val="22"/>
          <w:szCs w:val="22"/>
        </w:rPr>
        <w:t xml:space="preserve">Usługa przeprowadzenia dwóch edycji certyfikowanego szkolenia pn. "Akredytowany Praktyk </w:t>
      </w:r>
      <w:proofErr w:type="spellStart"/>
      <w:r w:rsidR="006A248D" w:rsidRPr="006A248D">
        <w:rPr>
          <w:b/>
          <w:sz w:val="22"/>
          <w:szCs w:val="22"/>
        </w:rPr>
        <w:t>Tutoringu</w:t>
      </w:r>
      <w:proofErr w:type="spellEnd"/>
      <w:r w:rsidR="006A248D" w:rsidRPr="006A248D">
        <w:rPr>
          <w:b/>
          <w:sz w:val="22"/>
          <w:szCs w:val="22"/>
        </w:rPr>
        <w:t xml:space="preserve"> " dla dydaktyków AGH - KC-zp.272-27/23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144"/>
        <w:gridCol w:w="1984"/>
        <w:gridCol w:w="2694"/>
      </w:tblGrid>
      <w:tr w:rsidR="006A248D" w14:paraId="48785F38" w14:textId="77777777" w:rsidTr="006A248D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4144" w:type="dxa"/>
            <w:vAlign w:val="center"/>
          </w:tcPr>
          <w:p w14:paraId="31981277" w14:textId="77777777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984" w:type="dxa"/>
          </w:tcPr>
          <w:p w14:paraId="789877E5" w14:textId="77777777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694" w:type="dxa"/>
          </w:tcPr>
          <w:p w14:paraId="26553F6C" w14:textId="33653A88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6A248D" w:rsidRDefault="006A248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6A248D" w14:paraId="21D5C273" w14:textId="77777777" w:rsidTr="006A248D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4144" w:type="dxa"/>
            <w:vAlign w:val="center"/>
          </w:tcPr>
          <w:p w14:paraId="3EDE7729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984" w:type="dxa"/>
          </w:tcPr>
          <w:p w14:paraId="4D95BC23" w14:textId="5449763C" w:rsidR="006A248D" w:rsidRDefault="006A248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4" w:type="dxa"/>
          </w:tcPr>
          <w:p w14:paraId="255DFD93" w14:textId="26596267" w:rsidR="006A248D" w:rsidRDefault="006A248D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6A248D" w14:paraId="7B668A21" w14:textId="77777777" w:rsidTr="006A248D">
        <w:trPr>
          <w:cantSplit/>
          <w:trHeight w:val="921"/>
        </w:trPr>
        <w:tc>
          <w:tcPr>
            <w:tcW w:w="633" w:type="dxa"/>
          </w:tcPr>
          <w:p w14:paraId="20918BA6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0AA718EE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</w:tcPr>
          <w:p w14:paraId="5D19D0CE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49A5DEF0" w14:textId="045F750B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A248D" w14:paraId="298C3FD5" w14:textId="77777777" w:rsidTr="006A248D">
        <w:trPr>
          <w:cantSplit/>
          <w:trHeight w:val="870"/>
        </w:trPr>
        <w:tc>
          <w:tcPr>
            <w:tcW w:w="633" w:type="dxa"/>
          </w:tcPr>
          <w:p w14:paraId="27CE183D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2884A691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</w:tcPr>
          <w:p w14:paraId="51380EFB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2DBC3D66" w14:textId="426C5650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6A248D" w14:paraId="256E1D96" w14:textId="77777777" w:rsidTr="006A248D">
        <w:trPr>
          <w:cantSplit/>
          <w:trHeight w:val="870"/>
        </w:trPr>
        <w:tc>
          <w:tcPr>
            <w:tcW w:w="633" w:type="dxa"/>
          </w:tcPr>
          <w:p w14:paraId="5C7026C9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144" w:type="dxa"/>
          </w:tcPr>
          <w:p w14:paraId="558CE428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</w:tcPr>
          <w:p w14:paraId="07DCD6DC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4" w:type="dxa"/>
          </w:tcPr>
          <w:p w14:paraId="3E2B7D2E" w14:textId="77777777" w:rsidR="006A248D" w:rsidRDefault="006A248D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3F2BAA4D" w14:textId="77777777" w:rsidR="006A248D" w:rsidRPr="006A248D" w:rsidRDefault="006A248D" w:rsidP="006A248D">
      <w:pPr>
        <w:jc w:val="center"/>
        <w:rPr>
          <w:b/>
          <w:i/>
          <w:color w:val="FF0000"/>
        </w:rPr>
      </w:pPr>
      <w:r w:rsidRPr="006A248D">
        <w:rPr>
          <w:b/>
          <w:i/>
          <w:color w:val="FF0000"/>
        </w:rPr>
        <w:t>Dokument należy sporządzić w postaci elektronicznej i podpisać kwalifikowanym</w:t>
      </w:r>
    </w:p>
    <w:p w14:paraId="3A22687C" w14:textId="09310F30" w:rsidR="00E40A3C" w:rsidRPr="006A248D" w:rsidRDefault="006A248D" w:rsidP="006A248D">
      <w:pPr>
        <w:jc w:val="center"/>
        <w:rPr>
          <w:i/>
        </w:rPr>
      </w:pPr>
      <w:r w:rsidRPr="006A248D">
        <w:rPr>
          <w:b/>
          <w:i/>
          <w:color w:val="FF0000"/>
        </w:rPr>
        <w:t>podpisem elektronicznym lub podpisem zaufanym lub elektronicznym podpisem osobistym.</w:t>
      </w:r>
    </w:p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344C19" w14:textId="77777777" w:rsidR="003C18A7" w:rsidRDefault="003C18A7">
      <w:r>
        <w:separator/>
      </w:r>
    </w:p>
  </w:endnote>
  <w:endnote w:type="continuationSeparator" w:id="0">
    <w:p w14:paraId="560F7B18" w14:textId="77777777" w:rsidR="003C18A7" w:rsidRDefault="003C1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90C62" w14:textId="77777777" w:rsidR="003C18A7" w:rsidRDefault="003C18A7">
      <w:r>
        <w:separator/>
      </w:r>
    </w:p>
  </w:footnote>
  <w:footnote w:type="continuationSeparator" w:id="0">
    <w:p w14:paraId="67B6775B" w14:textId="77777777" w:rsidR="003C18A7" w:rsidRDefault="003C18A7">
      <w:r>
        <w:continuationSeparator/>
      </w:r>
    </w:p>
  </w:footnote>
  <w:footnote w:id="1">
    <w:p w14:paraId="2D6EB44F" w14:textId="32F0EAC9" w:rsidR="006A248D" w:rsidRDefault="006A248D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8.2.4 A</w:t>
      </w:r>
      <w:bookmarkStart w:id="0" w:name="_GoBack"/>
      <w:bookmarkEnd w:id="0"/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210E8E"/>
    <w:rsid w:val="00276C10"/>
    <w:rsid w:val="00361EEE"/>
    <w:rsid w:val="003C18A7"/>
    <w:rsid w:val="005136B3"/>
    <w:rsid w:val="00561097"/>
    <w:rsid w:val="006A248D"/>
    <w:rsid w:val="006C357F"/>
    <w:rsid w:val="00702A72"/>
    <w:rsid w:val="00707683"/>
    <w:rsid w:val="007F7B24"/>
    <w:rsid w:val="008209FE"/>
    <w:rsid w:val="008B02BB"/>
    <w:rsid w:val="009B7E62"/>
    <w:rsid w:val="00A40AE7"/>
    <w:rsid w:val="00A54C7C"/>
    <w:rsid w:val="00A91C25"/>
    <w:rsid w:val="00A9350F"/>
    <w:rsid w:val="00A9447E"/>
    <w:rsid w:val="00C049BA"/>
    <w:rsid w:val="00C254C7"/>
    <w:rsid w:val="00C34B2E"/>
    <w:rsid w:val="00C7737A"/>
    <w:rsid w:val="00CA5EC4"/>
    <w:rsid w:val="00D11BC3"/>
    <w:rsid w:val="00D76928"/>
    <w:rsid w:val="00D95902"/>
    <w:rsid w:val="00DD5BF2"/>
    <w:rsid w:val="00E13954"/>
    <w:rsid w:val="00E40A3C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2023-01-13T11:39:00Z</cp:lastPrinted>
  <dcterms:created xsi:type="dcterms:W3CDTF">2023-01-13T11:37:00Z</dcterms:created>
  <dcterms:modified xsi:type="dcterms:W3CDTF">2023-01-13T11:39:00Z</dcterms:modified>
</cp:coreProperties>
</file>