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40E4D" w14:textId="77777777" w:rsidR="00A03F39" w:rsidRDefault="00A03F39" w:rsidP="00A03F3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4D55D7D" w14:textId="77777777" w:rsidR="00A03F39" w:rsidRDefault="00A03F39" w:rsidP="00A03F3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3A976684" w14:textId="77777777" w:rsidR="00A03F39" w:rsidRDefault="00A03F39" w:rsidP="00A03F3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D44B004" w14:textId="77777777" w:rsidR="00A03F39" w:rsidRDefault="00A03F39" w:rsidP="00A03F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2F217008" w14:textId="77777777" w:rsidR="00A03F39" w:rsidRDefault="00A03F39" w:rsidP="00A03F3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0D3AFEF" w14:textId="77777777" w:rsidR="00A03F39" w:rsidRDefault="00A03F39" w:rsidP="00A03F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4411332C" w14:textId="77777777" w:rsidR="00A03F39" w:rsidRDefault="00A03F39" w:rsidP="00A03F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2E50689" w14:textId="77777777" w:rsidR="00A03F39" w:rsidRDefault="00A03F39" w:rsidP="00A03F3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073890A9" w14:textId="77777777" w:rsidR="00A03F39" w:rsidRDefault="00A03F39" w:rsidP="00A03F3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20126389" w14:textId="77777777" w:rsidR="00A03F39" w:rsidRDefault="00A03F39" w:rsidP="00A03F3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C8144D3" w14:textId="77777777" w:rsidR="00A03F39" w:rsidRDefault="00A03F39" w:rsidP="00A03F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063A4C7D" w14:textId="77777777" w:rsidR="00A03F39" w:rsidRDefault="00A03F39" w:rsidP="00A03F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05951860" w14:textId="77777777" w:rsidR="00A03F39" w:rsidRDefault="00A03F39" w:rsidP="00A03F3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58C3246C" w14:textId="56BE0FF7" w:rsidR="00A03F39" w:rsidRDefault="00A03F39" w:rsidP="00A03F3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Akademia Górniczo </w:t>
      </w:r>
      <w:r w:rsidR="000E355E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Hutnicza</w:t>
      </w:r>
      <w:r w:rsidR="000E355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51592E88" w14:textId="77777777" w:rsidR="00A03F39" w:rsidRDefault="00A03F39" w:rsidP="00A03F3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55AF570" w14:textId="77777777" w:rsidR="00A03F39" w:rsidRDefault="00A03F39" w:rsidP="00A03F3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6D86C850" w14:textId="77777777" w:rsidR="00A03F39" w:rsidRDefault="00A03F39" w:rsidP="00A03F39">
      <w:pPr>
        <w:ind w:firstLine="3969"/>
        <w:rPr>
          <w:b/>
          <w:sz w:val="22"/>
          <w:szCs w:val="22"/>
        </w:rPr>
      </w:pPr>
    </w:p>
    <w:p w14:paraId="66BFA437" w14:textId="481CC651" w:rsidR="00A03F39" w:rsidRPr="000E355E" w:rsidRDefault="00A03F39" w:rsidP="00A03F39">
      <w:pPr>
        <w:jc w:val="both"/>
        <w:rPr>
          <w:rFonts w:eastAsia="Verdana"/>
          <w:b/>
          <w:color w:val="000000"/>
          <w:sz w:val="22"/>
          <w:szCs w:val="22"/>
        </w:rPr>
      </w:pPr>
      <w:r w:rsidRPr="000E355E">
        <w:rPr>
          <w:sz w:val="22"/>
          <w:szCs w:val="22"/>
        </w:rPr>
        <w:t xml:space="preserve">Przystępując do postępowania o udzielenie zamówienia publicznego, którego przedmiotem jest: </w:t>
      </w:r>
      <w:r w:rsidRPr="000E355E">
        <w:rPr>
          <w:b/>
          <w:sz w:val="22"/>
          <w:szCs w:val="22"/>
        </w:rPr>
        <w:t>dostawa niskoenergetycznego spektrometru odwrotnej fotoemisji LEIPS wraz ze szkoleniem - KC-zp.272-</w:t>
      </w:r>
      <w:r w:rsidR="00413E8F" w:rsidRPr="000E355E">
        <w:rPr>
          <w:b/>
          <w:sz w:val="22"/>
          <w:szCs w:val="22"/>
        </w:rPr>
        <w:t>3/23</w:t>
      </w:r>
      <w:r w:rsidRPr="000E355E">
        <w:rPr>
          <w:b/>
          <w:sz w:val="22"/>
          <w:szCs w:val="22"/>
        </w:rPr>
        <w:t xml:space="preserve">, </w:t>
      </w:r>
      <w:r w:rsidRPr="000E355E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10BB542" w14:textId="77777777" w:rsidR="00A03F39" w:rsidRPr="000E355E" w:rsidRDefault="00A03F39" w:rsidP="00A03F39">
      <w:pPr>
        <w:tabs>
          <w:tab w:val="right" w:pos="9000"/>
        </w:tabs>
        <w:rPr>
          <w:sz w:val="22"/>
          <w:szCs w:val="22"/>
        </w:rPr>
      </w:pPr>
    </w:p>
    <w:p w14:paraId="193598AB" w14:textId="2763B1F9" w:rsidR="00A03F39" w:rsidRPr="000E355E" w:rsidRDefault="00A03F39" w:rsidP="00A03F3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E355E">
        <w:rPr>
          <w:b/>
          <w:sz w:val="22"/>
          <w:szCs w:val="22"/>
        </w:rPr>
        <w:t>Cena netto za całość przedmiotu zamówienia:   .........................................................................</w:t>
      </w:r>
      <w:r w:rsidRPr="000E355E">
        <w:rPr>
          <w:b/>
          <w:color w:val="FF0000"/>
          <w:sz w:val="22"/>
          <w:szCs w:val="22"/>
        </w:rPr>
        <w:t xml:space="preserve"> </w:t>
      </w:r>
      <w:r w:rsidRPr="000E355E">
        <w:rPr>
          <w:b/>
          <w:sz w:val="22"/>
          <w:szCs w:val="22"/>
        </w:rPr>
        <w:t xml:space="preserve">PLN </w:t>
      </w:r>
    </w:p>
    <w:p w14:paraId="382E9CFB" w14:textId="77777777" w:rsidR="00A03F39" w:rsidRPr="000E355E" w:rsidRDefault="00A03F39" w:rsidP="00A03F3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49203F" w14:textId="3E05D251" w:rsidR="00A03F39" w:rsidRPr="000E355E" w:rsidRDefault="00A03F39" w:rsidP="00A03F3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E355E">
        <w:rPr>
          <w:b/>
          <w:sz w:val="22"/>
          <w:szCs w:val="22"/>
        </w:rPr>
        <w:t>Cena brutto za całość przedmiotu zamówienia:   ...................................................................... PLN</w:t>
      </w:r>
    </w:p>
    <w:p w14:paraId="636713A2" w14:textId="77777777" w:rsidR="00A03F39" w:rsidRPr="000E355E" w:rsidRDefault="00A03F39" w:rsidP="00A03F3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692CB6" w14:textId="77777777" w:rsidR="00A03F39" w:rsidRPr="000E355E" w:rsidRDefault="00A03F39" w:rsidP="00A03F3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E355E">
        <w:rPr>
          <w:sz w:val="22"/>
          <w:szCs w:val="22"/>
        </w:rPr>
        <w:t>Słownie brutto :...................................................................................................................................</w:t>
      </w:r>
    </w:p>
    <w:p w14:paraId="51E4E316" w14:textId="02C5C434" w:rsidR="00A03F39" w:rsidRPr="000E355E" w:rsidRDefault="00A03F39" w:rsidP="00A03F39">
      <w:pPr>
        <w:pStyle w:val="Tekstpodstawowy"/>
        <w:spacing w:before="120"/>
        <w:rPr>
          <w:sz w:val="22"/>
          <w:szCs w:val="22"/>
        </w:rPr>
      </w:pPr>
      <w:r w:rsidRPr="000E355E">
        <w:rPr>
          <w:sz w:val="22"/>
          <w:szCs w:val="22"/>
        </w:rPr>
        <w:t>Powyższa cena zawiera podatek VAT w wysokości 23 % tj.…………………….</w:t>
      </w:r>
      <w:r w:rsidRPr="000E355E">
        <w:rPr>
          <w:b w:val="0"/>
          <w:sz w:val="22"/>
          <w:szCs w:val="22"/>
        </w:rPr>
        <w:t xml:space="preserve"> PLN</w:t>
      </w:r>
    </w:p>
    <w:p w14:paraId="54E899D5" w14:textId="77777777" w:rsidR="00A03F39" w:rsidRDefault="00A03F39" w:rsidP="00A03F39">
      <w:pPr>
        <w:tabs>
          <w:tab w:val="right" w:pos="9000"/>
        </w:tabs>
        <w:rPr>
          <w:b/>
          <w:sz w:val="22"/>
          <w:szCs w:val="22"/>
        </w:rPr>
      </w:pPr>
    </w:p>
    <w:p w14:paraId="7A626E38" w14:textId="77777777" w:rsidR="00A03F39" w:rsidRDefault="00A03F39" w:rsidP="00A03F39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Typ/producent/model zaoferowanego urządzenia</w:t>
      </w:r>
      <w:r>
        <w:rPr>
          <w:sz w:val="22"/>
          <w:szCs w:val="22"/>
        </w:rPr>
        <w:t>: …………………………………………………</w:t>
      </w:r>
    </w:p>
    <w:p w14:paraId="2D2B657D" w14:textId="77777777" w:rsidR="00A03F39" w:rsidRDefault="00A03F39" w:rsidP="00A03F39">
      <w:pPr>
        <w:tabs>
          <w:tab w:val="right" w:pos="9000"/>
        </w:tabs>
        <w:rPr>
          <w:b/>
          <w:sz w:val="22"/>
          <w:szCs w:val="22"/>
        </w:rPr>
      </w:pPr>
    </w:p>
    <w:p w14:paraId="7D5744B3" w14:textId="77777777" w:rsidR="00A03F39" w:rsidRPr="000E355E" w:rsidRDefault="00A03F39" w:rsidP="00A03F39">
      <w:pPr>
        <w:tabs>
          <w:tab w:val="right" w:pos="9000"/>
        </w:tabs>
        <w:rPr>
          <w:sz w:val="22"/>
          <w:szCs w:val="22"/>
        </w:rPr>
      </w:pPr>
      <w:r w:rsidRPr="000E355E">
        <w:rPr>
          <w:b/>
          <w:sz w:val="22"/>
          <w:szCs w:val="22"/>
        </w:rPr>
        <w:t>Termin realizacji zamówienia</w:t>
      </w:r>
      <w:r w:rsidRPr="000E355E">
        <w:rPr>
          <w:b/>
          <w:bCs/>
          <w:sz w:val="22"/>
          <w:szCs w:val="22"/>
        </w:rPr>
        <w:t xml:space="preserve">  do 10 m-</w:t>
      </w:r>
      <w:proofErr w:type="spellStart"/>
      <w:r w:rsidRPr="000E355E">
        <w:rPr>
          <w:b/>
          <w:bCs/>
          <w:sz w:val="22"/>
          <w:szCs w:val="22"/>
        </w:rPr>
        <w:t>cy</w:t>
      </w:r>
      <w:proofErr w:type="spellEnd"/>
      <w:r w:rsidRPr="000E355E">
        <w:rPr>
          <w:b/>
          <w:bCs/>
          <w:sz w:val="22"/>
          <w:szCs w:val="22"/>
        </w:rPr>
        <w:t xml:space="preserve"> od daty zawarcia umowy</w:t>
      </w:r>
    </w:p>
    <w:p w14:paraId="5D20EE44" w14:textId="77777777" w:rsidR="000E355E" w:rsidRDefault="000E355E" w:rsidP="00A03F39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17F387D5" w14:textId="6FBA677C" w:rsidR="00A03F39" w:rsidRPr="000E355E" w:rsidRDefault="00A03F39" w:rsidP="00A03F39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0E355E">
        <w:rPr>
          <w:b/>
          <w:color w:val="FF0000"/>
          <w:sz w:val="22"/>
          <w:szCs w:val="22"/>
        </w:rPr>
        <w:t>Pozacenowe</w:t>
      </w:r>
      <w:proofErr w:type="spellEnd"/>
      <w:r w:rsidRPr="000E355E">
        <w:rPr>
          <w:b/>
          <w:color w:val="FF0000"/>
          <w:sz w:val="22"/>
          <w:szCs w:val="22"/>
        </w:rPr>
        <w:t xml:space="preserve"> kryteria oceny ofert</w:t>
      </w:r>
    </w:p>
    <w:tbl>
      <w:tblPr>
        <w:tblW w:w="921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4817"/>
      </w:tblGrid>
      <w:tr w:rsidR="00A03F39" w:rsidRPr="000E355E" w14:paraId="6C9C1CE5" w14:textId="77777777" w:rsidTr="00925834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B7831" w14:textId="77777777" w:rsidR="00A03F39" w:rsidRPr="000E355E" w:rsidRDefault="00A03F39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0E355E">
              <w:rPr>
                <w:sz w:val="22"/>
                <w:szCs w:val="22"/>
              </w:rPr>
              <w:t>Okres gwarancji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EE36A" w14:textId="77777777" w:rsidR="00A03F39" w:rsidRPr="000E355E" w:rsidRDefault="00A03F39">
            <w:pPr>
              <w:tabs>
                <w:tab w:val="right" w:pos="9000"/>
              </w:tabs>
              <w:rPr>
                <w:b/>
                <w:bCs/>
                <w:sz w:val="22"/>
                <w:szCs w:val="22"/>
              </w:rPr>
            </w:pPr>
          </w:p>
          <w:p w14:paraId="6EC73DD6" w14:textId="77777777" w:rsidR="00A03F39" w:rsidRPr="000E355E" w:rsidRDefault="00A03F39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0E355E">
              <w:rPr>
                <w:b/>
                <w:bCs/>
                <w:sz w:val="22"/>
                <w:szCs w:val="22"/>
              </w:rPr>
              <w:t>………… miesięcy</w:t>
            </w:r>
          </w:p>
        </w:tc>
      </w:tr>
    </w:tbl>
    <w:p w14:paraId="6C4B608A" w14:textId="77777777" w:rsidR="00A03F39" w:rsidRPr="000E355E" w:rsidRDefault="00A03F39" w:rsidP="00A03F39">
      <w:pPr>
        <w:tabs>
          <w:tab w:val="left" w:pos="426"/>
        </w:tabs>
        <w:jc w:val="both"/>
        <w:rPr>
          <w:sz w:val="22"/>
          <w:szCs w:val="22"/>
        </w:rPr>
      </w:pPr>
      <w:r w:rsidRPr="000E355E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2C384AC" w14:textId="77777777" w:rsidR="00A03F39" w:rsidRPr="000E355E" w:rsidRDefault="00A03F39" w:rsidP="00A03F39">
      <w:pPr>
        <w:tabs>
          <w:tab w:val="left" w:pos="426"/>
        </w:tabs>
        <w:jc w:val="both"/>
        <w:rPr>
          <w:sz w:val="22"/>
          <w:szCs w:val="22"/>
        </w:rPr>
      </w:pPr>
    </w:p>
    <w:p w14:paraId="41C57BBF" w14:textId="77777777" w:rsidR="00A03F39" w:rsidRDefault="00A03F39" w:rsidP="00A03F3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029303E" w14:textId="77777777" w:rsidR="00A03F39" w:rsidRDefault="00A03F39" w:rsidP="00A03F3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płatności:</w:t>
      </w:r>
    </w:p>
    <w:p w14:paraId="572C9CE7" w14:textId="6489B0DC" w:rsidR="00A03F39" w:rsidRDefault="00A03F39" w:rsidP="00A03F3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Kupujący wyraża zgodę na udzielenie przedpłaty (zaliczki) na poczet wykonania umowy w wysokości </w:t>
      </w:r>
      <w:r w:rsidR="00925834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0% ceny oferty. Zabezpieczeniem przedpłaty będzie gwarancja bankowa opiewająca na kwotę przedpłaty.</w:t>
      </w:r>
    </w:p>
    <w:p w14:paraId="658C36B6" w14:textId="31024EF1" w:rsidR="00A03F39" w:rsidRDefault="00A03F39" w:rsidP="00A03F3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Kupujący po otrzymaniu gwarancji bankowych z banku Sprzedającego dokonana przedpłaty w kwocie stanowiącej </w:t>
      </w:r>
      <w:r w:rsidR="00925834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0 % całości ceny.</w:t>
      </w:r>
    </w:p>
    <w:p w14:paraId="4F1BDA6E" w14:textId="77777777" w:rsidR="00A03F39" w:rsidRDefault="00A03F39" w:rsidP="00A03F3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Pozostała należność będzie płatna na rachunek Wykonawcy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przelewem do 21 dni od dnia otrzymania faktury wystawionej przez Sprzedawcę po dokonaniu odbioru przedmiotu umowy potwierdzonego protokołem zdawczo-odbiorczym</w:t>
      </w:r>
    </w:p>
    <w:p w14:paraId="7A978087" w14:textId="77777777" w:rsidR="00A03F39" w:rsidRDefault="00A03F39" w:rsidP="00A03F39">
      <w:pPr>
        <w:rPr>
          <w:b/>
          <w:sz w:val="22"/>
          <w:szCs w:val="22"/>
          <w:u w:val="single"/>
        </w:rPr>
      </w:pPr>
    </w:p>
    <w:p w14:paraId="212AC1B1" w14:textId="77777777" w:rsidR="00A03F39" w:rsidRDefault="00A03F39" w:rsidP="00A03F3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0556684" w14:textId="77777777" w:rsidR="00A03F39" w:rsidRDefault="00A03F39" w:rsidP="00A03F3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74A86CE" w14:textId="77777777" w:rsidR="00A03F39" w:rsidRDefault="00A03F39" w:rsidP="00A03F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1227729" w14:textId="77777777" w:rsidR="00A03F39" w:rsidRDefault="00A03F39" w:rsidP="00A03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423E75" w14:textId="77777777" w:rsidR="00A03F39" w:rsidRDefault="00A03F39" w:rsidP="00A03F3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62CAD3" w14:textId="77777777" w:rsidR="00A03F39" w:rsidRDefault="00A03F39" w:rsidP="00A03F3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0BBC98" w14:textId="77777777" w:rsidR="00A03F39" w:rsidRDefault="00A03F39" w:rsidP="00A03F3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3F39" w14:paraId="3F57CC30" w14:textId="77777777" w:rsidTr="00A03F3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EF90C" w14:textId="77777777" w:rsidR="00A03F39" w:rsidRDefault="00A03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51582" w14:textId="77777777" w:rsidR="00A03F39" w:rsidRDefault="00A03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206CF07" w14:textId="77777777" w:rsidR="00A03F39" w:rsidRDefault="00A03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11F3A" w14:textId="77777777" w:rsidR="00A03F39" w:rsidRDefault="00A03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03F39" w14:paraId="1C08CF70" w14:textId="77777777" w:rsidTr="00A03F3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1184B" w14:textId="77777777" w:rsidR="00A03F39" w:rsidRDefault="00A03F3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DBA55" w14:textId="77777777" w:rsidR="00A03F39" w:rsidRDefault="00A03F3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2147E" w14:textId="77777777" w:rsidR="00A03F39" w:rsidRDefault="00A03F3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3F39" w14:paraId="3519330B" w14:textId="77777777" w:rsidTr="00A03F3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AAEDE" w14:textId="77777777" w:rsidR="00A03F39" w:rsidRDefault="00A03F3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34773" w14:textId="77777777" w:rsidR="00A03F39" w:rsidRDefault="00A03F3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8E796" w14:textId="77777777" w:rsidR="00A03F39" w:rsidRDefault="00A03F3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C806C3" w14:textId="77777777" w:rsidR="00A03F39" w:rsidRDefault="00A03F39" w:rsidP="00A03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6EB8318A" w14:textId="77777777" w:rsidR="00A03F39" w:rsidRDefault="00A03F39" w:rsidP="00A03F3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B517F02" w14:textId="77777777" w:rsidR="00A03F39" w:rsidRDefault="00A03F39" w:rsidP="00A03F3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0823D93" w14:textId="77777777" w:rsidR="00A03F39" w:rsidRDefault="00A03F39" w:rsidP="00A03F3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4F81260A" w14:textId="77777777" w:rsidR="00A03F39" w:rsidRDefault="00A03F39" w:rsidP="00A03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89D2E5E" w14:textId="77777777" w:rsidR="00A03F39" w:rsidRDefault="00A03F39" w:rsidP="00A03F3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10892BB" w14:textId="77777777" w:rsidR="00A03F39" w:rsidRDefault="00A03F39" w:rsidP="00A03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0F1EDD2" w14:textId="77777777" w:rsidR="00A03F39" w:rsidRDefault="00A03F39" w:rsidP="00A03F3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C3D5B9E" w14:textId="77777777" w:rsidR="00A03F39" w:rsidRDefault="00A03F39" w:rsidP="00A03F3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75336CA" w14:textId="266C6959" w:rsidR="00FE545C" w:rsidRPr="00A03F39" w:rsidRDefault="00A03F39" w:rsidP="000E355E">
      <w:pPr>
        <w:jc w:val="both"/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A03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2A05A" w14:textId="77777777" w:rsidR="003247DC" w:rsidRDefault="003247DC">
      <w:r>
        <w:separator/>
      </w:r>
    </w:p>
  </w:endnote>
  <w:endnote w:type="continuationSeparator" w:id="0">
    <w:p w14:paraId="1C2E7BC9" w14:textId="77777777" w:rsidR="003247DC" w:rsidRDefault="00324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8F549" w14:textId="77777777" w:rsidR="007C3C4F" w:rsidRDefault="007C3C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0B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F3BE4" w14:textId="77777777" w:rsidR="007C3C4F" w:rsidRDefault="007C3C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7D8BE" w14:textId="77777777" w:rsidR="003247DC" w:rsidRDefault="003247DC">
      <w:r>
        <w:separator/>
      </w:r>
    </w:p>
  </w:footnote>
  <w:footnote w:type="continuationSeparator" w:id="0">
    <w:p w14:paraId="7AD00C77" w14:textId="77777777" w:rsidR="003247DC" w:rsidRDefault="00324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D79A6" w14:textId="77777777" w:rsidR="007C3C4F" w:rsidRDefault="007C3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A039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8074B" w14:textId="77777777" w:rsidR="007C3C4F" w:rsidRDefault="007C3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15328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08127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6878482">
    <w:abstractNumId w:val="0"/>
  </w:num>
  <w:num w:numId="4" w16cid:durableId="2009669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7DC"/>
    <w:rsid w:val="00012286"/>
    <w:rsid w:val="000704FC"/>
    <w:rsid w:val="00071CCC"/>
    <w:rsid w:val="000B731D"/>
    <w:rsid w:val="000D6134"/>
    <w:rsid w:val="000E09C7"/>
    <w:rsid w:val="000E355E"/>
    <w:rsid w:val="000F6589"/>
    <w:rsid w:val="00106636"/>
    <w:rsid w:val="00116EC6"/>
    <w:rsid w:val="001801DD"/>
    <w:rsid w:val="001D4612"/>
    <w:rsid w:val="00207E98"/>
    <w:rsid w:val="002723B0"/>
    <w:rsid w:val="00315A4A"/>
    <w:rsid w:val="003247DC"/>
    <w:rsid w:val="00413E8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3C4F"/>
    <w:rsid w:val="00833933"/>
    <w:rsid w:val="00853083"/>
    <w:rsid w:val="008B2F0C"/>
    <w:rsid w:val="008B4928"/>
    <w:rsid w:val="008D2AB8"/>
    <w:rsid w:val="008F1C66"/>
    <w:rsid w:val="00925834"/>
    <w:rsid w:val="00970FE4"/>
    <w:rsid w:val="00A0022B"/>
    <w:rsid w:val="00A03F39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C9180"/>
  <w15:chartTrackingRefBased/>
  <w15:docId w15:val="{C83F070D-1741-44B3-9911-1790E62AA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6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6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571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2023-01-02T08:37:00Z</dcterms:created>
  <dcterms:modified xsi:type="dcterms:W3CDTF">2023-01-02T08:52:00Z</dcterms:modified>
</cp:coreProperties>
</file>