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F45DC" w14:textId="77777777" w:rsidR="0018545F" w:rsidRPr="00E874DC" w:rsidRDefault="0018545F" w:rsidP="0018545F">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657F379" w14:textId="77777777" w:rsidR="0018545F" w:rsidRDefault="0018545F" w:rsidP="0018545F">
      <w:pPr>
        <w:spacing w:before="48" w:line="240" w:lineRule="atLeast"/>
        <w:jc w:val="right"/>
        <w:rPr>
          <w:b/>
          <w:sz w:val="24"/>
          <w:szCs w:val="24"/>
          <w:lang w:val="pl-PL"/>
        </w:rPr>
      </w:pPr>
    </w:p>
    <w:p w14:paraId="07243EAE" w14:textId="77777777" w:rsidR="0018545F" w:rsidRDefault="0018545F" w:rsidP="0018545F">
      <w:pPr>
        <w:spacing w:before="48" w:line="240" w:lineRule="atLeast"/>
        <w:jc w:val="center"/>
        <w:rPr>
          <w:b/>
          <w:sz w:val="24"/>
          <w:szCs w:val="24"/>
          <w:lang w:val="pl-PL"/>
        </w:rPr>
      </w:pPr>
      <w:r>
        <w:rPr>
          <w:b/>
          <w:sz w:val="24"/>
          <w:szCs w:val="24"/>
          <w:lang w:val="pl-PL"/>
        </w:rPr>
        <w:t>WZÓR UMOWY</w:t>
      </w:r>
    </w:p>
    <w:p w14:paraId="148544E6" w14:textId="77777777" w:rsidR="0018545F" w:rsidRDefault="0018545F" w:rsidP="0018545F">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7B0DB0F" w14:textId="77777777" w:rsidR="0018545F" w:rsidRDefault="0018545F" w:rsidP="0018545F">
      <w:pPr>
        <w:spacing w:before="48" w:line="240" w:lineRule="atLeast"/>
        <w:jc w:val="center"/>
        <w:rPr>
          <w:b/>
          <w:sz w:val="28"/>
          <w:lang w:val="pl-PL"/>
        </w:rPr>
      </w:pPr>
    </w:p>
    <w:p w14:paraId="36D0AE6F" w14:textId="35C52F59" w:rsidR="0018545F" w:rsidRPr="00AA2A22" w:rsidRDefault="0018545F" w:rsidP="0018545F">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KC-zp.272-22/23</w:t>
      </w:r>
      <w:r w:rsidRPr="00AA2A22">
        <w:rPr>
          <w:rFonts w:ascii="Times New Roman" w:hAnsi="Times New Roman"/>
        </w:rPr>
        <w:t xml:space="preserve"> </w:t>
      </w:r>
    </w:p>
    <w:p w14:paraId="7EC0A5F2" w14:textId="77777777" w:rsidR="0018545F" w:rsidRDefault="0018545F" w:rsidP="0018545F">
      <w:pPr>
        <w:pStyle w:val="Tekstpodstawowy"/>
        <w:ind w:right="-47"/>
        <w:jc w:val="both"/>
        <w:rPr>
          <w:rFonts w:ascii="Times New Roman" w:hAnsi="Times New Roman"/>
        </w:rPr>
      </w:pPr>
      <w:r w:rsidRPr="00AA2A22">
        <w:rPr>
          <w:rFonts w:ascii="Times New Roman" w:hAnsi="Times New Roman"/>
        </w:rPr>
        <w:t>pomiędzy</w:t>
      </w:r>
    </w:p>
    <w:p w14:paraId="3FAB3C03" w14:textId="77777777" w:rsidR="0018545F" w:rsidRDefault="0018545F" w:rsidP="0018545F">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272A05C0" w14:textId="77777777" w:rsidR="0018545F" w:rsidRDefault="0018545F" w:rsidP="0018545F">
      <w:pPr>
        <w:pStyle w:val="Tekstpodstawowy"/>
        <w:ind w:right="-47"/>
        <w:jc w:val="both"/>
        <w:rPr>
          <w:rFonts w:ascii="Times New Roman" w:hAnsi="Times New Roman"/>
        </w:rPr>
      </w:pPr>
      <w:r>
        <w:rPr>
          <w:rFonts w:ascii="Times New Roman" w:hAnsi="Times New Roman"/>
        </w:rPr>
        <w:t>reprezentowana przez:</w:t>
      </w:r>
    </w:p>
    <w:p w14:paraId="122B553E" w14:textId="77777777" w:rsidR="0018545F" w:rsidRDefault="0018545F" w:rsidP="0018545F">
      <w:pPr>
        <w:pStyle w:val="Tekstpodstawowy"/>
        <w:ind w:right="-47"/>
        <w:jc w:val="both"/>
        <w:rPr>
          <w:rFonts w:ascii="Times New Roman" w:hAnsi="Times New Roman"/>
        </w:rPr>
      </w:pPr>
      <w:r>
        <w:rPr>
          <w:rFonts w:ascii="Times New Roman" w:hAnsi="Times New Roman"/>
        </w:rPr>
        <w:t xml:space="preserve">1.Dziekana Wydziału /Kierownika Jednostki/............................................................................. </w:t>
      </w:r>
    </w:p>
    <w:p w14:paraId="2371F1BC" w14:textId="77777777" w:rsidR="0018545F" w:rsidRDefault="0018545F" w:rsidP="0018545F">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5537457" w14:textId="77777777" w:rsidR="0018545F" w:rsidRDefault="0018545F" w:rsidP="0018545F">
      <w:pPr>
        <w:pStyle w:val="Tekstpodstawowy"/>
        <w:ind w:right="-47"/>
        <w:jc w:val="both"/>
        <w:rPr>
          <w:rFonts w:ascii="Times New Roman" w:hAnsi="Times New Roman"/>
        </w:rPr>
      </w:pPr>
      <w:r>
        <w:rPr>
          <w:rFonts w:ascii="Times New Roman" w:hAnsi="Times New Roman"/>
        </w:rPr>
        <w:t>zwaną dalej KUPUJĄCYM</w:t>
      </w:r>
    </w:p>
    <w:p w14:paraId="4DA30C8A" w14:textId="77777777" w:rsidR="0018545F" w:rsidRDefault="0018545F" w:rsidP="0018545F">
      <w:pPr>
        <w:pStyle w:val="Tekstpodstawowy"/>
        <w:ind w:right="-47"/>
        <w:jc w:val="both"/>
        <w:rPr>
          <w:rFonts w:ascii="Times New Roman" w:hAnsi="Times New Roman"/>
        </w:rPr>
      </w:pPr>
      <w:r>
        <w:rPr>
          <w:rFonts w:ascii="Times New Roman" w:hAnsi="Times New Roman"/>
        </w:rPr>
        <w:t xml:space="preserve">a </w:t>
      </w:r>
    </w:p>
    <w:p w14:paraId="0324E94C" w14:textId="77777777" w:rsidR="0018545F" w:rsidRDefault="0018545F" w:rsidP="0018545F">
      <w:pPr>
        <w:pStyle w:val="Tekstpodstawowy"/>
        <w:ind w:right="-47"/>
        <w:jc w:val="both"/>
        <w:rPr>
          <w:rFonts w:ascii="Times New Roman" w:hAnsi="Times New Roman"/>
        </w:rPr>
      </w:pPr>
      <w:r>
        <w:rPr>
          <w:rFonts w:ascii="Times New Roman" w:hAnsi="Times New Roman"/>
        </w:rPr>
        <w:t>......................................................................................................................................................</w:t>
      </w:r>
    </w:p>
    <w:p w14:paraId="3A16AFF3" w14:textId="77777777" w:rsidR="0018545F" w:rsidRDefault="0018545F" w:rsidP="0018545F">
      <w:pPr>
        <w:pStyle w:val="Tekstpodstawowy"/>
        <w:ind w:right="-47"/>
        <w:jc w:val="both"/>
        <w:rPr>
          <w:rFonts w:ascii="Times New Roman" w:hAnsi="Times New Roman"/>
        </w:rPr>
      </w:pPr>
      <w:r>
        <w:rPr>
          <w:rFonts w:ascii="Times New Roman" w:hAnsi="Times New Roman"/>
        </w:rPr>
        <w:t>......................................................................................................................................................</w:t>
      </w:r>
    </w:p>
    <w:p w14:paraId="1368BE9F" w14:textId="77777777" w:rsidR="0018545F" w:rsidRDefault="0018545F" w:rsidP="0018545F">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34658CDD" w14:textId="77777777" w:rsidR="0018545F" w:rsidRDefault="0018545F" w:rsidP="0018545F">
      <w:pPr>
        <w:pStyle w:val="Tekstpodstawowy"/>
        <w:ind w:right="-47"/>
        <w:jc w:val="both"/>
        <w:rPr>
          <w:rFonts w:ascii="Times New Roman" w:hAnsi="Times New Roman"/>
        </w:rPr>
      </w:pPr>
      <w:r>
        <w:rPr>
          <w:rFonts w:ascii="Times New Roman" w:hAnsi="Times New Roman"/>
        </w:rPr>
        <w:t>reprezentowanym przez:</w:t>
      </w:r>
    </w:p>
    <w:p w14:paraId="36D9CF7B" w14:textId="77777777" w:rsidR="0018545F" w:rsidRDefault="0018545F" w:rsidP="0018545F">
      <w:pPr>
        <w:pStyle w:val="Tekstpodstawowy"/>
        <w:ind w:right="-47"/>
        <w:jc w:val="both"/>
        <w:rPr>
          <w:rFonts w:ascii="Times New Roman" w:hAnsi="Times New Roman"/>
        </w:rPr>
      </w:pPr>
      <w:r>
        <w:rPr>
          <w:rFonts w:ascii="Times New Roman" w:hAnsi="Times New Roman"/>
        </w:rPr>
        <w:t>1...................................................................................................................................................</w:t>
      </w:r>
    </w:p>
    <w:p w14:paraId="5CF96950" w14:textId="77777777" w:rsidR="0018545F" w:rsidRDefault="0018545F" w:rsidP="0018545F">
      <w:pPr>
        <w:pStyle w:val="Tekstpodstawowy"/>
        <w:ind w:right="-47"/>
        <w:jc w:val="both"/>
        <w:rPr>
          <w:rFonts w:ascii="Times New Roman" w:hAnsi="Times New Roman"/>
        </w:rPr>
      </w:pPr>
      <w:r>
        <w:rPr>
          <w:rFonts w:ascii="Times New Roman" w:hAnsi="Times New Roman"/>
        </w:rPr>
        <w:t xml:space="preserve">2................................................................................................................................................... </w:t>
      </w:r>
    </w:p>
    <w:p w14:paraId="674A14C7" w14:textId="77777777" w:rsidR="0018545F" w:rsidRDefault="0018545F" w:rsidP="0018545F">
      <w:pPr>
        <w:pStyle w:val="Tekstpodstawowy"/>
        <w:ind w:right="-47"/>
        <w:jc w:val="both"/>
        <w:rPr>
          <w:rFonts w:ascii="Times New Roman" w:hAnsi="Times New Roman"/>
        </w:rPr>
      </w:pPr>
      <w:r>
        <w:rPr>
          <w:rFonts w:ascii="Times New Roman" w:hAnsi="Times New Roman"/>
        </w:rPr>
        <w:t>zwanym dalej SPRZEDAWCĄ</w:t>
      </w:r>
    </w:p>
    <w:p w14:paraId="200BF3A8" w14:textId="77777777" w:rsidR="0018545F" w:rsidRDefault="0018545F" w:rsidP="0018545F">
      <w:pPr>
        <w:pStyle w:val="Tekstpodstawowy"/>
        <w:ind w:right="-47"/>
        <w:jc w:val="center"/>
        <w:rPr>
          <w:rFonts w:ascii="Times New Roman" w:hAnsi="Times New Roman"/>
        </w:rPr>
      </w:pPr>
    </w:p>
    <w:p w14:paraId="058F33F3" w14:textId="77777777" w:rsidR="0018545F" w:rsidRPr="00877B92" w:rsidRDefault="0018545F" w:rsidP="0018545F">
      <w:pPr>
        <w:pStyle w:val="Tekstpodstawowy"/>
        <w:ind w:right="-47"/>
        <w:jc w:val="center"/>
        <w:rPr>
          <w:rFonts w:ascii="Times New Roman" w:hAnsi="Times New Roman"/>
          <w:b/>
        </w:rPr>
      </w:pPr>
      <w:r w:rsidRPr="00877B92">
        <w:rPr>
          <w:rFonts w:ascii="Times New Roman" w:hAnsi="Times New Roman"/>
          <w:b/>
        </w:rPr>
        <w:t>§ 1</w:t>
      </w:r>
    </w:p>
    <w:p w14:paraId="61C8A26E" w14:textId="2C0AC46B" w:rsidR="0018545F" w:rsidRPr="009D242F" w:rsidRDefault="0018545F" w:rsidP="0018545F">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007C3E2D" w:rsidRPr="007C3E2D">
        <w:rPr>
          <w:rFonts w:ascii="Times New Roman" w:hAnsi="Times New Roman"/>
          <w:b/>
          <w:bCs/>
        </w:rPr>
        <w:t>d</w:t>
      </w:r>
      <w:r w:rsidR="007C3E2D" w:rsidRPr="007C3E2D">
        <w:rPr>
          <w:rFonts w:ascii="Times New Roman" w:hAnsi="Times New Roman"/>
          <w:b/>
        </w:rPr>
        <w:t xml:space="preserve">ostawa 4 szt. urządzeń elektronicznych ze wspomaganiem graficznym specjalnie do wykonywania obliczeń ML wraz </w:t>
      </w:r>
      <w:r w:rsidR="007C3E2D">
        <w:rPr>
          <w:rFonts w:ascii="Times New Roman" w:hAnsi="Times New Roman"/>
          <w:b/>
        </w:rPr>
        <w:br/>
      </w:r>
      <w:r w:rsidR="007C3E2D" w:rsidRPr="007C3E2D">
        <w:rPr>
          <w:rFonts w:ascii="Times New Roman" w:hAnsi="Times New Roman"/>
          <w:b/>
        </w:rPr>
        <w:t xml:space="preserve">z akcesoriami na potrzeby IT </w:t>
      </w:r>
      <w:proofErr w:type="spellStart"/>
      <w:r w:rsidR="007C3E2D" w:rsidRPr="007C3E2D">
        <w:rPr>
          <w:rFonts w:ascii="Times New Roman" w:hAnsi="Times New Roman"/>
          <w:b/>
        </w:rPr>
        <w:t>WEIiT</w:t>
      </w:r>
      <w:proofErr w:type="spellEnd"/>
    </w:p>
    <w:p w14:paraId="690C35CB" w14:textId="77777777" w:rsidR="0018545F" w:rsidRDefault="0018545F" w:rsidP="0018545F">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147892CD" w14:textId="77777777" w:rsidR="0018545F" w:rsidRPr="0043435F" w:rsidRDefault="0018545F" w:rsidP="0018545F">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0A48515" w14:textId="77777777" w:rsidR="0018545F" w:rsidRDefault="0018545F" w:rsidP="0018545F">
      <w:pPr>
        <w:pStyle w:val="Tekstpodstawowy"/>
        <w:ind w:right="-47"/>
        <w:jc w:val="both"/>
        <w:rPr>
          <w:rFonts w:ascii="Times New Roman" w:hAnsi="Times New Roman"/>
        </w:rPr>
      </w:pPr>
    </w:p>
    <w:p w14:paraId="729262D3" w14:textId="77777777" w:rsidR="0018545F" w:rsidRPr="00877B92" w:rsidRDefault="0018545F" w:rsidP="0018545F">
      <w:pPr>
        <w:pStyle w:val="Tekstpodstawowy"/>
        <w:ind w:right="-47"/>
        <w:jc w:val="center"/>
        <w:rPr>
          <w:rFonts w:ascii="Times New Roman" w:hAnsi="Times New Roman"/>
          <w:b/>
        </w:rPr>
      </w:pPr>
      <w:r w:rsidRPr="00877B92">
        <w:rPr>
          <w:rFonts w:ascii="Times New Roman" w:hAnsi="Times New Roman"/>
          <w:b/>
        </w:rPr>
        <w:t>§ 2</w:t>
      </w:r>
    </w:p>
    <w:p w14:paraId="74E61D94" w14:textId="77777777" w:rsidR="0018545F" w:rsidRPr="0043435F" w:rsidRDefault="0018545F" w:rsidP="0018545F">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3B09AA61" w14:textId="77777777" w:rsidR="0018545F" w:rsidRPr="0043435F" w:rsidRDefault="0018545F" w:rsidP="0018545F">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CDA2F90" w14:textId="77777777" w:rsidR="0018545F" w:rsidRPr="0043435F" w:rsidRDefault="0018545F" w:rsidP="0018545F">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595FAFD5" w14:textId="77777777" w:rsidR="0018545F" w:rsidRDefault="0018545F" w:rsidP="0018545F">
      <w:pPr>
        <w:pStyle w:val="Tekstpodstawowy"/>
        <w:ind w:right="-47"/>
        <w:jc w:val="both"/>
        <w:rPr>
          <w:rFonts w:ascii="Times New Roman" w:hAnsi="Times New Roman"/>
        </w:rPr>
      </w:pPr>
    </w:p>
    <w:p w14:paraId="46E9566B" w14:textId="77777777" w:rsidR="0018545F" w:rsidRDefault="0018545F" w:rsidP="0018545F">
      <w:pPr>
        <w:pStyle w:val="Tekstpodstawowy"/>
        <w:ind w:right="-47"/>
        <w:jc w:val="center"/>
        <w:rPr>
          <w:rFonts w:ascii="Times New Roman" w:hAnsi="Times New Roman"/>
          <w:b/>
        </w:rPr>
      </w:pPr>
    </w:p>
    <w:p w14:paraId="00A53120" w14:textId="77777777" w:rsidR="0018545F" w:rsidRDefault="0018545F" w:rsidP="0018545F">
      <w:pPr>
        <w:pStyle w:val="Tekstpodstawowy"/>
        <w:ind w:right="-47"/>
        <w:jc w:val="center"/>
        <w:rPr>
          <w:rFonts w:ascii="Times New Roman" w:hAnsi="Times New Roman"/>
          <w:b/>
        </w:rPr>
      </w:pPr>
    </w:p>
    <w:p w14:paraId="5C5A3B77" w14:textId="77777777" w:rsidR="0018545F" w:rsidRPr="00877B92" w:rsidRDefault="0018545F" w:rsidP="0018545F">
      <w:pPr>
        <w:pStyle w:val="Tekstpodstawowy"/>
        <w:ind w:right="-47"/>
        <w:jc w:val="center"/>
        <w:rPr>
          <w:rFonts w:ascii="Times New Roman" w:hAnsi="Times New Roman"/>
          <w:b/>
        </w:rPr>
      </w:pPr>
      <w:r w:rsidRPr="00877B92">
        <w:rPr>
          <w:rFonts w:ascii="Times New Roman" w:hAnsi="Times New Roman"/>
          <w:b/>
        </w:rPr>
        <w:t>§ 3</w:t>
      </w:r>
    </w:p>
    <w:p w14:paraId="0CA82FD5" w14:textId="77777777" w:rsidR="0018545F" w:rsidRPr="0043435F" w:rsidRDefault="0018545F" w:rsidP="0018545F">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2B3FB707" w14:textId="77777777" w:rsidR="0018545F" w:rsidRPr="0043435F" w:rsidRDefault="0018545F" w:rsidP="0018545F">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465D474F" w14:textId="77777777" w:rsidR="0018545F" w:rsidRPr="0043435F" w:rsidRDefault="0018545F" w:rsidP="0018545F">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03856B48" w14:textId="77777777" w:rsidR="0018545F" w:rsidRPr="0043435F" w:rsidRDefault="0018545F" w:rsidP="0018545F">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0716ADF" w14:textId="77777777" w:rsidR="0018545F" w:rsidRDefault="0018545F" w:rsidP="0018545F">
      <w:pPr>
        <w:pStyle w:val="Tekstpodstawowy"/>
        <w:ind w:right="-47"/>
        <w:jc w:val="both"/>
        <w:rPr>
          <w:rFonts w:ascii="Times New Roman" w:hAnsi="Times New Roman"/>
        </w:rPr>
      </w:pPr>
    </w:p>
    <w:p w14:paraId="0A1DABF5" w14:textId="77777777" w:rsidR="0018545F" w:rsidRPr="00877B92" w:rsidRDefault="0018545F" w:rsidP="0018545F">
      <w:pPr>
        <w:pStyle w:val="Tekstpodstawowy"/>
        <w:ind w:right="-47"/>
        <w:jc w:val="center"/>
        <w:rPr>
          <w:rFonts w:ascii="Times New Roman" w:hAnsi="Times New Roman"/>
          <w:b/>
        </w:rPr>
      </w:pPr>
      <w:r w:rsidRPr="00877B92">
        <w:rPr>
          <w:rFonts w:ascii="Times New Roman" w:hAnsi="Times New Roman"/>
          <w:b/>
        </w:rPr>
        <w:t>§ 4</w:t>
      </w:r>
    </w:p>
    <w:p w14:paraId="2F5A794C" w14:textId="77777777" w:rsidR="0018545F" w:rsidRDefault="0018545F" w:rsidP="0018545F">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CEC214A" w14:textId="77777777" w:rsidR="0018545F" w:rsidRDefault="0018545F" w:rsidP="0018545F">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9C5F511" w14:textId="77777777" w:rsidR="0018545F" w:rsidRDefault="0018545F" w:rsidP="0018545F">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A575734" w14:textId="77777777" w:rsidR="0018545F" w:rsidRPr="00593CEB" w:rsidRDefault="0018545F" w:rsidP="0018545F">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3B9516A" w14:textId="77777777" w:rsidR="0018545F" w:rsidRDefault="0018545F" w:rsidP="0018545F">
      <w:pPr>
        <w:pStyle w:val="Tekstpodstawowy"/>
        <w:ind w:right="-47"/>
        <w:jc w:val="center"/>
        <w:rPr>
          <w:rFonts w:ascii="Times New Roman" w:hAnsi="Times New Roman"/>
        </w:rPr>
      </w:pPr>
    </w:p>
    <w:p w14:paraId="47751C16" w14:textId="77777777" w:rsidR="0018545F" w:rsidRPr="00877B92" w:rsidRDefault="0018545F" w:rsidP="0018545F">
      <w:pPr>
        <w:pStyle w:val="Tekstpodstawowy"/>
        <w:ind w:right="-47"/>
        <w:jc w:val="center"/>
        <w:rPr>
          <w:rFonts w:ascii="Times New Roman" w:hAnsi="Times New Roman"/>
          <w:b/>
        </w:rPr>
      </w:pPr>
      <w:r w:rsidRPr="00877B92">
        <w:rPr>
          <w:rFonts w:ascii="Times New Roman" w:hAnsi="Times New Roman"/>
          <w:b/>
        </w:rPr>
        <w:t>§ 5</w:t>
      </w:r>
    </w:p>
    <w:p w14:paraId="72C343E4" w14:textId="77777777" w:rsidR="0018545F" w:rsidRPr="00C53B52" w:rsidRDefault="0018545F" w:rsidP="0018545F">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810821B" w14:textId="77777777" w:rsidR="0018545F" w:rsidRPr="00C53B52" w:rsidRDefault="0018545F" w:rsidP="0018545F">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C5C1E73" w14:textId="77777777" w:rsidR="0018545F" w:rsidRPr="00C53B52" w:rsidRDefault="0018545F" w:rsidP="0018545F">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3508F70C" w14:textId="77777777" w:rsidR="0018545F" w:rsidRPr="00C53B52" w:rsidRDefault="0018545F" w:rsidP="0018545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3FA55F6" w14:textId="77777777" w:rsidR="0018545F" w:rsidRPr="00C53B52" w:rsidRDefault="0018545F" w:rsidP="0018545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25C0869A" w14:textId="77777777" w:rsidR="0018545F" w:rsidRPr="00C53B52" w:rsidRDefault="0018545F" w:rsidP="0018545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65F87951" w14:textId="77777777" w:rsidR="0018545F" w:rsidRPr="00C53B52" w:rsidRDefault="0018545F" w:rsidP="0018545F">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0852FB2F" w14:textId="77777777" w:rsidR="0018545F" w:rsidRPr="00C53B52" w:rsidRDefault="0018545F" w:rsidP="0018545F">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727AFCFC" w14:textId="77777777" w:rsidR="0018545F" w:rsidRPr="00C53B52" w:rsidRDefault="0018545F" w:rsidP="0018545F">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73483140" w14:textId="77777777" w:rsidR="0018545F" w:rsidRPr="006B2CAA" w:rsidRDefault="0018545F" w:rsidP="0018545F">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33965F0F" w14:textId="77777777" w:rsidR="0018545F" w:rsidRDefault="0018545F" w:rsidP="0018545F">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2AC99133" w14:textId="77777777" w:rsidR="0018545F" w:rsidRDefault="0018545F" w:rsidP="0018545F">
      <w:pPr>
        <w:pStyle w:val="Tekstpodstawowy"/>
        <w:ind w:right="-47"/>
        <w:jc w:val="center"/>
        <w:rPr>
          <w:rFonts w:ascii="Times New Roman" w:hAnsi="Times New Roman"/>
          <w:b/>
        </w:rPr>
      </w:pPr>
    </w:p>
    <w:p w14:paraId="11D427B3" w14:textId="77777777" w:rsidR="0018545F" w:rsidRDefault="0018545F" w:rsidP="0018545F">
      <w:pPr>
        <w:pStyle w:val="Tekstpodstawowy"/>
        <w:ind w:right="-47"/>
        <w:jc w:val="center"/>
        <w:rPr>
          <w:rFonts w:ascii="Times New Roman" w:hAnsi="Times New Roman"/>
          <w:b/>
        </w:rPr>
      </w:pPr>
    </w:p>
    <w:p w14:paraId="1303AD29" w14:textId="77777777" w:rsidR="0018545F" w:rsidRDefault="0018545F" w:rsidP="0018545F">
      <w:pPr>
        <w:pStyle w:val="Tekstpodstawowy"/>
        <w:ind w:right="-47"/>
        <w:jc w:val="center"/>
        <w:rPr>
          <w:rFonts w:ascii="Times New Roman" w:hAnsi="Times New Roman"/>
          <w:b/>
        </w:rPr>
      </w:pPr>
      <w:r w:rsidRPr="00877B92">
        <w:rPr>
          <w:rFonts w:ascii="Times New Roman" w:hAnsi="Times New Roman"/>
          <w:b/>
        </w:rPr>
        <w:t>§ 6</w:t>
      </w:r>
    </w:p>
    <w:p w14:paraId="0F16BB0A" w14:textId="77777777" w:rsidR="0018545F" w:rsidRDefault="0018545F" w:rsidP="0018545F">
      <w:pPr>
        <w:pStyle w:val="Tekstpodstawowy"/>
        <w:ind w:right="-47"/>
        <w:jc w:val="center"/>
        <w:rPr>
          <w:rFonts w:ascii="Times New Roman" w:hAnsi="Times New Roman"/>
          <w:b/>
        </w:rPr>
      </w:pPr>
    </w:p>
    <w:p w14:paraId="76122A7F" w14:textId="77777777" w:rsidR="0018545F" w:rsidRDefault="0018545F" w:rsidP="0018545F">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1F54F5C" w14:textId="77777777" w:rsidR="0018545F" w:rsidRDefault="0018545F" w:rsidP="0018545F">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AF254C4" w14:textId="77777777" w:rsidR="0018545F" w:rsidRDefault="0018545F" w:rsidP="0018545F">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2DAA9C9A" w14:textId="77777777" w:rsidR="0018545F" w:rsidRDefault="0018545F" w:rsidP="0018545F">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54678AC" w14:textId="77777777" w:rsidR="0018545F" w:rsidRDefault="0018545F" w:rsidP="0018545F">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B8FFEDA" w14:textId="77777777" w:rsidR="0018545F" w:rsidRPr="00877B92" w:rsidRDefault="0018545F" w:rsidP="0018545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5E30DD04" w14:textId="77777777" w:rsidR="0018545F" w:rsidRPr="003F1749" w:rsidRDefault="0018545F" w:rsidP="0018545F">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39BCAFB" w14:textId="77777777" w:rsidR="0018545F" w:rsidRDefault="0018545F" w:rsidP="0018545F">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AC6C192" w14:textId="77777777" w:rsidR="0018545F" w:rsidRDefault="0018545F" w:rsidP="0018545F">
      <w:pPr>
        <w:pStyle w:val="Tekstpodstawowy"/>
        <w:ind w:right="-47"/>
        <w:jc w:val="center"/>
        <w:rPr>
          <w:rFonts w:ascii="Times New Roman" w:hAnsi="Times New Roman"/>
        </w:rPr>
      </w:pPr>
    </w:p>
    <w:p w14:paraId="15FCD555" w14:textId="77777777" w:rsidR="0018545F" w:rsidRPr="00877B92" w:rsidRDefault="0018545F" w:rsidP="0018545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1F90E8CF" w14:textId="77777777" w:rsidR="0018545F" w:rsidRPr="0043435F" w:rsidRDefault="0018545F" w:rsidP="0018545F">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5401941" w14:textId="77777777" w:rsidR="0018545F" w:rsidRPr="0043435F" w:rsidRDefault="0018545F" w:rsidP="0018545F">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7159419" w14:textId="77777777" w:rsidR="0018545F" w:rsidRPr="0043435F" w:rsidRDefault="0018545F" w:rsidP="0018545F">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1DF79D7" w14:textId="77777777" w:rsidR="0018545F" w:rsidRPr="0043435F" w:rsidRDefault="0018545F" w:rsidP="0018545F">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2552297D" w14:textId="77777777" w:rsidR="0018545F" w:rsidRPr="0043435F" w:rsidRDefault="0018545F" w:rsidP="0018545F">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5C0E67F7" w14:textId="77777777" w:rsidR="0018545F" w:rsidRPr="0043435F" w:rsidRDefault="0018545F" w:rsidP="0018545F">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w:t>
      </w:r>
      <w:r w:rsidRPr="0043435F">
        <w:rPr>
          <w:bCs/>
          <w:sz w:val="24"/>
          <w:szCs w:val="24"/>
          <w:lang w:val="pl-PL" w:eastAsia="en-US"/>
        </w:rPr>
        <w:lastRenderedPageBreak/>
        <w:t xml:space="preserve">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2FB75A7B" w14:textId="77777777" w:rsidR="0018545F" w:rsidRPr="0043435F" w:rsidRDefault="0018545F" w:rsidP="0018545F">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2816DBCE" w14:textId="77777777" w:rsidR="0018545F" w:rsidRPr="0043435F" w:rsidRDefault="0018545F" w:rsidP="0018545F">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0FFB2D61" w14:textId="77777777" w:rsidR="0018545F" w:rsidRPr="0043435F" w:rsidRDefault="0018545F" w:rsidP="0018545F">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20896EA" w14:textId="77777777" w:rsidR="0018545F" w:rsidRPr="0043435F" w:rsidRDefault="0018545F" w:rsidP="0018545F">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925D16" w14:textId="77777777" w:rsidR="0018545F" w:rsidRPr="0043435F" w:rsidRDefault="0018545F" w:rsidP="0018545F">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2009D2CF" w14:textId="77777777" w:rsidR="0018545F" w:rsidRPr="0043435F" w:rsidRDefault="0018545F" w:rsidP="0018545F">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3E9236B" w14:textId="77777777" w:rsidR="0018545F" w:rsidRDefault="0018545F" w:rsidP="0018545F">
      <w:pPr>
        <w:pStyle w:val="Tekstpodstawowy"/>
        <w:ind w:left="284" w:right="-47"/>
        <w:jc w:val="both"/>
        <w:rPr>
          <w:rFonts w:ascii="Times New Roman" w:hAnsi="Times New Roman"/>
        </w:rPr>
      </w:pPr>
    </w:p>
    <w:p w14:paraId="1200A002" w14:textId="77777777" w:rsidR="0018545F" w:rsidRPr="00877B92" w:rsidRDefault="0018545F" w:rsidP="0018545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3D0721ED" w14:textId="77777777" w:rsidR="0018545F" w:rsidRDefault="0018545F" w:rsidP="0018545F">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5AD5996" w14:textId="77777777" w:rsidR="0018545F" w:rsidRPr="009B2595" w:rsidRDefault="0018545F" w:rsidP="0018545F">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7652BD2F" w14:textId="77777777" w:rsidR="0018545F" w:rsidRPr="009B2595" w:rsidRDefault="0018545F" w:rsidP="0018545F">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5F30B147" w14:textId="77777777" w:rsidR="0018545F" w:rsidRPr="009B2595" w:rsidRDefault="0018545F" w:rsidP="0018545F">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6A0DDEB6" w14:textId="77777777" w:rsidR="0018545F" w:rsidRPr="009B2595" w:rsidRDefault="0018545F" w:rsidP="0018545F">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3125D7DE" w14:textId="77777777" w:rsidR="0018545F" w:rsidRPr="009B2595" w:rsidRDefault="0018545F" w:rsidP="0018545F">
      <w:pPr>
        <w:numPr>
          <w:ilvl w:val="0"/>
          <w:numId w:val="11"/>
        </w:numPr>
        <w:suppressAutoHyphens/>
        <w:autoSpaceDN w:val="0"/>
        <w:spacing w:after="147"/>
        <w:jc w:val="both"/>
        <w:rPr>
          <w:sz w:val="24"/>
          <w:szCs w:val="24"/>
          <w:lang w:val="pl-PL"/>
        </w:rPr>
      </w:pPr>
      <w:r w:rsidRPr="009B2595">
        <w:rPr>
          <w:color w:val="000000"/>
          <w:sz w:val="24"/>
          <w:szCs w:val="24"/>
          <w:lang w:val="pl-PL"/>
        </w:rPr>
        <w:lastRenderedPageBreak/>
        <w:t>zmiany powszechnie obowiązujących przepisów prawa w zakresie mającym wpływ na realizację Umowy;</w:t>
      </w:r>
    </w:p>
    <w:p w14:paraId="13D71AC5" w14:textId="77777777" w:rsidR="0018545F" w:rsidRPr="009B2595" w:rsidRDefault="0018545F" w:rsidP="0018545F">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3E2AB71B" w14:textId="77777777" w:rsidR="0018545F" w:rsidRPr="009B2595" w:rsidRDefault="0018545F" w:rsidP="0018545F">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07BF61DA" w14:textId="77777777" w:rsidR="0018545F" w:rsidRPr="009B2595" w:rsidRDefault="0018545F" w:rsidP="0018545F">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4198FE8" w14:textId="77777777" w:rsidR="0018545F" w:rsidRPr="009B2595" w:rsidRDefault="0018545F" w:rsidP="0018545F">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73B29B75" w14:textId="77777777" w:rsidR="0018545F" w:rsidRPr="00042F5C" w:rsidRDefault="0018545F" w:rsidP="0018545F">
      <w:pPr>
        <w:widowControl w:val="0"/>
        <w:suppressAutoHyphens/>
        <w:autoSpaceDN w:val="0"/>
        <w:ind w:left="360"/>
        <w:jc w:val="center"/>
        <w:textAlignment w:val="baseline"/>
        <w:rPr>
          <w:rFonts w:eastAsia="SimSun"/>
          <w:b/>
          <w:bCs/>
          <w:color w:val="000000"/>
          <w:kern w:val="2"/>
          <w:sz w:val="24"/>
          <w:szCs w:val="24"/>
          <w:lang w:val="pl-PL"/>
        </w:rPr>
      </w:pPr>
    </w:p>
    <w:p w14:paraId="2602D217" w14:textId="77777777" w:rsidR="0018545F" w:rsidRPr="009B2595" w:rsidRDefault="0018545F" w:rsidP="0018545F">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55427620" w14:textId="77777777" w:rsidR="0018545F" w:rsidRPr="009B2595" w:rsidRDefault="0018545F" w:rsidP="0018545F">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71BA852F" w14:textId="77777777" w:rsidR="0018545F" w:rsidRPr="009B2595" w:rsidRDefault="0018545F" w:rsidP="0018545F">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1B945AEE" w14:textId="77777777" w:rsidR="0018545F" w:rsidRPr="009B2595" w:rsidRDefault="0018545F" w:rsidP="0018545F">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57123DF" w14:textId="77777777" w:rsidR="0018545F" w:rsidRPr="009B2595" w:rsidRDefault="0018545F" w:rsidP="0018545F">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079D976" w14:textId="77777777" w:rsidR="0018545F" w:rsidRPr="00877B92" w:rsidRDefault="0018545F" w:rsidP="0018545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5D98473A" w14:textId="77777777" w:rsidR="0018545F" w:rsidRDefault="0018545F" w:rsidP="0018545F">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5F1613A" w14:textId="77777777" w:rsidR="0018545F" w:rsidRDefault="0018545F" w:rsidP="0018545F">
      <w:pPr>
        <w:pStyle w:val="Tekstpodstawowy"/>
        <w:ind w:right="-47"/>
        <w:jc w:val="center"/>
        <w:rPr>
          <w:rFonts w:ascii="Times New Roman" w:hAnsi="Times New Roman"/>
        </w:rPr>
      </w:pPr>
    </w:p>
    <w:p w14:paraId="082BB542" w14:textId="77777777" w:rsidR="0018545F" w:rsidRDefault="0018545F" w:rsidP="0018545F">
      <w:pPr>
        <w:pStyle w:val="Tekstpodstawowy"/>
        <w:ind w:right="-47"/>
        <w:jc w:val="center"/>
        <w:rPr>
          <w:rFonts w:ascii="Times New Roman" w:hAnsi="Times New Roman"/>
        </w:rPr>
      </w:pPr>
    </w:p>
    <w:p w14:paraId="0FD54786" w14:textId="77777777" w:rsidR="0018545F" w:rsidRPr="00877B92" w:rsidRDefault="0018545F" w:rsidP="0018545F">
      <w:pPr>
        <w:pStyle w:val="Tekstpodstawowy"/>
        <w:ind w:right="-47"/>
        <w:jc w:val="center"/>
        <w:rPr>
          <w:b/>
        </w:rPr>
      </w:pPr>
      <w:r w:rsidRPr="00877B92">
        <w:rPr>
          <w:rFonts w:ascii="Times New Roman" w:hAnsi="Times New Roman"/>
          <w:b/>
        </w:rPr>
        <w:t>§1</w:t>
      </w:r>
      <w:r>
        <w:rPr>
          <w:rFonts w:ascii="Times New Roman" w:hAnsi="Times New Roman"/>
          <w:b/>
        </w:rPr>
        <w:t>2</w:t>
      </w:r>
    </w:p>
    <w:p w14:paraId="0425890B" w14:textId="77777777" w:rsidR="0018545F" w:rsidRDefault="0018545F" w:rsidP="0018545F">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F0728AA" w14:textId="77777777" w:rsidR="0018545F" w:rsidRDefault="0018545F" w:rsidP="0018545F">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40AFC80A" w14:textId="77777777" w:rsidR="0018545F" w:rsidRDefault="0018545F" w:rsidP="0018545F">
      <w:pPr>
        <w:pStyle w:val="NormalnyWeb"/>
        <w:jc w:val="both"/>
      </w:pPr>
      <w:r>
        <w:t xml:space="preserve">3. Wykonawca zobowiązuje się do wykorzystania uzyskanych, powyższych informacji jedynie w celu wykonania przedmiotu umowy. </w:t>
      </w:r>
    </w:p>
    <w:p w14:paraId="329A1002" w14:textId="77777777" w:rsidR="0018545F" w:rsidRDefault="0018545F" w:rsidP="0018545F">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5B64F78A" w14:textId="77777777" w:rsidR="0018545F" w:rsidRDefault="0018545F" w:rsidP="0018545F">
      <w:pPr>
        <w:pStyle w:val="NormalnyWeb"/>
        <w:jc w:val="both"/>
      </w:pPr>
      <w:r>
        <w:t>5. Powyższe przepisy nie będą miały zastosowania wobec informacji powszechnie znanych lub opublikowanych oraz w przypadku żądania ich ujawnienia przez uprawniony organ.</w:t>
      </w:r>
    </w:p>
    <w:p w14:paraId="4B7948AA" w14:textId="77777777" w:rsidR="0018545F" w:rsidRDefault="0018545F" w:rsidP="0018545F">
      <w:pPr>
        <w:pStyle w:val="Tekstpodstawowy"/>
        <w:ind w:right="-47"/>
        <w:jc w:val="both"/>
        <w:rPr>
          <w:rFonts w:ascii="Times New Roman" w:hAnsi="Times New Roman"/>
        </w:rPr>
      </w:pPr>
    </w:p>
    <w:p w14:paraId="06E5924E" w14:textId="77777777" w:rsidR="0018545F" w:rsidRPr="00877B92" w:rsidRDefault="0018545F" w:rsidP="0018545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02A6712" w14:textId="77777777" w:rsidR="0018545F" w:rsidRDefault="0018545F" w:rsidP="0018545F">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5C0E1DF" w14:textId="77777777" w:rsidR="0018545F" w:rsidRDefault="0018545F" w:rsidP="0018545F">
      <w:pPr>
        <w:pStyle w:val="Tekstpodstawowy"/>
        <w:ind w:right="-47"/>
        <w:jc w:val="both"/>
        <w:rPr>
          <w:rFonts w:ascii="Times New Roman" w:hAnsi="Times New Roman"/>
        </w:rPr>
      </w:pPr>
    </w:p>
    <w:p w14:paraId="33A61B07" w14:textId="77777777" w:rsidR="0018545F" w:rsidRPr="00877B92" w:rsidRDefault="0018545F" w:rsidP="0018545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667AE6B" w14:textId="77777777" w:rsidR="0018545F" w:rsidRDefault="0018545F" w:rsidP="0018545F">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29AEE4D" w14:textId="77777777" w:rsidR="0018545F" w:rsidRDefault="0018545F" w:rsidP="0018545F">
      <w:pPr>
        <w:pStyle w:val="Tekstpodstawowy"/>
        <w:ind w:right="-47"/>
        <w:jc w:val="both"/>
        <w:rPr>
          <w:rFonts w:ascii="Times New Roman" w:hAnsi="Times New Roman"/>
        </w:rPr>
      </w:pPr>
    </w:p>
    <w:p w14:paraId="1CB4D8FD" w14:textId="77777777" w:rsidR="0018545F" w:rsidRPr="00877B92" w:rsidRDefault="0018545F" w:rsidP="0018545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60F533A8" w14:textId="77777777" w:rsidR="0018545F" w:rsidRPr="004F0507" w:rsidRDefault="0018545F" w:rsidP="0018545F">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9CB9464" w14:textId="77777777" w:rsidR="0018545F" w:rsidRDefault="0018545F" w:rsidP="0018545F">
      <w:pPr>
        <w:pStyle w:val="Tekstpodstawowy2"/>
        <w:spacing w:line="240" w:lineRule="auto"/>
        <w:ind w:right="-47"/>
      </w:pPr>
    </w:p>
    <w:p w14:paraId="52088A6E" w14:textId="77777777" w:rsidR="0018545F" w:rsidRPr="004F0507" w:rsidRDefault="0018545F" w:rsidP="0018545F">
      <w:pPr>
        <w:pStyle w:val="Tekstpodstawowy2"/>
        <w:spacing w:line="240" w:lineRule="auto"/>
        <w:ind w:right="-47"/>
        <w:rPr>
          <w:b/>
          <w:sz w:val="24"/>
        </w:rPr>
      </w:pPr>
      <w:r>
        <w:rPr>
          <w:b/>
          <w:sz w:val="24"/>
        </w:rPr>
        <w:t xml:space="preserve">      </w:t>
      </w:r>
      <w:r w:rsidRPr="004F0507">
        <w:rPr>
          <w:b/>
          <w:sz w:val="24"/>
        </w:rPr>
        <w:t>Za Sprzedawcę                                                                                   Za Kupującego</w:t>
      </w:r>
    </w:p>
    <w:p w14:paraId="2CB39074" w14:textId="77777777" w:rsidR="0018545F" w:rsidRPr="000936CA" w:rsidRDefault="0018545F" w:rsidP="0018545F">
      <w:pPr>
        <w:rPr>
          <w:lang w:val="pl-PL"/>
        </w:rPr>
      </w:pPr>
    </w:p>
    <w:p w14:paraId="7FB97A98" w14:textId="77777777" w:rsidR="0018545F" w:rsidRDefault="0018545F" w:rsidP="0018545F">
      <w:pPr>
        <w:pStyle w:val="Zwykytekst"/>
        <w:rPr>
          <w:lang w:val="pl-PL"/>
        </w:rPr>
      </w:pPr>
    </w:p>
    <w:p w14:paraId="09A10BDD" w14:textId="77777777" w:rsidR="0018545F" w:rsidRDefault="0018545F" w:rsidP="0018545F">
      <w:pPr>
        <w:pStyle w:val="Zwykytekst"/>
        <w:rPr>
          <w:lang w:val="pl-PL"/>
        </w:rPr>
      </w:pPr>
    </w:p>
    <w:p w14:paraId="0250CD78" w14:textId="77777777" w:rsidR="0018545F" w:rsidRDefault="0018545F" w:rsidP="0018545F">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0E72033" w14:textId="77777777" w:rsidR="0018545F" w:rsidRPr="00496551" w:rsidRDefault="0018545F" w:rsidP="0018545F">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DCB39CA" w14:textId="77777777" w:rsidR="0018545F" w:rsidRPr="00496551" w:rsidRDefault="0018545F" w:rsidP="0018545F">
      <w:pPr>
        <w:pStyle w:val="Zwykytekst"/>
        <w:rPr>
          <w:rFonts w:ascii="Times New Roman" w:hAnsi="Times New Roman" w:cs="Times New Roman"/>
          <w:sz w:val="16"/>
          <w:szCs w:val="16"/>
          <w:lang w:val="pl-PL"/>
        </w:rPr>
      </w:pPr>
    </w:p>
    <w:p w14:paraId="2874F57E" w14:textId="77777777" w:rsidR="0018545F" w:rsidRPr="00496551" w:rsidRDefault="0018545F" w:rsidP="0018545F">
      <w:pPr>
        <w:pStyle w:val="Zwykytekst"/>
        <w:rPr>
          <w:sz w:val="16"/>
          <w:szCs w:val="16"/>
          <w:lang w:val="pl-PL"/>
        </w:rPr>
      </w:pPr>
    </w:p>
    <w:p w14:paraId="29FAA709" w14:textId="77777777" w:rsidR="0018545F" w:rsidRPr="00877B92" w:rsidRDefault="0018545F" w:rsidP="0018545F">
      <w:pPr>
        <w:rPr>
          <w:lang w:val="pl-PL"/>
        </w:rPr>
      </w:pPr>
    </w:p>
    <w:p w14:paraId="0FE6C9F5" w14:textId="77777777" w:rsidR="0018545F" w:rsidRDefault="0018545F" w:rsidP="0018545F">
      <w:pPr>
        <w:rPr>
          <w:lang w:val="pl-PL"/>
        </w:rPr>
      </w:pPr>
    </w:p>
    <w:p w14:paraId="23DE6CA2" w14:textId="77777777" w:rsidR="0018545F" w:rsidRPr="009B06ED" w:rsidRDefault="0018545F" w:rsidP="0018545F">
      <w:pPr>
        <w:rPr>
          <w:lang w:val="pl-PL"/>
        </w:rPr>
      </w:pPr>
      <w:r>
        <w:rPr>
          <w:lang w:val="pl-PL"/>
        </w:rPr>
        <w:t>* Egzemplarz dla Wykonawcy / AGH</w:t>
      </w:r>
    </w:p>
    <w:p w14:paraId="26FA5846" w14:textId="77777777" w:rsidR="0018545F" w:rsidRPr="00456B64" w:rsidRDefault="0018545F" w:rsidP="0018545F">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6D192B9A" w14:textId="77777777" w:rsidR="0018545F" w:rsidRPr="00456B64" w:rsidRDefault="0018545F" w:rsidP="0018545F">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79AA994B" w14:textId="77777777" w:rsidR="0018545F" w:rsidRPr="00456B64" w:rsidRDefault="0018545F" w:rsidP="0018545F">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20C7D73F" w14:textId="77777777" w:rsidR="0018545F" w:rsidRDefault="0018545F" w:rsidP="0018545F">
      <w:pPr>
        <w:widowControl w:val="0"/>
        <w:autoSpaceDE w:val="0"/>
        <w:autoSpaceDN w:val="0"/>
        <w:jc w:val="right"/>
        <w:textAlignment w:val="baseline"/>
        <w:rPr>
          <w:sz w:val="24"/>
          <w:szCs w:val="24"/>
          <w:lang w:val="pl-PL"/>
        </w:rPr>
      </w:pPr>
    </w:p>
    <w:p w14:paraId="2D994F40" w14:textId="77777777" w:rsidR="0018545F" w:rsidRDefault="0018545F" w:rsidP="0018545F">
      <w:pPr>
        <w:widowControl w:val="0"/>
        <w:autoSpaceDE w:val="0"/>
        <w:autoSpaceDN w:val="0"/>
        <w:jc w:val="right"/>
        <w:textAlignment w:val="baseline"/>
        <w:rPr>
          <w:sz w:val="24"/>
          <w:szCs w:val="24"/>
          <w:lang w:val="pl-PL"/>
        </w:rPr>
      </w:pPr>
    </w:p>
    <w:p w14:paraId="6D82090A" w14:textId="77777777" w:rsidR="0018545F" w:rsidRDefault="0018545F" w:rsidP="0018545F">
      <w:pPr>
        <w:widowControl w:val="0"/>
        <w:autoSpaceDE w:val="0"/>
        <w:autoSpaceDN w:val="0"/>
        <w:jc w:val="right"/>
        <w:textAlignment w:val="baseline"/>
        <w:rPr>
          <w:sz w:val="24"/>
          <w:szCs w:val="24"/>
          <w:lang w:val="pl-PL"/>
        </w:rPr>
      </w:pPr>
    </w:p>
    <w:p w14:paraId="30A1A6B7" w14:textId="77777777" w:rsidR="0018545F" w:rsidRDefault="0018545F" w:rsidP="0018545F">
      <w:pPr>
        <w:widowControl w:val="0"/>
        <w:autoSpaceDE w:val="0"/>
        <w:autoSpaceDN w:val="0"/>
        <w:jc w:val="right"/>
        <w:textAlignment w:val="baseline"/>
        <w:rPr>
          <w:sz w:val="24"/>
          <w:szCs w:val="24"/>
          <w:lang w:val="pl-PL"/>
        </w:rPr>
      </w:pPr>
    </w:p>
    <w:p w14:paraId="44858B7A" w14:textId="77777777" w:rsidR="0018545F" w:rsidRDefault="0018545F" w:rsidP="0018545F">
      <w:pPr>
        <w:widowControl w:val="0"/>
        <w:autoSpaceDE w:val="0"/>
        <w:autoSpaceDN w:val="0"/>
        <w:jc w:val="right"/>
        <w:textAlignment w:val="baseline"/>
        <w:rPr>
          <w:sz w:val="24"/>
          <w:szCs w:val="24"/>
          <w:lang w:val="pl-PL"/>
        </w:rPr>
      </w:pPr>
    </w:p>
    <w:p w14:paraId="5244AEB8" w14:textId="77777777" w:rsidR="0018545F" w:rsidRDefault="0018545F" w:rsidP="0018545F">
      <w:pPr>
        <w:widowControl w:val="0"/>
        <w:autoSpaceDE w:val="0"/>
        <w:autoSpaceDN w:val="0"/>
        <w:jc w:val="right"/>
        <w:textAlignment w:val="baseline"/>
        <w:rPr>
          <w:sz w:val="24"/>
          <w:szCs w:val="24"/>
          <w:lang w:val="pl-PL"/>
        </w:rPr>
      </w:pPr>
    </w:p>
    <w:p w14:paraId="2FEFBC29" w14:textId="77777777" w:rsidR="0018545F" w:rsidRDefault="0018545F" w:rsidP="0018545F">
      <w:pPr>
        <w:widowControl w:val="0"/>
        <w:autoSpaceDE w:val="0"/>
        <w:autoSpaceDN w:val="0"/>
        <w:jc w:val="right"/>
        <w:textAlignment w:val="baseline"/>
        <w:rPr>
          <w:sz w:val="24"/>
          <w:szCs w:val="24"/>
          <w:lang w:val="pl-PL"/>
        </w:rPr>
      </w:pPr>
    </w:p>
    <w:p w14:paraId="1B123947" w14:textId="77777777" w:rsidR="0018545F" w:rsidRDefault="0018545F" w:rsidP="0018545F">
      <w:pPr>
        <w:widowControl w:val="0"/>
        <w:autoSpaceDE w:val="0"/>
        <w:autoSpaceDN w:val="0"/>
        <w:jc w:val="right"/>
        <w:textAlignment w:val="baseline"/>
        <w:rPr>
          <w:sz w:val="24"/>
          <w:szCs w:val="24"/>
          <w:lang w:val="pl-PL"/>
        </w:rPr>
      </w:pPr>
    </w:p>
    <w:p w14:paraId="252C1E1B" w14:textId="77777777" w:rsidR="0018545F" w:rsidRDefault="0018545F" w:rsidP="0018545F">
      <w:pPr>
        <w:widowControl w:val="0"/>
        <w:autoSpaceDE w:val="0"/>
        <w:autoSpaceDN w:val="0"/>
        <w:jc w:val="right"/>
        <w:textAlignment w:val="baseline"/>
        <w:rPr>
          <w:sz w:val="24"/>
          <w:szCs w:val="24"/>
          <w:lang w:val="pl-PL"/>
        </w:rPr>
      </w:pPr>
    </w:p>
    <w:p w14:paraId="288BA5F6" w14:textId="77777777" w:rsidR="0018545F" w:rsidRDefault="0018545F" w:rsidP="0018545F">
      <w:pPr>
        <w:widowControl w:val="0"/>
        <w:autoSpaceDE w:val="0"/>
        <w:autoSpaceDN w:val="0"/>
        <w:jc w:val="right"/>
        <w:textAlignment w:val="baseline"/>
        <w:rPr>
          <w:sz w:val="24"/>
          <w:szCs w:val="24"/>
          <w:lang w:val="pl-PL"/>
        </w:rPr>
      </w:pPr>
    </w:p>
    <w:p w14:paraId="106A9208" w14:textId="77777777" w:rsidR="0018545F" w:rsidRDefault="0018545F" w:rsidP="0018545F">
      <w:pPr>
        <w:widowControl w:val="0"/>
        <w:autoSpaceDE w:val="0"/>
        <w:autoSpaceDN w:val="0"/>
        <w:jc w:val="right"/>
        <w:textAlignment w:val="baseline"/>
        <w:rPr>
          <w:sz w:val="24"/>
          <w:szCs w:val="24"/>
          <w:lang w:val="pl-PL"/>
        </w:rPr>
      </w:pPr>
    </w:p>
    <w:p w14:paraId="6370F134" w14:textId="77777777" w:rsidR="0018545F" w:rsidRDefault="0018545F" w:rsidP="0018545F">
      <w:pPr>
        <w:widowControl w:val="0"/>
        <w:autoSpaceDE w:val="0"/>
        <w:autoSpaceDN w:val="0"/>
        <w:jc w:val="right"/>
        <w:textAlignment w:val="baseline"/>
        <w:rPr>
          <w:sz w:val="24"/>
          <w:szCs w:val="24"/>
          <w:lang w:val="pl-PL"/>
        </w:rPr>
      </w:pPr>
    </w:p>
    <w:p w14:paraId="7EE24FD9" w14:textId="77777777" w:rsidR="0018545F" w:rsidRDefault="0018545F" w:rsidP="0018545F">
      <w:pPr>
        <w:widowControl w:val="0"/>
        <w:autoSpaceDE w:val="0"/>
        <w:autoSpaceDN w:val="0"/>
        <w:jc w:val="right"/>
        <w:textAlignment w:val="baseline"/>
        <w:rPr>
          <w:sz w:val="24"/>
          <w:szCs w:val="24"/>
          <w:lang w:val="pl-PL"/>
        </w:rPr>
      </w:pPr>
    </w:p>
    <w:p w14:paraId="4B1E309E" w14:textId="77777777" w:rsidR="0018545F" w:rsidRDefault="0018545F" w:rsidP="0018545F">
      <w:pPr>
        <w:widowControl w:val="0"/>
        <w:autoSpaceDE w:val="0"/>
        <w:autoSpaceDN w:val="0"/>
        <w:jc w:val="right"/>
        <w:textAlignment w:val="baseline"/>
        <w:rPr>
          <w:sz w:val="24"/>
          <w:szCs w:val="24"/>
          <w:lang w:val="pl-PL"/>
        </w:rPr>
      </w:pPr>
    </w:p>
    <w:p w14:paraId="603BEFBE" w14:textId="77777777" w:rsidR="0018545F" w:rsidRDefault="0018545F" w:rsidP="0018545F">
      <w:pPr>
        <w:widowControl w:val="0"/>
        <w:autoSpaceDE w:val="0"/>
        <w:autoSpaceDN w:val="0"/>
        <w:jc w:val="right"/>
        <w:textAlignment w:val="baseline"/>
        <w:rPr>
          <w:sz w:val="24"/>
          <w:szCs w:val="24"/>
          <w:lang w:val="pl-PL"/>
        </w:rPr>
      </w:pPr>
    </w:p>
    <w:p w14:paraId="76693DC3" w14:textId="77777777" w:rsidR="0018545F" w:rsidRDefault="0018545F" w:rsidP="0018545F">
      <w:pPr>
        <w:widowControl w:val="0"/>
        <w:autoSpaceDE w:val="0"/>
        <w:autoSpaceDN w:val="0"/>
        <w:jc w:val="right"/>
        <w:textAlignment w:val="baseline"/>
        <w:rPr>
          <w:sz w:val="24"/>
          <w:szCs w:val="24"/>
          <w:lang w:val="pl-PL"/>
        </w:rPr>
      </w:pPr>
    </w:p>
    <w:p w14:paraId="3E7357B4" w14:textId="77777777" w:rsidR="0018545F" w:rsidRPr="00456B64" w:rsidRDefault="0018545F" w:rsidP="0018545F">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69F86396" w14:textId="77777777" w:rsidR="0018545F" w:rsidRPr="00456B64" w:rsidRDefault="0018545F" w:rsidP="0018545F">
      <w:pPr>
        <w:widowControl w:val="0"/>
        <w:autoSpaceDE w:val="0"/>
        <w:autoSpaceDN w:val="0"/>
        <w:jc w:val="both"/>
        <w:textAlignment w:val="baseline"/>
        <w:rPr>
          <w:sz w:val="24"/>
          <w:szCs w:val="24"/>
          <w:lang w:val="pl-PL"/>
        </w:rPr>
      </w:pPr>
    </w:p>
    <w:p w14:paraId="79117177" w14:textId="77777777" w:rsidR="0018545F" w:rsidRPr="00456B64" w:rsidRDefault="0018545F" w:rsidP="0018545F">
      <w:pPr>
        <w:widowControl w:val="0"/>
        <w:autoSpaceDE w:val="0"/>
        <w:autoSpaceDN w:val="0"/>
        <w:jc w:val="both"/>
        <w:textAlignment w:val="baseline"/>
        <w:rPr>
          <w:sz w:val="24"/>
          <w:szCs w:val="24"/>
          <w:lang w:val="pl-PL"/>
        </w:rPr>
      </w:pPr>
    </w:p>
    <w:p w14:paraId="2D3AEBBA" w14:textId="77777777" w:rsidR="0018545F" w:rsidRPr="00456B64" w:rsidRDefault="0018545F" w:rsidP="0018545F">
      <w:pPr>
        <w:widowControl w:val="0"/>
        <w:autoSpaceDE w:val="0"/>
        <w:autoSpaceDN w:val="0"/>
        <w:jc w:val="both"/>
        <w:textAlignment w:val="baseline"/>
        <w:rPr>
          <w:sz w:val="24"/>
          <w:szCs w:val="24"/>
          <w:lang w:val="pl-PL"/>
        </w:rPr>
      </w:pPr>
      <w:r w:rsidRPr="00456B64">
        <w:rPr>
          <w:sz w:val="24"/>
          <w:szCs w:val="24"/>
          <w:lang w:val="pl-PL"/>
        </w:rPr>
        <w:t>.....................................… </w:t>
      </w:r>
    </w:p>
    <w:p w14:paraId="4871FE09" w14:textId="77777777" w:rsidR="0018545F" w:rsidRPr="00456B64" w:rsidRDefault="0018545F" w:rsidP="0018545F">
      <w:pPr>
        <w:widowControl w:val="0"/>
        <w:autoSpaceDE w:val="0"/>
        <w:autoSpaceDN w:val="0"/>
        <w:ind w:firstLine="555"/>
        <w:textAlignment w:val="baseline"/>
        <w:rPr>
          <w:sz w:val="24"/>
          <w:szCs w:val="24"/>
          <w:lang w:val="pl-PL"/>
        </w:rPr>
      </w:pPr>
      <w:r w:rsidRPr="00456B64">
        <w:rPr>
          <w:sz w:val="24"/>
          <w:szCs w:val="24"/>
          <w:lang w:val="pl-PL"/>
        </w:rPr>
        <w:t>Nazwa Wykonawcy</w:t>
      </w:r>
    </w:p>
    <w:p w14:paraId="582B7357" w14:textId="77777777" w:rsidR="0018545F" w:rsidRPr="00456B64" w:rsidRDefault="0018545F" w:rsidP="0018545F">
      <w:pPr>
        <w:widowControl w:val="0"/>
        <w:autoSpaceDE w:val="0"/>
        <w:autoSpaceDN w:val="0"/>
        <w:textAlignment w:val="baseline"/>
        <w:rPr>
          <w:sz w:val="24"/>
          <w:szCs w:val="24"/>
          <w:lang w:val="pl-PL"/>
        </w:rPr>
      </w:pPr>
    </w:p>
    <w:p w14:paraId="15F4A2CE" w14:textId="77777777" w:rsidR="0018545F" w:rsidRPr="00456B64" w:rsidRDefault="0018545F" w:rsidP="0018545F">
      <w:pPr>
        <w:widowControl w:val="0"/>
        <w:autoSpaceDE w:val="0"/>
        <w:autoSpaceDN w:val="0"/>
        <w:jc w:val="both"/>
        <w:textAlignment w:val="baseline"/>
        <w:rPr>
          <w:sz w:val="24"/>
          <w:szCs w:val="24"/>
          <w:lang w:val="pl-PL"/>
        </w:rPr>
      </w:pPr>
      <w:r w:rsidRPr="00456B64">
        <w:rPr>
          <w:sz w:val="24"/>
          <w:szCs w:val="24"/>
          <w:lang w:val="pl-PL"/>
        </w:rPr>
        <w:t>.....................................…</w:t>
      </w:r>
    </w:p>
    <w:p w14:paraId="65167646" w14:textId="77777777" w:rsidR="0018545F" w:rsidRPr="00456B64" w:rsidRDefault="0018545F" w:rsidP="0018545F">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29C45989" w14:textId="77777777" w:rsidR="0018545F" w:rsidRPr="00456B64" w:rsidRDefault="0018545F" w:rsidP="0018545F">
      <w:pPr>
        <w:widowControl w:val="0"/>
        <w:autoSpaceDE w:val="0"/>
        <w:autoSpaceDN w:val="0"/>
        <w:spacing w:before="90"/>
        <w:ind w:left="115" w:right="110"/>
        <w:jc w:val="both"/>
        <w:outlineLvl w:val="0"/>
        <w:rPr>
          <w:rFonts w:eastAsia="Verdana"/>
          <w:b/>
          <w:bCs/>
          <w:sz w:val="24"/>
          <w:szCs w:val="24"/>
          <w:lang w:val="pl-PL" w:eastAsia="en-US"/>
        </w:rPr>
      </w:pPr>
    </w:p>
    <w:p w14:paraId="6CABAB24" w14:textId="77777777" w:rsidR="0018545F" w:rsidRPr="00456B64" w:rsidRDefault="0018545F" w:rsidP="0018545F">
      <w:pPr>
        <w:widowControl w:val="0"/>
        <w:autoSpaceDE w:val="0"/>
        <w:autoSpaceDN w:val="0"/>
        <w:spacing w:before="90"/>
        <w:ind w:right="110"/>
        <w:jc w:val="both"/>
        <w:outlineLvl w:val="0"/>
        <w:rPr>
          <w:rFonts w:eastAsia="Verdana"/>
          <w:b/>
          <w:bCs/>
          <w:sz w:val="24"/>
          <w:szCs w:val="24"/>
          <w:lang w:val="pl-PL" w:eastAsia="en-US"/>
        </w:rPr>
      </w:pPr>
    </w:p>
    <w:p w14:paraId="10D18422" w14:textId="77777777" w:rsidR="0018545F" w:rsidRPr="00456B64" w:rsidRDefault="0018545F" w:rsidP="0018545F">
      <w:pPr>
        <w:widowControl w:val="0"/>
        <w:autoSpaceDE w:val="0"/>
        <w:autoSpaceDN w:val="0"/>
        <w:jc w:val="center"/>
        <w:textAlignment w:val="baseline"/>
        <w:rPr>
          <w:b/>
          <w:bCs/>
          <w:sz w:val="24"/>
          <w:szCs w:val="24"/>
          <w:lang w:val="pl-PL"/>
        </w:rPr>
      </w:pPr>
    </w:p>
    <w:p w14:paraId="50C6D029" w14:textId="77777777" w:rsidR="0018545F" w:rsidRPr="00456B64" w:rsidRDefault="0018545F" w:rsidP="0018545F">
      <w:pPr>
        <w:widowControl w:val="0"/>
        <w:autoSpaceDE w:val="0"/>
        <w:autoSpaceDN w:val="0"/>
        <w:jc w:val="center"/>
        <w:textAlignment w:val="baseline"/>
        <w:rPr>
          <w:b/>
          <w:bCs/>
          <w:sz w:val="24"/>
          <w:szCs w:val="24"/>
          <w:lang w:val="pl-PL"/>
        </w:rPr>
      </w:pPr>
    </w:p>
    <w:p w14:paraId="762C9D7E" w14:textId="77777777" w:rsidR="0018545F" w:rsidRPr="00456B64" w:rsidRDefault="0018545F" w:rsidP="0018545F">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28A2DA7E" w14:textId="77777777" w:rsidR="0018545F" w:rsidRPr="00456B64" w:rsidRDefault="0018545F" w:rsidP="0018545F">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0AA4E706" w14:textId="77777777" w:rsidR="0018545F" w:rsidRPr="00456B64" w:rsidRDefault="0018545F" w:rsidP="0018545F">
      <w:pPr>
        <w:widowControl w:val="0"/>
        <w:autoSpaceDE w:val="0"/>
        <w:autoSpaceDN w:val="0"/>
        <w:jc w:val="center"/>
        <w:textAlignment w:val="baseline"/>
        <w:rPr>
          <w:b/>
          <w:bCs/>
          <w:sz w:val="24"/>
          <w:szCs w:val="24"/>
          <w:lang w:val="pl-PL"/>
        </w:rPr>
      </w:pPr>
    </w:p>
    <w:p w14:paraId="733F7D16" w14:textId="77777777" w:rsidR="0018545F" w:rsidRPr="00456B64" w:rsidRDefault="0018545F" w:rsidP="0018545F">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65AE9FC3" w14:textId="77777777" w:rsidR="0018545F" w:rsidRPr="00456B64" w:rsidRDefault="0018545F" w:rsidP="0018545F">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7733F5E5" w14:textId="77777777" w:rsidR="0018545F" w:rsidRPr="00456B64" w:rsidRDefault="0018545F" w:rsidP="0018545F">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1F6D4E46" w14:textId="77777777" w:rsidR="0018545F" w:rsidRPr="00456B64" w:rsidRDefault="0018545F" w:rsidP="0018545F">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3F60A57A" w14:textId="77777777" w:rsidR="0018545F" w:rsidRPr="00456B64" w:rsidRDefault="0018545F" w:rsidP="0018545F">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79B90F2F" w14:textId="77777777" w:rsidR="0018545F" w:rsidRPr="00456B64" w:rsidRDefault="0018545F" w:rsidP="0018545F">
      <w:pPr>
        <w:spacing w:after="200" w:line="276" w:lineRule="auto"/>
        <w:ind w:left="780"/>
        <w:contextualSpacing/>
        <w:textAlignment w:val="baseline"/>
        <w:rPr>
          <w:sz w:val="24"/>
          <w:szCs w:val="24"/>
          <w:lang w:val="pl-PL"/>
        </w:rPr>
      </w:pPr>
    </w:p>
    <w:p w14:paraId="4B88846C" w14:textId="77777777" w:rsidR="0018545F" w:rsidRPr="00456B64" w:rsidRDefault="0018545F" w:rsidP="0018545F">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4F4CF0EF" w14:textId="77777777" w:rsidR="0018545F" w:rsidRPr="00456B64" w:rsidRDefault="0018545F" w:rsidP="0018545F">
      <w:pPr>
        <w:widowControl w:val="0"/>
        <w:autoSpaceDE w:val="0"/>
        <w:autoSpaceDN w:val="0"/>
        <w:spacing w:before="90"/>
        <w:ind w:right="110"/>
        <w:jc w:val="both"/>
        <w:outlineLvl w:val="0"/>
        <w:rPr>
          <w:rFonts w:eastAsia="Verdana"/>
          <w:b/>
          <w:bCs/>
          <w:sz w:val="24"/>
          <w:szCs w:val="24"/>
          <w:lang w:val="pl-PL" w:eastAsia="en-US"/>
        </w:rPr>
      </w:pPr>
    </w:p>
    <w:p w14:paraId="55C3E886" w14:textId="77777777" w:rsidR="0018545F" w:rsidRPr="00456B64" w:rsidRDefault="0018545F" w:rsidP="0018545F">
      <w:pPr>
        <w:widowControl w:val="0"/>
        <w:autoSpaceDE w:val="0"/>
        <w:autoSpaceDN w:val="0"/>
        <w:spacing w:before="90"/>
        <w:ind w:right="110"/>
        <w:jc w:val="both"/>
        <w:outlineLvl w:val="0"/>
        <w:rPr>
          <w:rFonts w:eastAsia="Verdana"/>
          <w:b/>
          <w:bCs/>
          <w:sz w:val="24"/>
          <w:szCs w:val="24"/>
          <w:lang w:val="pl-PL" w:eastAsia="en-US"/>
        </w:rPr>
      </w:pPr>
    </w:p>
    <w:p w14:paraId="57BC4581" w14:textId="77777777" w:rsidR="0018545F" w:rsidRPr="00456B64" w:rsidRDefault="0018545F" w:rsidP="0018545F">
      <w:pPr>
        <w:widowControl w:val="0"/>
        <w:autoSpaceDE w:val="0"/>
        <w:autoSpaceDN w:val="0"/>
        <w:spacing w:before="90"/>
        <w:ind w:right="110"/>
        <w:jc w:val="both"/>
        <w:outlineLvl w:val="0"/>
        <w:rPr>
          <w:rFonts w:eastAsia="Verdana"/>
          <w:b/>
          <w:bCs/>
          <w:sz w:val="24"/>
          <w:szCs w:val="24"/>
          <w:lang w:val="pl-PL" w:eastAsia="en-US"/>
        </w:rPr>
      </w:pPr>
    </w:p>
    <w:p w14:paraId="6CC3441F" w14:textId="77777777" w:rsidR="0018545F" w:rsidRPr="00456B64" w:rsidRDefault="0018545F" w:rsidP="0018545F">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18545F" w:rsidRPr="00C7467E" w14:paraId="33B775F3" w14:textId="77777777" w:rsidTr="00E52924">
        <w:tc>
          <w:tcPr>
            <w:tcW w:w="4105" w:type="dxa"/>
            <w:shd w:val="clear" w:color="auto" w:fill="auto"/>
          </w:tcPr>
          <w:p w14:paraId="1A19466F" w14:textId="77777777" w:rsidR="0018545F" w:rsidRPr="001A7899" w:rsidRDefault="0018545F" w:rsidP="00E52924">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56AFDCD3" w14:textId="77777777" w:rsidR="0018545F" w:rsidRPr="001A7899" w:rsidRDefault="0018545F" w:rsidP="00E52924">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2034C951" w14:textId="77777777" w:rsidR="0018545F" w:rsidRPr="001A7899" w:rsidRDefault="0018545F" w:rsidP="0018545F">
      <w:pPr>
        <w:spacing w:line="360" w:lineRule="auto"/>
        <w:contextualSpacing/>
        <w:jc w:val="both"/>
        <w:rPr>
          <w:rFonts w:ascii="Verdana" w:eastAsia="Calibri" w:hAnsi="Verdana" w:cs="Arial"/>
          <w:color w:val="222A35"/>
          <w:lang w:val="pl-PL" w:eastAsia="x-none"/>
        </w:rPr>
      </w:pPr>
    </w:p>
    <w:p w14:paraId="241BDA54" w14:textId="77777777" w:rsidR="0018545F" w:rsidRPr="007512C3" w:rsidRDefault="0018545F" w:rsidP="0018545F">
      <w:pPr>
        <w:rPr>
          <w:lang w:val="pl-PL"/>
        </w:rPr>
      </w:pPr>
    </w:p>
    <w:p w14:paraId="5B93A14E" w14:textId="77777777" w:rsidR="0018545F" w:rsidRPr="008931F5" w:rsidRDefault="0018545F" w:rsidP="0018545F">
      <w:pPr>
        <w:rPr>
          <w:lang w:val="pl-PL"/>
        </w:rPr>
      </w:pPr>
    </w:p>
    <w:p w14:paraId="23817DB3" w14:textId="77777777" w:rsidR="00496551" w:rsidRPr="0018545F" w:rsidRDefault="00496551" w:rsidP="000A5B9F">
      <w:pPr>
        <w:rPr>
          <w:lang w:val="pl-PL"/>
        </w:rPr>
      </w:pPr>
    </w:p>
    <w:sectPr w:rsidR="00496551" w:rsidRPr="0018545F">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73C8A" w14:textId="77777777" w:rsidR="00DA3777" w:rsidRDefault="00DA3777">
      <w:r>
        <w:separator/>
      </w:r>
    </w:p>
  </w:endnote>
  <w:endnote w:type="continuationSeparator" w:id="0">
    <w:p w14:paraId="132CFF73" w14:textId="77777777" w:rsidR="00DA3777" w:rsidRDefault="00DA3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8D1B1" w14:textId="77777777" w:rsidR="00C7467E" w:rsidRDefault="00C7467E">
    <w:pPr>
      <w:pStyle w:val="Stopka"/>
      <w:jc w:val="right"/>
    </w:pPr>
    <w:r>
      <w:fldChar w:fldCharType="begin"/>
    </w:r>
    <w:r>
      <w:instrText>PAGE   \* MERGEFORMAT</w:instrText>
    </w:r>
    <w:r>
      <w:fldChar w:fldCharType="separate"/>
    </w:r>
    <w:r>
      <w:rPr>
        <w:lang w:val="pl-PL"/>
      </w:rPr>
      <w:t>2</w:t>
    </w:r>
    <w:r>
      <w:fldChar w:fldCharType="end"/>
    </w:r>
  </w:p>
  <w:p w14:paraId="756A6FB1" w14:textId="77777777" w:rsidR="00C7467E" w:rsidRDefault="00C7467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FE4D9" w14:textId="77777777" w:rsidR="00DA3777" w:rsidRDefault="00DA3777">
      <w:r>
        <w:separator/>
      </w:r>
    </w:p>
  </w:footnote>
  <w:footnote w:type="continuationSeparator" w:id="0">
    <w:p w14:paraId="6D0ED18F" w14:textId="77777777" w:rsidR="00DA3777" w:rsidRDefault="00DA3777">
      <w:r>
        <w:continuationSeparator/>
      </w:r>
    </w:p>
  </w:footnote>
  <w:footnote w:id="1">
    <w:p w14:paraId="49A0108A" w14:textId="77777777" w:rsidR="0018545F" w:rsidRPr="00456B64" w:rsidRDefault="0018545F" w:rsidP="0018545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1CA76ADB" w14:textId="77777777" w:rsidR="0018545F" w:rsidRPr="00456B64" w:rsidRDefault="0018545F" w:rsidP="0018545F">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5DBB1C8A" w14:textId="77777777" w:rsidR="0018545F" w:rsidRPr="00456B64" w:rsidRDefault="0018545F" w:rsidP="0018545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6E42B0D3" w14:textId="77777777" w:rsidR="0018545F" w:rsidRPr="00456B64" w:rsidRDefault="0018545F" w:rsidP="0018545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0F866E90" w14:textId="77777777" w:rsidR="0018545F" w:rsidRPr="00456B64" w:rsidRDefault="0018545F" w:rsidP="0018545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334C50F9" w14:textId="77777777" w:rsidR="0018545F" w:rsidRPr="00456B64" w:rsidRDefault="0018545F" w:rsidP="0018545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1CB1EF3" w14:textId="77777777" w:rsidR="0018545F" w:rsidRPr="00456B64" w:rsidRDefault="0018545F" w:rsidP="0018545F">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86F167C" w14:textId="77777777" w:rsidR="0018545F" w:rsidRPr="00456B64" w:rsidRDefault="0018545F" w:rsidP="0018545F">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18BE7475" w14:textId="77777777" w:rsidR="0018545F" w:rsidRPr="00456B64" w:rsidRDefault="0018545F" w:rsidP="0018545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5D866513" w14:textId="77777777" w:rsidR="0018545F" w:rsidRPr="00456B64" w:rsidRDefault="0018545F" w:rsidP="0018545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07E06911" w14:textId="77777777" w:rsidR="0018545F" w:rsidRPr="00456B64" w:rsidRDefault="0018545F" w:rsidP="0018545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472B5883" w14:textId="77777777" w:rsidR="0018545F" w:rsidRPr="00456B64" w:rsidRDefault="0018545F" w:rsidP="0018545F">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64EF814A" w14:textId="77777777" w:rsidR="0018545F" w:rsidRPr="00456B64" w:rsidRDefault="0018545F" w:rsidP="0018545F">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533FDCB5" w14:textId="77777777" w:rsidR="0018545F" w:rsidRPr="00456B64" w:rsidRDefault="0018545F" w:rsidP="0018545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5402EA03" w14:textId="77777777" w:rsidR="0018545F" w:rsidRPr="00456B64" w:rsidRDefault="0018545F" w:rsidP="0018545F">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0ED86244" w14:textId="77777777" w:rsidR="0018545F" w:rsidRPr="00456B64" w:rsidRDefault="0018545F" w:rsidP="0018545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1E3E70C5" w14:textId="77777777" w:rsidR="0018545F" w:rsidRPr="00456B64" w:rsidRDefault="0018545F" w:rsidP="0018545F">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C78F388" w14:textId="77777777" w:rsidR="0018545F" w:rsidRPr="00456B64" w:rsidRDefault="0018545F" w:rsidP="0018545F">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27238A90" w14:textId="77777777" w:rsidR="0018545F" w:rsidRPr="00456B64" w:rsidRDefault="0018545F" w:rsidP="0018545F">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9878E35" w14:textId="77777777" w:rsidR="0018545F" w:rsidRPr="00456B64" w:rsidRDefault="0018545F" w:rsidP="0018545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00673D35" w14:textId="77777777" w:rsidR="0018545F" w:rsidRPr="00456B64" w:rsidRDefault="0018545F" w:rsidP="0018545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13A3C557" w14:textId="77777777" w:rsidR="0018545F" w:rsidRPr="00456B64" w:rsidRDefault="0018545F" w:rsidP="0018545F">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0CD65F18" w14:textId="77777777" w:rsidR="0018545F" w:rsidRPr="00456B64" w:rsidRDefault="0018545F" w:rsidP="0018545F">
      <w:pPr>
        <w:pStyle w:val="Tekstprzypisudolnego"/>
        <w:ind w:firstLine="142"/>
        <w:jc w:val="both"/>
        <w:rPr>
          <w:sz w:val="16"/>
          <w:szCs w:val="16"/>
          <w:lang w:val="pl-PL"/>
        </w:rPr>
      </w:pPr>
      <w:r w:rsidRPr="00456B64">
        <w:rPr>
          <w:sz w:val="16"/>
          <w:szCs w:val="16"/>
          <w:lang w:val="pl-PL"/>
        </w:rPr>
        <w:t>a) osobę prawną,</w:t>
      </w:r>
    </w:p>
    <w:p w14:paraId="170ADE50" w14:textId="77777777" w:rsidR="0018545F" w:rsidRPr="00456B64" w:rsidRDefault="0018545F" w:rsidP="0018545F">
      <w:pPr>
        <w:pStyle w:val="Tekstprzypisudolnego"/>
        <w:ind w:firstLine="142"/>
        <w:jc w:val="both"/>
        <w:rPr>
          <w:sz w:val="16"/>
          <w:szCs w:val="16"/>
          <w:lang w:val="pl-PL"/>
        </w:rPr>
      </w:pPr>
      <w:r w:rsidRPr="00456B64">
        <w:rPr>
          <w:sz w:val="16"/>
          <w:szCs w:val="16"/>
          <w:lang w:val="pl-PL"/>
        </w:rPr>
        <w:t>b) spółkę kapitałową w organizacji,</w:t>
      </w:r>
    </w:p>
    <w:p w14:paraId="16FF70BF" w14:textId="77777777" w:rsidR="0018545F" w:rsidRPr="00456B64" w:rsidRDefault="0018545F" w:rsidP="0018545F">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60951892" w14:textId="77777777" w:rsidR="0018545F" w:rsidRPr="00456B64" w:rsidRDefault="0018545F" w:rsidP="0018545F">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52DC8C7C" w14:textId="77777777" w:rsidR="0018545F" w:rsidRPr="00456B64" w:rsidRDefault="0018545F" w:rsidP="0018545F">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72064F3B" w14:textId="77777777" w:rsidR="0018545F" w:rsidRPr="00456B64" w:rsidRDefault="0018545F" w:rsidP="0018545F">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71A70A2" w14:textId="77777777" w:rsidR="0018545F" w:rsidRPr="00456B64" w:rsidRDefault="0018545F" w:rsidP="0018545F">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4C5FEDC3" w14:textId="77777777" w:rsidR="0018545F" w:rsidRPr="00456B64" w:rsidRDefault="0018545F" w:rsidP="0018545F">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EC9E5" w14:textId="261BB8C8" w:rsidR="00620D6C" w:rsidRDefault="00C7467E">
    <w:pPr>
      <w:pStyle w:val="Nagwek"/>
    </w:pPr>
    <w:r>
      <w:rPr>
        <w:noProof/>
      </w:rPr>
      <w:pict w14:anchorId="0FD523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68" o:spid="_x0000_s2049" type="#_x0000_t75" alt="stopka_listownika_prace-lab_v2" style="position:absolute;margin-left:-1.1pt;margin-top:0;width:453.5pt;height:35.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stopka_listownika_prace-lab_v2"/>
          <o:lock v:ext="edit" aspectratio="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458639744">
    <w:abstractNumId w:val="10"/>
  </w:num>
  <w:num w:numId="2" w16cid:durableId="830682600">
    <w:abstractNumId w:val="15"/>
  </w:num>
  <w:num w:numId="3" w16cid:durableId="1435858685">
    <w:abstractNumId w:val="3"/>
  </w:num>
  <w:num w:numId="4" w16cid:durableId="377052568">
    <w:abstractNumId w:val="6"/>
  </w:num>
  <w:num w:numId="5" w16cid:durableId="301229218">
    <w:abstractNumId w:val="17"/>
  </w:num>
  <w:num w:numId="6" w16cid:durableId="1494562989">
    <w:abstractNumId w:val="13"/>
  </w:num>
  <w:num w:numId="7" w16cid:durableId="563217459">
    <w:abstractNumId w:val="12"/>
  </w:num>
  <w:num w:numId="8" w16cid:durableId="19865585">
    <w:abstractNumId w:val="14"/>
  </w:num>
  <w:num w:numId="9" w16cid:durableId="4187196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89183345">
    <w:abstractNumId w:val="4"/>
  </w:num>
  <w:num w:numId="11" w16cid:durableId="19792696">
    <w:abstractNumId w:val="16"/>
  </w:num>
  <w:num w:numId="12" w16cid:durableId="978728093">
    <w:abstractNumId w:val="9"/>
  </w:num>
  <w:num w:numId="13" w16cid:durableId="514461675">
    <w:abstractNumId w:val="8"/>
  </w:num>
  <w:num w:numId="14" w16cid:durableId="1695958149">
    <w:abstractNumId w:val="2"/>
  </w:num>
  <w:num w:numId="15" w16cid:durableId="1395547733">
    <w:abstractNumId w:val="5"/>
  </w:num>
  <w:num w:numId="16" w16cid:durableId="467093711">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A3777"/>
    <w:rsid w:val="000033EA"/>
    <w:rsid w:val="0002467C"/>
    <w:rsid w:val="00040A7A"/>
    <w:rsid w:val="000936CA"/>
    <w:rsid w:val="00097182"/>
    <w:rsid w:val="000A5B9F"/>
    <w:rsid w:val="000B1A00"/>
    <w:rsid w:val="000C0F66"/>
    <w:rsid w:val="001764D4"/>
    <w:rsid w:val="0018545F"/>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14C95"/>
    <w:rsid w:val="00620D6C"/>
    <w:rsid w:val="00660027"/>
    <w:rsid w:val="0069339E"/>
    <w:rsid w:val="006F51B5"/>
    <w:rsid w:val="006F7905"/>
    <w:rsid w:val="00714F51"/>
    <w:rsid w:val="00731F6E"/>
    <w:rsid w:val="007A2EF1"/>
    <w:rsid w:val="007B00D4"/>
    <w:rsid w:val="007C3E2D"/>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67E"/>
    <w:rsid w:val="00C74D2A"/>
    <w:rsid w:val="00C923E8"/>
    <w:rsid w:val="00C93478"/>
    <w:rsid w:val="00CD12B0"/>
    <w:rsid w:val="00D03706"/>
    <w:rsid w:val="00D432AD"/>
    <w:rsid w:val="00D46DCD"/>
    <w:rsid w:val="00D70657"/>
    <w:rsid w:val="00D90ED3"/>
    <w:rsid w:val="00D9696A"/>
    <w:rsid w:val="00D97E9A"/>
    <w:rsid w:val="00DA3777"/>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1893621"/>
  <w15:chartTrackingRefBased/>
  <w15:docId w15:val="{26D3029B-8B44-48E6-9A01-D667B7A5D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8545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C7467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8</Pages>
  <Words>2508</Words>
  <Characters>15048</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17521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2023-01-04T13:38:00Z</cp:lastPrinted>
  <dcterms:created xsi:type="dcterms:W3CDTF">2023-01-04T13:36:00Z</dcterms:created>
  <dcterms:modified xsi:type="dcterms:W3CDTF">2023-01-04T13:47:00Z</dcterms:modified>
</cp:coreProperties>
</file>