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C11BB" w14:textId="77777777" w:rsidR="00FB7F50" w:rsidRPr="002245BE" w:rsidRDefault="00C550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550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55049">
        <w:rPr>
          <w:sz w:val="22"/>
          <w:szCs w:val="22"/>
        </w:rPr>
        <w:t>2023-01-19</w:t>
      </w:r>
    </w:p>
    <w:p w14:paraId="70D0F79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B65E34" w14:textId="77777777" w:rsidR="00FB7F50" w:rsidRPr="002245BE" w:rsidRDefault="00C55049" w:rsidP="00FB7F50">
      <w:pPr>
        <w:spacing w:after="40"/>
        <w:rPr>
          <w:b/>
          <w:bCs/>
          <w:sz w:val="22"/>
          <w:szCs w:val="22"/>
        </w:rPr>
      </w:pPr>
      <w:r w:rsidRPr="00C55049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E48B35A" w14:textId="77777777" w:rsidR="00FB7F50" w:rsidRPr="002245BE" w:rsidRDefault="00C55049" w:rsidP="00FB7F50">
      <w:pPr>
        <w:rPr>
          <w:sz w:val="22"/>
          <w:szCs w:val="22"/>
        </w:rPr>
      </w:pPr>
      <w:r w:rsidRPr="00C5504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55049">
        <w:rPr>
          <w:sz w:val="22"/>
          <w:szCs w:val="22"/>
        </w:rPr>
        <w:t>66</w:t>
      </w:r>
    </w:p>
    <w:p w14:paraId="061561F5" w14:textId="77777777" w:rsidR="00FB7F50" w:rsidRPr="002245BE" w:rsidRDefault="00C55049" w:rsidP="00FB7F50">
      <w:pPr>
        <w:rPr>
          <w:sz w:val="22"/>
          <w:szCs w:val="22"/>
        </w:rPr>
      </w:pPr>
      <w:r w:rsidRPr="00C5504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55049">
        <w:rPr>
          <w:sz w:val="22"/>
          <w:szCs w:val="22"/>
        </w:rPr>
        <w:t>Kraków</w:t>
      </w:r>
    </w:p>
    <w:p w14:paraId="7D5BBAC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31A89F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5B11C4A" w14:textId="77777777" w:rsidR="0099631B" w:rsidRPr="0099631B" w:rsidRDefault="0099631B" w:rsidP="0099631B">
      <w:pPr>
        <w:spacing w:before="120" w:after="480"/>
        <w:rPr>
          <w:bCs/>
          <w:kern w:val="28"/>
          <w:sz w:val="22"/>
          <w:szCs w:val="16"/>
        </w:rPr>
      </w:pPr>
      <w:r w:rsidRPr="0099631B">
        <w:rPr>
          <w:bCs/>
          <w:kern w:val="28"/>
          <w:sz w:val="22"/>
          <w:szCs w:val="16"/>
        </w:rPr>
        <w:t>SZP.271.45.(58/2022)/2023</w:t>
      </w:r>
    </w:p>
    <w:p w14:paraId="06972963" w14:textId="77777777" w:rsidR="0099631B" w:rsidRPr="0099631B" w:rsidRDefault="0099631B" w:rsidP="0099631B">
      <w:pPr>
        <w:jc w:val="center"/>
        <w:rPr>
          <w:b/>
          <w:kern w:val="28"/>
          <w:sz w:val="28"/>
          <w:szCs w:val="20"/>
        </w:rPr>
      </w:pPr>
      <w:r w:rsidRPr="0099631B">
        <w:rPr>
          <w:b/>
          <w:kern w:val="28"/>
          <w:sz w:val="28"/>
          <w:szCs w:val="20"/>
        </w:rPr>
        <w:t>OGŁOSZENIE</w:t>
      </w:r>
    </w:p>
    <w:p w14:paraId="05196D52" w14:textId="701B8105" w:rsidR="008642B3" w:rsidRDefault="0099631B" w:rsidP="0099631B">
      <w:pPr>
        <w:spacing w:after="480"/>
        <w:jc w:val="center"/>
        <w:rPr>
          <w:b/>
          <w:sz w:val="28"/>
        </w:rPr>
      </w:pPr>
      <w:r w:rsidRPr="0099631B">
        <w:rPr>
          <w:b/>
          <w:kern w:val="28"/>
          <w:sz w:val="28"/>
          <w:szCs w:val="20"/>
        </w:rPr>
        <w:t>o wyborze najkorzystniejszej oferty - dot. zad. 1-7, 9-13, 15-17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55049" w:rsidRPr="00607F9B" w14:paraId="5037CEE3" w14:textId="77777777" w:rsidTr="00A559AA">
        <w:trPr>
          <w:trHeight w:val="638"/>
        </w:trPr>
        <w:tc>
          <w:tcPr>
            <w:tcW w:w="959" w:type="dxa"/>
            <w:shd w:val="clear" w:color="auto" w:fill="auto"/>
          </w:tcPr>
          <w:p w14:paraId="3B839478" w14:textId="77777777" w:rsidR="00C55049" w:rsidRPr="00607F9B" w:rsidRDefault="00C55049" w:rsidP="00A559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E3837B" w14:textId="77777777" w:rsidR="00C55049" w:rsidRPr="00607F9B" w:rsidRDefault="00C55049" w:rsidP="00A559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504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55049">
              <w:rPr>
                <w:b/>
                <w:bCs/>
                <w:sz w:val="22"/>
                <w:szCs w:val="22"/>
              </w:rPr>
              <w:t>Zakup i dostawa preparatów dezynfekujących, myjących oraz higieniczno-pielęgnacyjnych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ZP/58/2022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808C61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55049" w:rsidRPr="00C55049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55049" w:rsidRPr="00C55049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55049" w14:paraId="54CE2094" w14:textId="77777777" w:rsidTr="00A559AA">
        <w:trPr>
          <w:cantSplit/>
        </w:trPr>
        <w:tc>
          <w:tcPr>
            <w:tcW w:w="9498" w:type="dxa"/>
          </w:tcPr>
          <w:p w14:paraId="53A3275B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3529BC34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1D25F12F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A246D4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63 782.64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841A0C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DE7E878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2D846588" w14:textId="77777777" w:rsidTr="00A559AA">
        <w:trPr>
          <w:cantSplit/>
        </w:trPr>
        <w:tc>
          <w:tcPr>
            <w:tcW w:w="9498" w:type="dxa"/>
          </w:tcPr>
          <w:p w14:paraId="02C4B792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4FC2FB6F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0634AF4A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356BD2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29 548.80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762B22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A619B02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387B03D5" w14:textId="77777777" w:rsidTr="00A559AA">
        <w:trPr>
          <w:cantSplit/>
        </w:trPr>
        <w:tc>
          <w:tcPr>
            <w:tcW w:w="9498" w:type="dxa"/>
          </w:tcPr>
          <w:p w14:paraId="4B37E906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lastRenderedPageBreak/>
              <w:t>Centrum Zaopatrzenia Medycznego "Cezal" SA Wrocław</w:t>
            </w:r>
          </w:p>
          <w:p w14:paraId="3AF3641F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2654C40B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F1981D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68 361.84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655A43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A44B259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0877F86B" w14:textId="77777777" w:rsidTr="00A559AA">
        <w:trPr>
          <w:cantSplit/>
        </w:trPr>
        <w:tc>
          <w:tcPr>
            <w:tcW w:w="9498" w:type="dxa"/>
          </w:tcPr>
          <w:p w14:paraId="624ED3D3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05213081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654E7916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8831FD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51 039.18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F26717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369AF55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104E11AC" w14:textId="77777777" w:rsidTr="00A559AA">
        <w:trPr>
          <w:cantSplit/>
        </w:trPr>
        <w:tc>
          <w:tcPr>
            <w:tcW w:w="9498" w:type="dxa"/>
          </w:tcPr>
          <w:p w14:paraId="7D81DE9C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7A45FA48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699FA6D9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D0B511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1 069.20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BF05AC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4496FAE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72B85212" w14:textId="77777777" w:rsidTr="00A559AA">
        <w:trPr>
          <w:cantSplit/>
        </w:trPr>
        <w:tc>
          <w:tcPr>
            <w:tcW w:w="9498" w:type="dxa"/>
          </w:tcPr>
          <w:p w14:paraId="1E08B473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4EFF65C3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36EFB658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3312E8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41 601.60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6905F4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F1639E8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105A1B07" w14:textId="77777777" w:rsidTr="00A559AA">
        <w:trPr>
          <w:cantSplit/>
        </w:trPr>
        <w:tc>
          <w:tcPr>
            <w:tcW w:w="9498" w:type="dxa"/>
          </w:tcPr>
          <w:p w14:paraId="24315FBF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lastRenderedPageBreak/>
              <w:t>SCHULKE POLSKA SP. Z O.O.</w:t>
            </w:r>
          </w:p>
          <w:p w14:paraId="1532E8BF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132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WARSZAWA</w:t>
            </w:r>
          </w:p>
          <w:p w14:paraId="5D17B05E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D5DCD6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113 943.60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860403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B54D41C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1611068E" w14:textId="77777777" w:rsidTr="00A559AA">
        <w:trPr>
          <w:cantSplit/>
        </w:trPr>
        <w:tc>
          <w:tcPr>
            <w:tcW w:w="9498" w:type="dxa"/>
          </w:tcPr>
          <w:p w14:paraId="6BCBA1C0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Euro Trade Technology Sp. z o. o.</w:t>
            </w:r>
          </w:p>
          <w:p w14:paraId="7E092427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Siemiradzkiego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64-920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Piła</w:t>
            </w:r>
          </w:p>
          <w:p w14:paraId="3FBCF177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884177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DEZYNFEKCJI SKÓRY I BŁON ŚLUZOWYCH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69 255.00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4446E6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260C922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72AA0CA9" w14:textId="77777777" w:rsidTr="00A559AA">
        <w:trPr>
          <w:cantSplit/>
        </w:trPr>
        <w:tc>
          <w:tcPr>
            <w:tcW w:w="9498" w:type="dxa"/>
          </w:tcPr>
          <w:p w14:paraId="263529F6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60979AEE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331F9120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0F4B58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 DO  DEZYNFEKCJI  NARZĘDZI CHIRURGICZNYCH I SPRZĘTU MEDYCZNEGO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6 045.95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CA5D31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465DBB2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490F224C" w14:textId="77777777" w:rsidTr="00A559AA">
        <w:trPr>
          <w:cantSplit/>
        </w:trPr>
        <w:tc>
          <w:tcPr>
            <w:tcW w:w="9498" w:type="dxa"/>
          </w:tcPr>
          <w:p w14:paraId="00B496CD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Medilab Sp. z o. o.</w:t>
            </w:r>
          </w:p>
          <w:p w14:paraId="2B09DD10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Wysockiego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6c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03-371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Warszawa</w:t>
            </w:r>
          </w:p>
          <w:p w14:paraId="34727732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5389FA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MYCIA I DEZYNFEKCJI ENDOSKOPÓW, NARZĘDZI I TERMOLABILNEGO SPRZĘTU MEDYCZNEGO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32 718.60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E0FE9E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B94DDD5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2459B7C0" w14:textId="77777777" w:rsidTr="00A559AA">
        <w:trPr>
          <w:cantSplit/>
        </w:trPr>
        <w:tc>
          <w:tcPr>
            <w:tcW w:w="9498" w:type="dxa"/>
          </w:tcPr>
          <w:p w14:paraId="64A3A96E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lastRenderedPageBreak/>
              <w:t>Centrum Zaopatrzenia Medycznego "Cezal" SA Wrocław</w:t>
            </w:r>
          </w:p>
          <w:p w14:paraId="75A7C968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40E6A2ED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053995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SZYBKIEJ DEZYNFEKCJI POWIERZCHNI MAŁYCH I TRUDNO DOSTĘPNYCH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334 553.22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7F0104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D56C1E9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5E16029C" w14:textId="77777777" w:rsidTr="00A559AA">
        <w:trPr>
          <w:cantSplit/>
        </w:trPr>
        <w:tc>
          <w:tcPr>
            <w:tcW w:w="9498" w:type="dxa"/>
          </w:tcPr>
          <w:p w14:paraId="20EB0BC1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742EBE22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40410215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F9B07B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CHIRURGICZNEGO MYCIA , DEZYNFEKCJI / PIELĘGNACJI RĄK / CIAŁA / ŚLUZÓWEK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60 333.48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F411C9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75B2136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3097DC99" w14:textId="77777777" w:rsidTr="00A559AA">
        <w:trPr>
          <w:cantSplit/>
        </w:trPr>
        <w:tc>
          <w:tcPr>
            <w:tcW w:w="9498" w:type="dxa"/>
          </w:tcPr>
          <w:p w14:paraId="0D6F0D64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Medim Sp. z o.o.</w:t>
            </w:r>
          </w:p>
          <w:p w14:paraId="78616C53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ul. Puławska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45 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05-500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Piaseczno</w:t>
            </w:r>
          </w:p>
          <w:p w14:paraId="4C85926E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4F5D8D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MYCIA I DEZYNFEKCJI ENDOSKOPÓW, NARZĘDZI I TERMOLABILNEGO SPRZĘTU MEDYCZNEGO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5 317.06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C4D106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F93B51D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27E46BA9" w14:textId="77777777" w:rsidTr="00A559AA">
        <w:trPr>
          <w:cantSplit/>
        </w:trPr>
        <w:tc>
          <w:tcPr>
            <w:tcW w:w="9498" w:type="dxa"/>
          </w:tcPr>
          <w:p w14:paraId="4CF6A2DD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2CD2C47D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Balicka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30-149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Kraków</w:t>
            </w:r>
          </w:p>
          <w:p w14:paraId="2CC8BED6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4DDFE6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PREPARATY DO CHIRURGICZNEGO MYCIA , DEZYNFEKCJI / PIELĘGNACJI RĄK / CIAŁA / ŚLUZÓWEK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62 116.23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935152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8A39DAB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55049" w14:paraId="4DA9B186" w14:textId="77777777" w:rsidTr="00A559AA">
        <w:trPr>
          <w:cantSplit/>
        </w:trPr>
        <w:tc>
          <w:tcPr>
            <w:tcW w:w="9498" w:type="dxa"/>
          </w:tcPr>
          <w:p w14:paraId="0102F143" w14:textId="77777777" w:rsidR="00C55049" w:rsidRPr="001D1EEC" w:rsidRDefault="00C55049" w:rsidP="00A559A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55049">
              <w:rPr>
                <w:b/>
                <w:sz w:val="22"/>
                <w:szCs w:val="22"/>
              </w:rPr>
              <w:lastRenderedPageBreak/>
              <w:t>Medim Sp. z o.o.</w:t>
            </w:r>
          </w:p>
          <w:p w14:paraId="68EE5A06" w14:textId="77777777" w:rsidR="00C55049" w:rsidRPr="001D1EEC" w:rsidRDefault="00C55049" w:rsidP="00A559AA">
            <w:pPr>
              <w:spacing w:line="276" w:lineRule="auto"/>
              <w:rPr>
                <w:bCs/>
                <w:sz w:val="22"/>
                <w:szCs w:val="22"/>
              </w:rPr>
            </w:pPr>
            <w:r w:rsidRPr="00C55049">
              <w:rPr>
                <w:bCs/>
                <w:sz w:val="22"/>
                <w:szCs w:val="22"/>
              </w:rPr>
              <w:t>ul. Puławska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45 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55049">
              <w:rPr>
                <w:bCs/>
                <w:sz w:val="22"/>
                <w:szCs w:val="22"/>
              </w:rPr>
              <w:t>05-500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55049">
              <w:rPr>
                <w:bCs/>
                <w:sz w:val="22"/>
                <w:szCs w:val="22"/>
              </w:rPr>
              <w:t>Piaseczno</w:t>
            </w:r>
          </w:p>
          <w:p w14:paraId="1B008B59" w14:textId="77777777" w:rsidR="00C55049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EE9B3D" w14:textId="77777777" w:rsidR="00C55049" w:rsidRPr="00211A34" w:rsidRDefault="00C55049" w:rsidP="00A559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55049">
              <w:rPr>
                <w:color w:val="000000"/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55049">
              <w:rPr>
                <w:color w:val="000000"/>
                <w:sz w:val="22"/>
                <w:szCs w:val="22"/>
              </w:rPr>
              <w:t>ŚRODKI MYJĄCE, DEZYNFEKUJĄCE I PIELĘGNACYJNE do CENTRALNEJ STERYLIZATORNI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55049">
              <w:rPr>
                <w:b/>
                <w:sz w:val="22"/>
                <w:szCs w:val="22"/>
              </w:rPr>
              <w:t>69 450.10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C65F0F" w14:textId="77777777" w:rsidR="00C55049" w:rsidRPr="00D168A0" w:rsidRDefault="00C55049" w:rsidP="00A559A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F398B81" w14:textId="77777777" w:rsidR="00C55049" w:rsidRDefault="00C55049" w:rsidP="00A559A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55049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020C3D7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09E8323" w14:textId="77777777" w:rsidTr="00596EA3">
        <w:tc>
          <w:tcPr>
            <w:tcW w:w="2169" w:type="dxa"/>
            <w:shd w:val="clear" w:color="auto" w:fill="F3F3F3"/>
          </w:tcPr>
          <w:p w14:paraId="2A9EEBA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DC23A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F49897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32BC12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55049" w:rsidRPr="00834EF4" w14:paraId="1BFD6174" w14:textId="77777777" w:rsidTr="00A559AA">
        <w:tc>
          <w:tcPr>
            <w:tcW w:w="2169" w:type="dxa"/>
            <w:shd w:val="clear" w:color="auto" w:fill="auto"/>
          </w:tcPr>
          <w:p w14:paraId="2C199A80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6D48F099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2242FE18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7F1A9065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9225CF1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- 98.24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5452E7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98,24</w:t>
            </w:r>
          </w:p>
        </w:tc>
      </w:tr>
      <w:tr w:rsidR="00C55049" w:rsidRPr="00834EF4" w14:paraId="3D11AB1A" w14:textId="77777777" w:rsidTr="00A559AA">
        <w:tc>
          <w:tcPr>
            <w:tcW w:w="2169" w:type="dxa"/>
            <w:shd w:val="clear" w:color="auto" w:fill="auto"/>
          </w:tcPr>
          <w:p w14:paraId="62906A97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59561FAF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580A6DF1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23288993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53289C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DC1B56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180D6CB4" w14:textId="77777777" w:rsidTr="00A559AA">
        <w:tc>
          <w:tcPr>
            <w:tcW w:w="2169" w:type="dxa"/>
            <w:shd w:val="clear" w:color="auto" w:fill="auto"/>
          </w:tcPr>
          <w:p w14:paraId="69DDDDC2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7F914918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03AE13F6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484069C2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A26037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- 80.45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5F5A06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80,45</w:t>
            </w:r>
          </w:p>
        </w:tc>
      </w:tr>
      <w:tr w:rsidR="00C55049" w:rsidRPr="00834EF4" w14:paraId="77611D46" w14:textId="77777777" w:rsidTr="00A559AA">
        <w:tc>
          <w:tcPr>
            <w:tcW w:w="2169" w:type="dxa"/>
            <w:shd w:val="clear" w:color="auto" w:fill="auto"/>
          </w:tcPr>
          <w:p w14:paraId="560FE4AB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3AC46590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1B791F4E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10B2AC96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193A147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9EEFC5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56CB8C07" w14:textId="77777777" w:rsidTr="00A559AA">
        <w:tc>
          <w:tcPr>
            <w:tcW w:w="2169" w:type="dxa"/>
            <w:shd w:val="clear" w:color="auto" w:fill="auto"/>
          </w:tcPr>
          <w:p w14:paraId="63ACF5EC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7D63435C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641C1E73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25C90FB3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D6C0B6A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- 96.34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FE9CA1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96,34</w:t>
            </w:r>
          </w:p>
        </w:tc>
      </w:tr>
      <w:tr w:rsidR="00C55049" w:rsidRPr="00834EF4" w14:paraId="047AA64B" w14:textId="77777777" w:rsidTr="00A559AA">
        <w:tc>
          <w:tcPr>
            <w:tcW w:w="2169" w:type="dxa"/>
            <w:shd w:val="clear" w:color="auto" w:fill="auto"/>
          </w:tcPr>
          <w:p w14:paraId="59C7C39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5FA6F934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23B32412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2A7B9AC3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2ECE49C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0B103C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3DC1E988" w14:textId="77777777" w:rsidTr="00A559AA">
        <w:tc>
          <w:tcPr>
            <w:tcW w:w="2169" w:type="dxa"/>
            <w:shd w:val="clear" w:color="auto" w:fill="auto"/>
          </w:tcPr>
          <w:p w14:paraId="704A2C36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688F10D2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53853635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387D7B00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0E4907B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- 96.46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87A497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96,46</w:t>
            </w:r>
          </w:p>
        </w:tc>
      </w:tr>
      <w:tr w:rsidR="00C55049" w:rsidRPr="00834EF4" w14:paraId="3A054639" w14:textId="77777777" w:rsidTr="00A559AA">
        <w:tc>
          <w:tcPr>
            <w:tcW w:w="2169" w:type="dxa"/>
            <w:shd w:val="clear" w:color="auto" w:fill="auto"/>
          </w:tcPr>
          <w:p w14:paraId="5328D47B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606C56DC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374D3081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274AA500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5A8A632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FCCB04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40DCAB20" w14:textId="77777777" w:rsidTr="00A559AA">
        <w:tc>
          <w:tcPr>
            <w:tcW w:w="2169" w:type="dxa"/>
            <w:shd w:val="clear" w:color="auto" w:fill="auto"/>
          </w:tcPr>
          <w:p w14:paraId="7763D68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4C296FAD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6CAE2513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6FD132F3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79C8798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0A9AAC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0,00</w:t>
            </w:r>
          </w:p>
        </w:tc>
      </w:tr>
      <w:tr w:rsidR="00C55049" w:rsidRPr="00834EF4" w14:paraId="4240B0F7" w14:textId="77777777" w:rsidTr="00A559AA">
        <w:tc>
          <w:tcPr>
            <w:tcW w:w="2169" w:type="dxa"/>
            <w:shd w:val="clear" w:color="auto" w:fill="auto"/>
          </w:tcPr>
          <w:p w14:paraId="6C9DC10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7B02A0D9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2EE1A257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211DA0AD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8A9C1C0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7A9F5D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5CA00283" w14:textId="77777777" w:rsidTr="00A559AA">
        <w:tc>
          <w:tcPr>
            <w:tcW w:w="2169" w:type="dxa"/>
            <w:shd w:val="clear" w:color="auto" w:fill="auto"/>
          </w:tcPr>
          <w:p w14:paraId="46D1C913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791BB378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36C0ED11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2253835D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8E3469F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- 96.54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1938AC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96,54</w:t>
            </w:r>
          </w:p>
        </w:tc>
      </w:tr>
      <w:tr w:rsidR="00C55049" w:rsidRPr="00834EF4" w14:paraId="0530BCDF" w14:textId="77777777" w:rsidTr="00A559AA">
        <w:tc>
          <w:tcPr>
            <w:tcW w:w="2169" w:type="dxa"/>
            <w:shd w:val="clear" w:color="auto" w:fill="auto"/>
          </w:tcPr>
          <w:p w14:paraId="018D483D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24190E2D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704188CC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1D29E526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B489561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979B61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44B439F9" w14:textId="77777777" w:rsidTr="00A559AA">
        <w:tc>
          <w:tcPr>
            <w:tcW w:w="2169" w:type="dxa"/>
            <w:shd w:val="clear" w:color="auto" w:fill="auto"/>
          </w:tcPr>
          <w:p w14:paraId="39CA6851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2510B2D6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0CA97331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132</w:t>
            </w:r>
          </w:p>
          <w:p w14:paraId="5BB4E229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555240C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54C270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3260F477" w14:textId="77777777" w:rsidTr="00A559AA">
        <w:tc>
          <w:tcPr>
            <w:tcW w:w="2169" w:type="dxa"/>
            <w:shd w:val="clear" w:color="auto" w:fill="auto"/>
          </w:tcPr>
          <w:p w14:paraId="5120E5E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DEZYNFEKCJI SKÓRY I BŁON ŚLUZOWYCH</w:t>
            </w:r>
          </w:p>
        </w:tc>
        <w:tc>
          <w:tcPr>
            <w:tcW w:w="2793" w:type="dxa"/>
            <w:shd w:val="clear" w:color="auto" w:fill="auto"/>
          </w:tcPr>
          <w:p w14:paraId="76202CE6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Euro Trade Technology Sp. z o. o.</w:t>
            </w:r>
          </w:p>
          <w:p w14:paraId="4B6761EC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Siemiradzkiego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19</w:t>
            </w:r>
          </w:p>
          <w:p w14:paraId="58248A00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64-920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Piła</w:t>
            </w:r>
          </w:p>
        </w:tc>
        <w:tc>
          <w:tcPr>
            <w:tcW w:w="2976" w:type="dxa"/>
            <w:shd w:val="clear" w:color="auto" w:fill="auto"/>
          </w:tcPr>
          <w:p w14:paraId="0CCF1817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DBE805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2C0D9432" w14:textId="77777777" w:rsidTr="00A559AA">
        <w:tc>
          <w:tcPr>
            <w:tcW w:w="2169" w:type="dxa"/>
            <w:shd w:val="clear" w:color="auto" w:fill="auto"/>
          </w:tcPr>
          <w:p w14:paraId="4C8F3B6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 DO  DEZYNFEKCJI  NARZĘDZI CHIRURGICZNYCH I SPRZĘTU MEDYCZNEGO</w:t>
            </w:r>
          </w:p>
        </w:tc>
        <w:tc>
          <w:tcPr>
            <w:tcW w:w="2793" w:type="dxa"/>
            <w:shd w:val="clear" w:color="auto" w:fill="auto"/>
          </w:tcPr>
          <w:p w14:paraId="2DE65414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78345A8E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0B82EAE2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7985CB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- 84.13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0E7E3C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84,13</w:t>
            </w:r>
          </w:p>
        </w:tc>
      </w:tr>
      <w:tr w:rsidR="00C55049" w:rsidRPr="00834EF4" w14:paraId="2C14ECDF" w14:textId="77777777" w:rsidTr="00A559AA">
        <w:tc>
          <w:tcPr>
            <w:tcW w:w="2169" w:type="dxa"/>
            <w:shd w:val="clear" w:color="auto" w:fill="auto"/>
          </w:tcPr>
          <w:p w14:paraId="1FFB182F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 DO  DEZYNFEKCJI  NARZĘDZI CHIRURGICZNYCH I SPRZĘTU MEDYCZNEGO</w:t>
            </w:r>
          </w:p>
        </w:tc>
        <w:tc>
          <w:tcPr>
            <w:tcW w:w="2793" w:type="dxa"/>
            <w:shd w:val="clear" w:color="auto" w:fill="auto"/>
          </w:tcPr>
          <w:p w14:paraId="7EDB8AA1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47622E3C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1C94956E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B356A71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411D7C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25F39489" w14:textId="77777777" w:rsidTr="00A559AA">
        <w:tc>
          <w:tcPr>
            <w:tcW w:w="2169" w:type="dxa"/>
            <w:shd w:val="clear" w:color="auto" w:fill="auto"/>
          </w:tcPr>
          <w:p w14:paraId="39D00426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MYCIA I DEZYNFEKCJI ENDOSKOPÓW, NARZĘDZI I TERMOLABILNEGO SPRZĘTU MEDYCZNEGO</w:t>
            </w:r>
          </w:p>
        </w:tc>
        <w:tc>
          <w:tcPr>
            <w:tcW w:w="2793" w:type="dxa"/>
            <w:shd w:val="clear" w:color="auto" w:fill="auto"/>
          </w:tcPr>
          <w:p w14:paraId="7C3BF72C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Medilab Sp. z o. o.</w:t>
            </w:r>
          </w:p>
          <w:p w14:paraId="23865D3B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6c</w:t>
            </w:r>
          </w:p>
          <w:p w14:paraId="74B358DA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F649AC8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92C099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68E1A351" w14:textId="77777777" w:rsidTr="00A559AA">
        <w:tc>
          <w:tcPr>
            <w:tcW w:w="2169" w:type="dxa"/>
            <w:shd w:val="clear" w:color="auto" w:fill="auto"/>
          </w:tcPr>
          <w:p w14:paraId="0C96156D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SZYBKIEJ DEZYNFEKCJI POWIERZCHNI MAŁYCH I TRUDNO DOSTĘPNYCH</w:t>
            </w:r>
          </w:p>
        </w:tc>
        <w:tc>
          <w:tcPr>
            <w:tcW w:w="2793" w:type="dxa"/>
            <w:shd w:val="clear" w:color="auto" w:fill="auto"/>
          </w:tcPr>
          <w:p w14:paraId="74C0BF46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Bialmed Sp. z o.o.</w:t>
            </w:r>
          </w:p>
          <w:p w14:paraId="2176E7FA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46/48/35</w:t>
            </w:r>
          </w:p>
          <w:p w14:paraId="69AE2BEC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9D7EF39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- 87.83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014C87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87,83</w:t>
            </w:r>
          </w:p>
        </w:tc>
      </w:tr>
      <w:tr w:rsidR="00C55049" w:rsidRPr="00834EF4" w14:paraId="2AF42ADD" w14:textId="77777777" w:rsidTr="00A559AA">
        <w:tc>
          <w:tcPr>
            <w:tcW w:w="2169" w:type="dxa"/>
            <w:shd w:val="clear" w:color="auto" w:fill="auto"/>
          </w:tcPr>
          <w:p w14:paraId="3343572F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SZYBKIEJ DEZYNFEKCJI POWIERZCHNI MAŁYCH I TRUDNO DOSTĘPNYCH</w:t>
            </w:r>
          </w:p>
        </w:tc>
        <w:tc>
          <w:tcPr>
            <w:tcW w:w="2793" w:type="dxa"/>
            <w:shd w:val="clear" w:color="auto" w:fill="auto"/>
          </w:tcPr>
          <w:p w14:paraId="39746A1C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42178B50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1C485F6B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F81602B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53125C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3B1ACABB" w14:textId="77777777" w:rsidTr="00A559AA">
        <w:tc>
          <w:tcPr>
            <w:tcW w:w="2169" w:type="dxa"/>
            <w:shd w:val="clear" w:color="auto" w:fill="auto"/>
          </w:tcPr>
          <w:p w14:paraId="741D3926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 xml:space="preserve">PREPARATY DO SZYBKIEJ DEZYNFEKCJI </w:t>
            </w:r>
            <w:r w:rsidRPr="00C55049">
              <w:rPr>
                <w:sz w:val="20"/>
                <w:szCs w:val="20"/>
              </w:rPr>
              <w:lastRenderedPageBreak/>
              <w:t>POWIERZCHNI MAŁYCH I TRUDNO DOSTĘPNYCH</w:t>
            </w:r>
          </w:p>
        </w:tc>
        <w:tc>
          <w:tcPr>
            <w:tcW w:w="2793" w:type="dxa"/>
            <w:shd w:val="clear" w:color="auto" w:fill="auto"/>
          </w:tcPr>
          <w:p w14:paraId="202650FB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lastRenderedPageBreak/>
              <w:t>Medilab Sp. z o. o.</w:t>
            </w:r>
          </w:p>
          <w:p w14:paraId="78FD6F7E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6c</w:t>
            </w:r>
          </w:p>
          <w:p w14:paraId="2DAB2B76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AAF1CEB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F52F0C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0,00</w:t>
            </w:r>
          </w:p>
        </w:tc>
      </w:tr>
      <w:tr w:rsidR="00C55049" w:rsidRPr="00834EF4" w14:paraId="47FB35E4" w14:textId="77777777" w:rsidTr="00A559AA">
        <w:tc>
          <w:tcPr>
            <w:tcW w:w="2169" w:type="dxa"/>
            <w:shd w:val="clear" w:color="auto" w:fill="auto"/>
          </w:tcPr>
          <w:p w14:paraId="0DE04CF1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CHIRURGICZNEGO MYCIA , DEZYNFEKCJI / PIELĘGNACJI RĄK / CIAŁA / ŚLUZÓWEK</w:t>
            </w:r>
          </w:p>
        </w:tc>
        <w:tc>
          <w:tcPr>
            <w:tcW w:w="2793" w:type="dxa"/>
            <w:shd w:val="clear" w:color="auto" w:fill="auto"/>
          </w:tcPr>
          <w:p w14:paraId="70F46754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6B2D010B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388DE2D5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643C525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EEE605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424E7D9E" w14:textId="77777777" w:rsidTr="00A559AA">
        <w:tc>
          <w:tcPr>
            <w:tcW w:w="2169" w:type="dxa"/>
            <w:shd w:val="clear" w:color="auto" w:fill="auto"/>
          </w:tcPr>
          <w:p w14:paraId="42AB123D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MYCIA I DEZYNFEKCJI ENDOSKOPÓW, NARZĘDZI I TERMOLABILNEGO SPRZĘTU MEDYCZNEGO</w:t>
            </w:r>
          </w:p>
        </w:tc>
        <w:tc>
          <w:tcPr>
            <w:tcW w:w="2793" w:type="dxa"/>
            <w:shd w:val="clear" w:color="auto" w:fill="auto"/>
          </w:tcPr>
          <w:p w14:paraId="37E776B1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Medim Sp. z o.o.</w:t>
            </w:r>
          </w:p>
          <w:p w14:paraId="45C1378C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ul. 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45 B/-</w:t>
            </w:r>
          </w:p>
          <w:p w14:paraId="207CC822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6E1684C2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F00075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7418E6BB" w14:textId="77777777" w:rsidTr="00A559AA">
        <w:tc>
          <w:tcPr>
            <w:tcW w:w="2169" w:type="dxa"/>
            <w:shd w:val="clear" w:color="auto" w:fill="auto"/>
          </w:tcPr>
          <w:p w14:paraId="5835ECA4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MYCIA I DEZYNFEKCJI ENDOSKOPÓW, NARZĘDZI I TERMOLABILNEGO SPRZĘTU MEDYCZNEGO</w:t>
            </w:r>
          </w:p>
        </w:tc>
        <w:tc>
          <w:tcPr>
            <w:tcW w:w="2793" w:type="dxa"/>
            <w:shd w:val="clear" w:color="auto" w:fill="auto"/>
          </w:tcPr>
          <w:p w14:paraId="27C42C0B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2BDA5B05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72E28B0E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7FD99C9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019E0B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0,00</w:t>
            </w:r>
          </w:p>
        </w:tc>
      </w:tr>
      <w:tr w:rsidR="00C55049" w:rsidRPr="00834EF4" w14:paraId="5C118A38" w14:textId="77777777" w:rsidTr="00A559AA">
        <w:tc>
          <w:tcPr>
            <w:tcW w:w="2169" w:type="dxa"/>
            <w:shd w:val="clear" w:color="auto" w:fill="auto"/>
          </w:tcPr>
          <w:p w14:paraId="7A5892DC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PREPARATY DO CHIRURGICZNEGO MYCIA , DEZYNFEKCJI / PIELĘGNACJI RĄK / CIAŁA / ŚLUZÓWEK</w:t>
            </w:r>
          </w:p>
        </w:tc>
        <w:tc>
          <w:tcPr>
            <w:tcW w:w="2793" w:type="dxa"/>
            <w:shd w:val="clear" w:color="auto" w:fill="auto"/>
          </w:tcPr>
          <w:p w14:paraId="3306F6BC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2D346B08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117</w:t>
            </w:r>
          </w:p>
          <w:p w14:paraId="4EFAD87D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850114D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B45AF1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69D22AE0" w14:textId="77777777" w:rsidTr="00A559AA">
        <w:tc>
          <w:tcPr>
            <w:tcW w:w="2169" w:type="dxa"/>
            <w:shd w:val="clear" w:color="auto" w:fill="auto"/>
          </w:tcPr>
          <w:p w14:paraId="27F068CE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ŚRODKI MYJĄCE, DEZYNFEKUJĄCE I PIELĘGNACYJNE do CENTRALNEJ STERYLIZATORNI</w:t>
            </w:r>
          </w:p>
        </w:tc>
        <w:tc>
          <w:tcPr>
            <w:tcW w:w="2793" w:type="dxa"/>
            <w:shd w:val="clear" w:color="auto" w:fill="auto"/>
          </w:tcPr>
          <w:p w14:paraId="4CF164E0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Medim Sp. z o.o.</w:t>
            </w:r>
          </w:p>
          <w:p w14:paraId="63B7CE7F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ul. 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45 B/-</w:t>
            </w:r>
          </w:p>
          <w:p w14:paraId="1D79D846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666AABC0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4BD90A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100,00</w:t>
            </w:r>
          </w:p>
        </w:tc>
      </w:tr>
      <w:tr w:rsidR="00C55049" w:rsidRPr="00834EF4" w14:paraId="5D5B5210" w14:textId="77777777" w:rsidTr="00A559AA">
        <w:tc>
          <w:tcPr>
            <w:tcW w:w="2169" w:type="dxa"/>
            <w:shd w:val="clear" w:color="auto" w:fill="auto"/>
          </w:tcPr>
          <w:p w14:paraId="3EC3AFD6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55049">
              <w:rPr>
                <w:sz w:val="20"/>
                <w:szCs w:val="20"/>
              </w:rPr>
              <w:t>ŚRODKI MYJĄCE, DEZYNFEKUJĄCE I PIELĘGNACYJNE do CENTRALNEJ STERYLIZATORNI</w:t>
            </w:r>
          </w:p>
        </w:tc>
        <w:tc>
          <w:tcPr>
            <w:tcW w:w="2793" w:type="dxa"/>
            <w:shd w:val="clear" w:color="auto" w:fill="auto"/>
          </w:tcPr>
          <w:p w14:paraId="743D841F" w14:textId="77777777" w:rsidR="00C55049" w:rsidRPr="00211A34" w:rsidRDefault="00C55049" w:rsidP="00A559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55049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7702A23A" w14:textId="77777777" w:rsidR="00C55049" w:rsidRPr="00211A34" w:rsidRDefault="00C55049" w:rsidP="00A559AA">
            <w:pPr>
              <w:rPr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39/-</w:t>
            </w:r>
          </w:p>
          <w:p w14:paraId="3B168CC6" w14:textId="77777777" w:rsidR="00C55049" w:rsidRPr="00211A34" w:rsidRDefault="00C55049" w:rsidP="00A559AA">
            <w:pPr>
              <w:spacing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55049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14:paraId="6B234B96" w14:textId="77777777" w:rsidR="00C55049" w:rsidRPr="00211A34" w:rsidRDefault="00C55049" w:rsidP="00A559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17BA85" w14:textId="77777777" w:rsidR="00C55049" w:rsidRPr="00211A34" w:rsidRDefault="00C55049" w:rsidP="00A559AA">
            <w:pPr>
              <w:jc w:val="center"/>
              <w:rPr>
                <w:color w:val="000000"/>
                <w:sz w:val="20"/>
                <w:szCs w:val="20"/>
              </w:rPr>
            </w:pPr>
            <w:r w:rsidRPr="00C55049">
              <w:rPr>
                <w:sz w:val="20"/>
                <w:szCs w:val="20"/>
              </w:rPr>
              <w:t xml:space="preserve">  0,00</w:t>
            </w:r>
          </w:p>
        </w:tc>
      </w:tr>
    </w:tbl>
    <w:p w14:paraId="1A413217" w14:textId="1266312C" w:rsidR="008642B3" w:rsidRPr="0099631B" w:rsidRDefault="00B464D3" w:rsidP="0099631B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99631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3F6FF" w14:textId="77777777" w:rsidR="00171695" w:rsidRDefault="00171695">
      <w:r>
        <w:separator/>
      </w:r>
    </w:p>
  </w:endnote>
  <w:endnote w:type="continuationSeparator" w:id="0">
    <w:p w14:paraId="463ED6DD" w14:textId="77777777" w:rsidR="00171695" w:rsidRDefault="0017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831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82FF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3527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4463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C82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B687B" w14:textId="77777777" w:rsidR="00171695" w:rsidRDefault="00171695">
      <w:r>
        <w:separator/>
      </w:r>
    </w:p>
  </w:footnote>
  <w:footnote w:type="continuationSeparator" w:id="0">
    <w:p w14:paraId="452F9224" w14:textId="77777777" w:rsidR="00171695" w:rsidRDefault="0017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404D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39B3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E3E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695"/>
    <w:rsid w:val="00022322"/>
    <w:rsid w:val="00042497"/>
    <w:rsid w:val="000C1E6F"/>
    <w:rsid w:val="000E4E56"/>
    <w:rsid w:val="00171695"/>
    <w:rsid w:val="001A1468"/>
    <w:rsid w:val="001B7815"/>
    <w:rsid w:val="001D1EEC"/>
    <w:rsid w:val="00211A34"/>
    <w:rsid w:val="002B1E4F"/>
    <w:rsid w:val="002B6761"/>
    <w:rsid w:val="003445A0"/>
    <w:rsid w:val="00377606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631B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55049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8FA20"/>
  <w15:chartTrackingRefBased/>
  <w15:docId w15:val="{BD921B30-0062-457D-998C-BF95CB1C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1804</Words>
  <Characters>9704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2023-01-19T08:16:00Z</dcterms:created>
  <dcterms:modified xsi:type="dcterms:W3CDTF">2023-01-19T08:39:00Z</dcterms:modified>
</cp:coreProperties>
</file>