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AB90E" w14:textId="77777777" w:rsidR="00EB1359" w:rsidRPr="003261E7" w:rsidRDefault="00C05752" w:rsidP="00EB1359">
      <w:pPr>
        <w:spacing w:after="240"/>
        <w:jc w:val="right"/>
        <w:rPr>
          <w:sz w:val="22"/>
          <w:szCs w:val="22"/>
        </w:rPr>
      </w:pPr>
      <w:r w:rsidRPr="00C0575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C05752">
        <w:rPr>
          <w:sz w:val="22"/>
          <w:szCs w:val="22"/>
        </w:rPr>
        <w:t>2023-01-19</w:t>
      </w:r>
    </w:p>
    <w:p w14:paraId="5AEA3556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60D09C5" w14:textId="77777777" w:rsidR="00EB1359" w:rsidRPr="003261E7" w:rsidRDefault="00C05752" w:rsidP="00EB1359">
      <w:pPr>
        <w:spacing w:after="40"/>
        <w:rPr>
          <w:b/>
          <w:bCs/>
          <w:sz w:val="22"/>
          <w:szCs w:val="22"/>
        </w:rPr>
      </w:pPr>
      <w:r w:rsidRPr="00C0575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D3CA921" w14:textId="77777777" w:rsidR="00EB1359" w:rsidRPr="003261E7" w:rsidRDefault="00C05752" w:rsidP="00EB1359">
      <w:pPr>
        <w:rPr>
          <w:sz w:val="22"/>
          <w:szCs w:val="22"/>
        </w:rPr>
      </w:pPr>
      <w:r w:rsidRPr="00C05752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C05752">
        <w:rPr>
          <w:sz w:val="22"/>
          <w:szCs w:val="22"/>
        </w:rPr>
        <w:t>66</w:t>
      </w:r>
    </w:p>
    <w:p w14:paraId="3B31134E" w14:textId="77777777" w:rsidR="00EB1359" w:rsidRPr="003261E7" w:rsidRDefault="00C05752" w:rsidP="00EB1359">
      <w:pPr>
        <w:rPr>
          <w:sz w:val="22"/>
          <w:szCs w:val="22"/>
        </w:rPr>
      </w:pPr>
      <w:r w:rsidRPr="00C05752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C05752">
        <w:rPr>
          <w:sz w:val="22"/>
          <w:szCs w:val="22"/>
        </w:rPr>
        <w:t>Kraków</w:t>
      </w:r>
    </w:p>
    <w:p w14:paraId="64BE79A4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A4D6E67" w14:textId="75E86C8A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098E6BC" w14:textId="760753A5" w:rsidR="00DB3732" w:rsidRPr="003261E7" w:rsidRDefault="00DB3732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SZP.271.43.(58/2022)/2023</w:t>
      </w:r>
    </w:p>
    <w:p w14:paraId="07915FD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F17008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07C9FDF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80E2407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05752" w:rsidRPr="003261E7" w14:paraId="1D597F1A" w14:textId="77777777" w:rsidTr="00E87525">
        <w:trPr>
          <w:trHeight w:val="638"/>
        </w:trPr>
        <w:tc>
          <w:tcPr>
            <w:tcW w:w="959" w:type="dxa"/>
            <w:shd w:val="clear" w:color="auto" w:fill="auto"/>
          </w:tcPr>
          <w:p w14:paraId="4188D73E" w14:textId="77777777" w:rsidR="00C05752" w:rsidRPr="003261E7" w:rsidRDefault="00C05752" w:rsidP="00E875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B62FEE" w14:textId="77777777" w:rsidR="00C05752" w:rsidRPr="003261E7" w:rsidRDefault="00C05752" w:rsidP="00E875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5752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05752">
              <w:rPr>
                <w:b/>
                <w:bCs/>
                <w:sz w:val="22"/>
                <w:szCs w:val="22"/>
              </w:rPr>
              <w:t>Zakup i dostawa preparatów dezynfekujących, myjących oraz higieniczno-pielęgnacyjnych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05752">
              <w:rPr>
                <w:b/>
                <w:sz w:val="22"/>
                <w:szCs w:val="22"/>
              </w:rPr>
              <w:t>ZP/58/2022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D6DC06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67B96A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E4F269D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05752" w:rsidRPr="00C05752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05752" w:rsidRPr="00C05752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EB32B9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136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288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053ECE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05752" w:rsidRPr="00EB1359" w14:paraId="307BB97F" w14:textId="77777777" w:rsidTr="00E8752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F328" w14:textId="77777777" w:rsidR="00C05752" w:rsidRPr="00710915" w:rsidRDefault="00C05752" w:rsidP="00E8752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5752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FE1B" w14:textId="77777777" w:rsidR="00C05752" w:rsidRPr="00EB1359" w:rsidRDefault="00C05752" w:rsidP="00E8752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5752">
              <w:rPr>
                <w:b/>
                <w:sz w:val="22"/>
                <w:szCs w:val="22"/>
              </w:rPr>
              <w:t>PREPARATY DO DEZYNFEKCJI SKÓRY I BŁON ŚLUZOWYCH</w:t>
            </w:r>
          </w:p>
          <w:p w14:paraId="5E170A9A" w14:textId="16B7763C" w:rsidR="00C05752" w:rsidRDefault="00C05752" w:rsidP="00E8752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6093A">
              <w:rPr>
                <w:sz w:val="22"/>
                <w:szCs w:val="22"/>
              </w:rPr>
              <w:t xml:space="preserve"> art. 255 pkt. 1 ustawy Pzp</w:t>
            </w:r>
          </w:p>
          <w:p w14:paraId="34FEAA03" w14:textId="77777777" w:rsidR="00C05752" w:rsidRDefault="00C05752" w:rsidP="00E8752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0575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8CCF66E" w14:textId="77777777" w:rsidR="00C05752" w:rsidRDefault="00C05752" w:rsidP="00E8752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A169C6C" w14:textId="77777777" w:rsidR="00C05752" w:rsidRPr="00EB1359" w:rsidRDefault="00C05752" w:rsidP="00E8752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05752">
              <w:rPr>
                <w:sz w:val="22"/>
                <w:szCs w:val="22"/>
              </w:rPr>
              <w:t>Nie złożono żadnej oferty.</w:t>
            </w:r>
          </w:p>
        </w:tc>
      </w:tr>
    </w:tbl>
    <w:p w14:paraId="158803F2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61F6AFA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53F2" w14:textId="77777777" w:rsidR="00C05752" w:rsidRDefault="00C05752" w:rsidP="00C05752">
      <w:r>
        <w:separator/>
      </w:r>
    </w:p>
  </w:endnote>
  <w:endnote w:type="continuationSeparator" w:id="0">
    <w:p w14:paraId="174F8A90" w14:textId="77777777" w:rsidR="00C05752" w:rsidRDefault="00C05752" w:rsidP="00C05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6D700" w14:textId="77777777" w:rsidR="00C05752" w:rsidRDefault="00C057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DA36" w14:textId="77777777" w:rsidR="00C05752" w:rsidRDefault="00C057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05E8B" w14:textId="77777777" w:rsidR="00C05752" w:rsidRDefault="00C05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E59D8" w14:textId="77777777" w:rsidR="00C05752" w:rsidRDefault="00C05752" w:rsidP="00C05752">
      <w:r>
        <w:separator/>
      </w:r>
    </w:p>
  </w:footnote>
  <w:footnote w:type="continuationSeparator" w:id="0">
    <w:p w14:paraId="061EC058" w14:textId="77777777" w:rsidR="00C05752" w:rsidRDefault="00C05752" w:rsidP="00C05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5D25C" w14:textId="77777777" w:rsidR="00C05752" w:rsidRDefault="00C05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D9BC2" w14:textId="77777777" w:rsidR="00C05752" w:rsidRDefault="00C05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B3D6" w14:textId="77777777" w:rsidR="00C05752" w:rsidRDefault="00C057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D52"/>
    <w:rsid w:val="00010B31"/>
    <w:rsid w:val="0006093A"/>
    <w:rsid w:val="00104963"/>
    <w:rsid w:val="00150F65"/>
    <w:rsid w:val="00315D52"/>
    <w:rsid w:val="00823326"/>
    <w:rsid w:val="00856A3E"/>
    <w:rsid w:val="00894412"/>
    <w:rsid w:val="009462DF"/>
    <w:rsid w:val="009500EB"/>
    <w:rsid w:val="00993EFC"/>
    <w:rsid w:val="00AB3E72"/>
    <w:rsid w:val="00AC1A4B"/>
    <w:rsid w:val="00C05752"/>
    <w:rsid w:val="00D41670"/>
    <w:rsid w:val="00D44D12"/>
    <w:rsid w:val="00DB373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F299C"/>
  <w15:chartTrackingRefBased/>
  <w15:docId w15:val="{D452B689-C484-42B0-A01D-F4EC058BA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057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05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159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2023-01-19T07:46:00Z</dcterms:created>
  <dcterms:modified xsi:type="dcterms:W3CDTF">2023-01-19T07:52:00Z</dcterms:modified>
</cp:coreProperties>
</file>