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B5410" w:rsidRPr="009B5410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B5410" w:rsidRPr="009B5410">
        <w:rPr>
          <w:rFonts w:ascii="Arial" w:hAnsi="Arial" w:cs="Arial"/>
          <w:b/>
          <w:sz w:val="24"/>
          <w:szCs w:val="24"/>
        </w:rPr>
        <w:t>NZ/01/D/N/AC/2023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B5410" w:rsidRPr="009B5410">
        <w:rPr>
          <w:rFonts w:ascii="Arial" w:hAnsi="Arial" w:cs="Arial"/>
        </w:rPr>
        <w:t>Szpital Powiatowy w Limanowej Imienia Miłosierdzia Bożego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B5410" w:rsidRPr="009B5410">
        <w:rPr>
          <w:rFonts w:ascii="Arial" w:hAnsi="Arial" w:cs="Arial"/>
        </w:rPr>
        <w:t>ul. Piłsudskiego</w:t>
      </w:r>
      <w:r w:rsidRPr="0012157F">
        <w:rPr>
          <w:rFonts w:ascii="Arial" w:hAnsi="Arial" w:cs="Arial"/>
        </w:rPr>
        <w:t xml:space="preserve"> </w:t>
      </w:r>
      <w:r w:rsidR="009B5410" w:rsidRPr="009B5410">
        <w:rPr>
          <w:rFonts w:ascii="Arial" w:hAnsi="Arial" w:cs="Arial"/>
        </w:rPr>
        <w:t>61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B5410" w:rsidRPr="009B5410">
        <w:rPr>
          <w:rFonts w:ascii="Arial" w:hAnsi="Arial" w:cs="Arial"/>
        </w:rPr>
        <w:t>34-600</w:t>
      </w:r>
      <w:r w:rsidRPr="0012157F">
        <w:rPr>
          <w:rFonts w:ascii="Arial" w:hAnsi="Arial" w:cs="Arial"/>
        </w:rPr>
        <w:t xml:space="preserve"> </w:t>
      </w:r>
      <w:r w:rsidR="009B5410" w:rsidRPr="009B5410">
        <w:rPr>
          <w:rFonts w:ascii="Arial" w:hAnsi="Arial" w:cs="Arial"/>
        </w:rPr>
        <w:t>Limanowa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5410" w:rsidRPr="0012157F" w:rsidTr="00CC33E4">
        <w:tc>
          <w:tcPr>
            <w:tcW w:w="9104" w:type="dxa"/>
            <w:shd w:val="clear" w:color="auto" w:fill="D9D9D9"/>
          </w:tcPr>
          <w:p w:rsidR="009B5410" w:rsidRPr="0012157F" w:rsidRDefault="009B5410" w:rsidP="00CC33E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B5410" w:rsidRDefault="009B5410" w:rsidP="00CC33E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B5410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B5410" w:rsidRPr="00C86421" w:rsidRDefault="009B5410" w:rsidP="00CC33E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B5410" w:rsidRDefault="009B5410" w:rsidP="00CC33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B5410" w:rsidRPr="00C86421" w:rsidRDefault="009B5410" w:rsidP="00CC33E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B5410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B5410">
        <w:rPr>
          <w:rFonts w:ascii="Arial" w:hAnsi="Arial" w:cs="Arial"/>
          <w:b/>
          <w:sz w:val="24"/>
          <w:szCs w:val="24"/>
        </w:rPr>
        <w:t>Dostawy odczynników, kontroli, kalibratorów, materiałów zużywalnych wraz z dzierżawą analizatora immunologicznego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B5410" w:rsidRPr="009B5410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B5410" w:rsidRPr="0012157F" w:rsidTr="00CC33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0" w:rsidRPr="0012157F" w:rsidRDefault="009B5410" w:rsidP="00CC33E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541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0" w:rsidRPr="0012157F" w:rsidRDefault="009B5410" w:rsidP="00CC33E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541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B5410" w:rsidRPr="0012157F" w:rsidRDefault="009B5410" w:rsidP="00CC33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410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</w:t>
            </w:r>
            <w:r w:rsidRPr="009B5410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</w:tc>
      </w:tr>
      <w:tr w:rsidR="009B5410" w:rsidRPr="0012157F" w:rsidTr="00CC33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0" w:rsidRPr="0012157F" w:rsidRDefault="009B5410" w:rsidP="00CC33E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541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0" w:rsidRPr="0012157F" w:rsidRDefault="009B5410" w:rsidP="00CC33E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541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B5410" w:rsidRPr="0012157F" w:rsidRDefault="009B5410" w:rsidP="00CC33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41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9B5410" w:rsidRPr="0012157F" w:rsidTr="00CC33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0" w:rsidRPr="0012157F" w:rsidRDefault="009B5410" w:rsidP="00CC33E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541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0" w:rsidRPr="0012157F" w:rsidRDefault="009B5410" w:rsidP="00CC33E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541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B5410" w:rsidRPr="0012157F" w:rsidRDefault="009B5410" w:rsidP="00CC33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41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9B5410" w:rsidRPr="0012157F" w:rsidTr="00CC33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0" w:rsidRPr="0012157F" w:rsidRDefault="009B5410" w:rsidP="00CC33E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541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0" w:rsidRPr="0012157F" w:rsidRDefault="009B5410" w:rsidP="00CC33E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541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B5410" w:rsidRPr="0012157F" w:rsidRDefault="009B5410" w:rsidP="00CC33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41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159A" w:rsidRDefault="0027159A" w:rsidP="0038231F">
      <w:pPr>
        <w:spacing w:after="0" w:line="240" w:lineRule="auto"/>
      </w:pPr>
      <w:r>
        <w:separator/>
      </w:r>
    </w:p>
  </w:endnote>
  <w:endnote w:type="continuationSeparator" w:id="0">
    <w:p w:rsidR="0027159A" w:rsidRDefault="002715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410" w:rsidRDefault="009B54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B541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B541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410" w:rsidRDefault="009B54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159A" w:rsidRDefault="0027159A" w:rsidP="0038231F">
      <w:pPr>
        <w:spacing w:after="0" w:line="240" w:lineRule="auto"/>
      </w:pPr>
      <w:r>
        <w:separator/>
      </w:r>
    </w:p>
  </w:footnote>
  <w:footnote w:type="continuationSeparator" w:id="0">
    <w:p w:rsidR="0027159A" w:rsidRDefault="0027159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410" w:rsidRDefault="009B54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410" w:rsidRDefault="009B54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410" w:rsidRDefault="009B54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159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159A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5410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F8015C-3A26-46E5-8B4F-3E68A6132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DAED6-6979-44F3-9124-F9D17A494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1041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2016-07-26T11:32:00Z</cp:lastPrinted>
  <dcterms:created xsi:type="dcterms:W3CDTF">2023-01-12T08:47:00Z</dcterms:created>
  <dcterms:modified xsi:type="dcterms:W3CDTF">2023-01-12T08:47:00Z</dcterms:modified>
</cp:coreProperties>
</file>