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24524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NAZWA WYKONAWCY</w:t>
      </w:r>
      <w:r w:rsidRPr="00245244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245244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RODZAJ WYKONAWCY</w:t>
      </w:r>
      <w:r w:rsidRPr="00245244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WOJEWÓDZTWO …………………………….....</w:t>
      </w:r>
    </w:p>
    <w:p w14:paraId="754AE8A9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TEL.</w:t>
      </w:r>
      <w:r w:rsidRPr="00245244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 xml:space="preserve">FAX </w:t>
      </w:r>
      <w:r w:rsidRPr="00245244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  <w:lang w:val="de-DE"/>
        </w:rPr>
        <w:t xml:space="preserve">NIP…………………………………. </w:t>
      </w:r>
      <w:r w:rsidRPr="00245244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245244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45244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245244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245244" w:rsidRDefault="008D2AB8" w:rsidP="008D2AB8">
      <w:pPr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Do: Nazwa i siedziba Zamawiającego:</w:t>
      </w:r>
    </w:p>
    <w:p w14:paraId="7197EEB0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Akademia Górniczo - Hutnicza</w:t>
      </w:r>
    </w:p>
    <w:p w14:paraId="6CACBEAF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im. Stanisława Staszica w Krakowie</w:t>
      </w:r>
    </w:p>
    <w:p w14:paraId="3A1C3D61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Dział Zamówień Publicznych</w:t>
      </w:r>
      <w:r w:rsidR="008D2AB8" w:rsidRPr="00245244">
        <w:rPr>
          <w:b/>
          <w:szCs w:val="22"/>
        </w:rPr>
        <w:t xml:space="preserve">  </w:t>
      </w:r>
    </w:p>
    <w:p w14:paraId="686B8B2D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Al. Mickiewicza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30</w:t>
      </w:r>
      <w:r w:rsidR="008D2AB8" w:rsidRPr="00245244">
        <w:rPr>
          <w:b/>
          <w:szCs w:val="22"/>
        </w:rPr>
        <w:t xml:space="preserve"> </w:t>
      </w:r>
    </w:p>
    <w:p w14:paraId="00C72E7E" w14:textId="77777777" w:rsidR="008D2AB8" w:rsidRPr="00245244" w:rsidRDefault="00562324" w:rsidP="008D2AB8">
      <w:pPr>
        <w:rPr>
          <w:b/>
          <w:szCs w:val="22"/>
        </w:rPr>
      </w:pPr>
      <w:r w:rsidRPr="00245244">
        <w:rPr>
          <w:b/>
          <w:szCs w:val="22"/>
        </w:rPr>
        <w:t>30-059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Kraków</w:t>
      </w:r>
      <w:r w:rsidR="008D2AB8" w:rsidRPr="00245244">
        <w:rPr>
          <w:b/>
          <w:szCs w:val="22"/>
        </w:rPr>
        <w:t xml:space="preserve">,  </w:t>
      </w:r>
    </w:p>
    <w:p w14:paraId="744F55E3" w14:textId="77777777" w:rsidR="008D2AB8" w:rsidRPr="00245244" w:rsidRDefault="008D2AB8" w:rsidP="008D2AB8">
      <w:pPr>
        <w:ind w:firstLine="3969"/>
        <w:rPr>
          <w:b/>
          <w:szCs w:val="22"/>
        </w:rPr>
      </w:pPr>
    </w:p>
    <w:p w14:paraId="229ED590" w14:textId="64AB85F3" w:rsidR="005D2404" w:rsidRPr="00245244" w:rsidRDefault="008D2AB8" w:rsidP="00991278">
      <w:pPr>
        <w:jc w:val="both"/>
        <w:rPr>
          <w:b/>
          <w:bCs/>
          <w:szCs w:val="22"/>
        </w:rPr>
      </w:pPr>
      <w:r w:rsidRPr="00245244">
        <w:rPr>
          <w:szCs w:val="22"/>
        </w:rPr>
        <w:t>Przystępując do postępowania o udzielenie zamówienia publicznego, którego przedmiotem jest</w:t>
      </w:r>
      <w:bookmarkStart w:id="0" w:name="_Hlk58842586"/>
      <w:r w:rsidR="006846B1" w:rsidRPr="00245244">
        <w:rPr>
          <w:b/>
          <w:bCs/>
          <w:szCs w:val="22"/>
        </w:rPr>
        <w:t xml:space="preserve"> </w:t>
      </w:r>
      <w:bookmarkEnd w:id="0"/>
      <w:r w:rsidR="0050143B" w:rsidRPr="0050143B">
        <w:rPr>
          <w:b/>
          <w:bCs/>
          <w:szCs w:val="22"/>
        </w:rPr>
        <w:t xml:space="preserve">wykonanie usług w zakresie badań eksperymentalnych i analitycznych dot. propagacji fal sprężystych w materiałach konstrukcyjnych dla </w:t>
      </w:r>
      <w:proofErr w:type="spellStart"/>
      <w:r w:rsidR="0050143B" w:rsidRPr="0050143B">
        <w:rPr>
          <w:b/>
          <w:bCs/>
          <w:szCs w:val="22"/>
        </w:rPr>
        <w:t>WIMiR</w:t>
      </w:r>
      <w:proofErr w:type="spellEnd"/>
      <w:r w:rsidR="0050143B" w:rsidRPr="0050143B">
        <w:rPr>
          <w:b/>
          <w:bCs/>
          <w:szCs w:val="22"/>
        </w:rPr>
        <w:t xml:space="preserve"> - KC-zp.272-</w:t>
      </w:r>
      <w:r w:rsidR="00C7726F">
        <w:rPr>
          <w:b/>
          <w:bCs/>
          <w:szCs w:val="22"/>
        </w:rPr>
        <w:t>32</w:t>
      </w:r>
      <w:r w:rsidR="0050143B" w:rsidRPr="0050143B">
        <w:rPr>
          <w:b/>
          <w:bCs/>
          <w:szCs w:val="22"/>
        </w:rPr>
        <w:t>/2</w:t>
      </w:r>
      <w:r w:rsidR="00C7726F">
        <w:rPr>
          <w:b/>
          <w:bCs/>
          <w:szCs w:val="22"/>
        </w:rPr>
        <w:t>3</w:t>
      </w:r>
      <w:r w:rsidR="009B0E8A" w:rsidRPr="00245244">
        <w:rPr>
          <w:b/>
          <w:bCs/>
          <w:szCs w:val="22"/>
        </w:rPr>
        <w:t xml:space="preserve">, </w:t>
      </w:r>
      <w:r w:rsidRPr="00245244">
        <w:rPr>
          <w:szCs w:val="22"/>
        </w:rPr>
        <w:t>oferuję r</w:t>
      </w:r>
      <w:r w:rsidR="0073659D" w:rsidRPr="00245244">
        <w:rPr>
          <w:szCs w:val="22"/>
        </w:rPr>
        <w:t xml:space="preserve">ealizację przedmiotu zamówienia, </w:t>
      </w:r>
      <w:r w:rsidRPr="00245244">
        <w:rPr>
          <w:szCs w:val="22"/>
        </w:rPr>
        <w:t>zgodnie z</w:t>
      </w:r>
      <w:r w:rsidR="006D107A" w:rsidRPr="00245244">
        <w:rPr>
          <w:szCs w:val="22"/>
        </w:rPr>
        <w:t xml:space="preserve"> </w:t>
      </w:r>
      <w:r w:rsidRPr="00245244">
        <w:rPr>
          <w:szCs w:val="22"/>
        </w:rPr>
        <w:t>zasadami określonymi w specyfikacji warunków zamówienia.</w:t>
      </w:r>
    </w:p>
    <w:p w14:paraId="044E97AB" w14:textId="77777777" w:rsidR="00456D1A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972"/>
        <w:gridCol w:w="3119"/>
        <w:gridCol w:w="2976"/>
      </w:tblGrid>
      <w:tr w:rsidR="00C7726F" w14:paraId="0300EBA0" w14:textId="77777777" w:rsidTr="00C7726F">
        <w:tc>
          <w:tcPr>
            <w:tcW w:w="2972" w:type="dxa"/>
          </w:tcPr>
          <w:p w14:paraId="181DBB85" w14:textId="77777777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3119" w:type="dxa"/>
          </w:tcPr>
          <w:p w14:paraId="358C0AD5" w14:textId="4D1C2186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136ADA">
              <w:rPr>
                <w:b/>
                <w:szCs w:val="22"/>
              </w:rPr>
              <w:t xml:space="preserve">Zadanie nr </w:t>
            </w:r>
            <w:r w:rsidR="00C273DB">
              <w:rPr>
                <w:b/>
                <w:szCs w:val="22"/>
              </w:rPr>
              <w:t>1</w:t>
            </w:r>
          </w:p>
        </w:tc>
        <w:tc>
          <w:tcPr>
            <w:tcW w:w="2976" w:type="dxa"/>
          </w:tcPr>
          <w:p w14:paraId="58886113" w14:textId="492E6FDB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136ADA">
              <w:rPr>
                <w:b/>
                <w:szCs w:val="22"/>
              </w:rPr>
              <w:t xml:space="preserve">Zadanie nr </w:t>
            </w:r>
            <w:r w:rsidR="00C273DB">
              <w:rPr>
                <w:b/>
                <w:szCs w:val="22"/>
              </w:rPr>
              <w:t>2</w:t>
            </w:r>
            <w:bookmarkStart w:id="1" w:name="_GoBack"/>
            <w:bookmarkEnd w:id="1"/>
          </w:p>
        </w:tc>
      </w:tr>
      <w:tr w:rsidR="00C7726F" w14:paraId="36E60C8F" w14:textId="77777777" w:rsidTr="00C7726F">
        <w:tc>
          <w:tcPr>
            <w:tcW w:w="2972" w:type="dxa"/>
          </w:tcPr>
          <w:p w14:paraId="555C04CF" w14:textId="759D1D85" w:rsidR="00C7726F" w:rsidRPr="00136ADA" w:rsidRDefault="00C7726F" w:rsidP="00136ADA">
            <w:pPr>
              <w:widowControl w:val="0"/>
              <w:ind w:right="1"/>
              <w:rPr>
                <w:szCs w:val="22"/>
                <w:u w:val="single"/>
              </w:rPr>
            </w:pPr>
            <w:r w:rsidRPr="00136ADA">
              <w:rPr>
                <w:szCs w:val="22"/>
              </w:rPr>
              <w:t xml:space="preserve">Cena brutto za całość przedmiotu zamówienia tj. </w:t>
            </w:r>
          </w:p>
        </w:tc>
        <w:tc>
          <w:tcPr>
            <w:tcW w:w="3119" w:type="dxa"/>
          </w:tcPr>
          <w:p w14:paraId="42145564" w14:textId="556DD604" w:rsidR="00C7726F" w:rsidRDefault="00C7726F" w:rsidP="00832E26">
            <w:pPr>
              <w:widowControl w:val="0"/>
              <w:ind w:right="1"/>
              <w:jc w:val="center"/>
              <w:rPr>
                <w:szCs w:val="22"/>
              </w:rPr>
            </w:pPr>
            <w:r w:rsidRPr="00136ADA">
              <w:rPr>
                <w:szCs w:val="22"/>
              </w:rPr>
              <w:t xml:space="preserve">za </w:t>
            </w:r>
            <w:r>
              <w:rPr>
                <w:szCs w:val="22"/>
              </w:rPr>
              <w:t>252</w:t>
            </w:r>
            <w:r w:rsidRPr="00136ADA">
              <w:rPr>
                <w:szCs w:val="22"/>
              </w:rPr>
              <w:t xml:space="preserve"> godzin</w:t>
            </w:r>
            <w:r>
              <w:rPr>
                <w:szCs w:val="22"/>
              </w:rPr>
              <w:t>y</w:t>
            </w:r>
          </w:p>
          <w:p w14:paraId="211CC39C" w14:textId="77777777" w:rsidR="00C7726F" w:rsidRDefault="00C7726F" w:rsidP="00832E26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6CB33629" w14:textId="64BFF606" w:rsidR="00C7726F" w:rsidRDefault="00C7726F" w:rsidP="00832E26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32E26">
              <w:rPr>
                <w:b/>
                <w:szCs w:val="22"/>
              </w:rPr>
              <w:t>……………</w:t>
            </w:r>
            <w:r>
              <w:rPr>
                <w:b/>
                <w:szCs w:val="22"/>
              </w:rPr>
              <w:t xml:space="preserve">  </w:t>
            </w:r>
            <w:r w:rsidRPr="00832E26">
              <w:rPr>
                <w:szCs w:val="22"/>
              </w:rPr>
              <w:t>zł</w:t>
            </w:r>
          </w:p>
        </w:tc>
        <w:tc>
          <w:tcPr>
            <w:tcW w:w="2976" w:type="dxa"/>
          </w:tcPr>
          <w:p w14:paraId="662AE245" w14:textId="6C92A9EC" w:rsidR="00C7726F" w:rsidRDefault="00C7726F" w:rsidP="00832E26">
            <w:pPr>
              <w:widowControl w:val="0"/>
              <w:ind w:right="1"/>
              <w:jc w:val="center"/>
              <w:rPr>
                <w:szCs w:val="22"/>
              </w:rPr>
            </w:pPr>
            <w:r w:rsidRPr="00136ADA">
              <w:rPr>
                <w:szCs w:val="22"/>
              </w:rPr>
              <w:t xml:space="preserve">za </w:t>
            </w:r>
            <w:r>
              <w:rPr>
                <w:szCs w:val="22"/>
              </w:rPr>
              <w:t>252</w:t>
            </w:r>
            <w:r w:rsidRPr="00136ADA">
              <w:rPr>
                <w:szCs w:val="22"/>
              </w:rPr>
              <w:t xml:space="preserve"> godzin</w:t>
            </w:r>
            <w:r>
              <w:rPr>
                <w:szCs w:val="22"/>
              </w:rPr>
              <w:t>y</w:t>
            </w:r>
          </w:p>
          <w:p w14:paraId="16375E04" w14:textId="77777777" w:rsidR="00C7726F" w:rsidRDefault="00C7726F" w:rsidP="00832E26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3231ADD2" w14:textId="274305E7" w:rsidR="00C7726F" w:rsidRDefault="00C7726F" w:rsidP="00832E26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32E26">
              <w:rPr>
                <w:b/>
                <w:szCs w:val="22"/>
              </w:rPr>
              <w:t>……………</w:t>
            </w:r>
            <w:r>
              <w:rPr>
                <w:b/>
                <w:szCs w:val="22"/>
              </w:rPr>
              <w:t xml:space="preserve"> </w:t>
            </w:r>
            <w:r w:rsidRPr="00832E26">
              <w:rPr>
                <w:b/>
                <w:szCs w:val="22"/>
              </w:rPr>
              <w:t xml:space="preserve"> </w:t>
            </w:r>
            <w:r w:rsidRPr="00832E26">
              <w:rPr>
                <w:szCs w:val="22"/>
              </w:rPr>
              <w:t>zł</w:t>
            </w:r>
          </w:p>
        </w:tc>
      </w:tr>
      <w:tr w:rsidR="00C7726F" w14:paraId="74BF2FF2" w14:textId="77777777" w:rsidTr="00C7726F">
        <w:tc>
          <w:tcPr>
            <w:tcW w:w="2972" w:type="dxa"/>
          </w:tcPr>
          <w:p w14:paraId="7926E44F" w14:textId="394D34FA" w:rsidR="00C7726F" w:rsidRPr="00136ADA" w:rsidRDefault="00C7726F" w:rsidP="00136ADA">
            <w:pPr>
              <w:widowControl w:val="0"/>
              <w:ind w:right="1"/>
              <w:rPr>
                <w:szCs w:val="22"/>
              </w:rPr>
            </w:pPr>
            <w:r w:rsidRPr="00245244">
              <w:rPr>
                <w:szCs w:val="22"/>
              </w:rPr>
              <w:t>Słownie cena brutto</w:t>
            </w:r>
          </w:p>
        </w:tc>
        <w:tc>
          <w:tcPr>
            <w:tcW w:w="3119" w:type="dxa"/>
          </w:tcPr>
          <w:p w14:paraId="149CB441" w14:textId="77777777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2976" w:type="dxa"/>
          </w:tcPr>
          <w:p w14:paraId="5ABBE14D" w14:textId="77777777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</w:tr>
      <w:tr w:rsidR="00C7726F" w14:paraId="06917CBB" w14:textId="77777777" w:rsidTr="00C7726F">
        <w:tc>
          <w:tcPr>
            <w:tcW w:w="2972" w:type="dxa"/>
          </w:tcPr>
          <w:p w14:paraId="327C976D" w14:textId="66A5B13D" w:rsidR="00C7726F" w:rsidRPr="00136ADA" w:rsidRDefault="00C7726F" w:rsidP="00136ADA">
            <w:pPr>
              <w:widowControl w:val="0"/>
              <w:ind w:right="1"/>
              <w:rPr>
                <w:szCs w:val="22"/>
                <w:u w:val="single"/>
              </w:rPr>
            </w:pPr>
            <w:r w:rsidRPr="00136ADA">
              <w:rPr>
                <w:szCs w:val="22"/>
              </w:rPr>
              <w:t>Stawka za 1 roboczogodzinę brutto</w:t>
            </w:r>
          </w:p>
        </w:tc>
        <w:tc>
          <w:tcPr>
            <w:tcW w:w="3119" w:type="dxa"/>
          </w:tcPr>
          <w:p w14:paraId="3A0C90F1" w14:textId="77777777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10F10885" w14:textId="46964D84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32E26">
              <w:rPr>
                <w:b/>
                <w:szCs w:val="22"/>
              </w:rPr>
              <w:t>………</w:t>
            </w:r>
            <w:r>
              <w:rPr>
                <w:b/>
                <w:szCs w:val="22"/>
              </w:rPr>
              <w:t xml:space="preserve">.. </w:t>
            </w:r>
            <w:r w:rsidRPr="00832E26">
              <w:rPr>
                <w:szCs w:val="22"/>
              </w:rPr>
              <w:t>zł</w:t>
            </w:r>
          </w:p>
        </w:tc>
        <w:tc>
          <w:tcPr>
            <w:tcW w:w="2976" w:type="dxa"/>
          </w:tcPr>
          <w:p w14:paraId="233A55C2" w14:textId="77777777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09E08D18" w14:textId="450D4E80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32E26">
              <w:rPr>
                <w:b/>
                <w:szCs w:val="22"/>
              </w:rPr>
              <w:t>…………</w:t>
            </w:r>
            <w:r>
              <w:rPr>
                <w:b/>
                <w:szCs w:val="22"/>
              </w:rPr>
              <w:t xml:space="preserve"> </w:t>
            </w:r>
            <w:r w:rsidRPr="00832E26">
              <w:rPr>
                <w:szCs w:val="22"/>
              </w:rPr>
              <w:t>zł</w:t>
            </w:r>
          </w:p>
        </w:tc>
      </w:tr>
      <w:tr w:rsidR="00C7726F" w14:paraId="14BD73DE" w14:textId="77777777" w:rsidTr="00C7726F">
        <w:tc>
          <w:tcPr>
            <w:tcW w:w="2972" w:type="dxa"/>
          </w:tcPr>
          <w:p w14:paraId="166ACF74" w14:textId="48EC886E" w:rsidR="00C7726F" w:rsidRPr="00136ADA" w:rsidRDefault="00C7726F" w:rsidP="00136ADA">
            <w:pPr>
              <w:widowControl w:val="0"/>
              <w:ind w:right="1"/>
              <w:rPr>
                <w:szCs w:val="22"/>
                <w:u w:val="single"/>
              </w:rPr>
            </w:pPr>
            <w:r w:rsidRPr="00136ADA">
              <w:rPr>
                <w:szCs w:val="22"/>
              </w:rPr>
              <w:t>Słownie</w:t>
            </w:r>
            <w:r>
              <w:rPr>
                <w:szCs w:val="22"/>
              </w:rPr>
              <w:t xml:space="preserve"> stawka za 1 </w:t>
            </w:r>
            <w:proofErr w:type="spellStart"/>
            <w:r>
              <w:rPr>
                <w:szCs w:val="22"/>
              </w:rPr>
              <w:t>rbg</w:t>
            </w:r>
            <w:proofErr w:type="spellEnd"/>
          </w:p>
        </w:tc>
        <w:tc>
          <w:tcPr>
            <w:tcW w:w="3119" w:type="dxa"/>
          </w:tcPr>
          <w:p w14:paraId="529A7EAA" w14:textId="77777777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2976" w:type="dxa"/>
          </w:tcPr>
          <w:p w14:paraId="0BFA19D3" w14:textId="77777777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</w:tr>
      <w:tr w:rsidR="00C7726F" w14:paraId="236C8686" w14:textId="77777777" w:rsidTr="00C7726F">
        <w:tc>
          <w:tcPr>
            <w:tcW w:w="2972" w:type="dxa"/>
          </w:tcPr>
          <w:p w14:paraId="350AFAE3" w14:textId="3002A945" w:rsidR="00C7726F" w:rsidRPr="00136ADA" w:rsidRDefault="00C7726F" w:rsidP="00136ADA">
            <w:pPr>
              <w:widowControl w:val="0"/>
              <w:ind w:right="1"/>
              <w:rPr>
                <w:szCs w:val="22"/>
              </w:rPr>
            </w:pPr>
            <w:r>
              <w:rPr>
                <w:szCs w:val="22"/>
              </w:rPr>
              <w:t>Termin realizacji</w:t>
            </w:r>
          </w:p>
        </w:tc>
        <w:tc>
          <w:tcPr>
            <w:tcW w:w="3119" w:type="dxa"/>
          </w:tcPr>
          <w:p w14:paraId="329A5C2B" w14:textId="55B99BB3" w:rsidR="00C7726F" w:rsidRPr="00136ADA" w:rsidRDefault="00C7726F" w:rsidP="00136ADA">
            <w:pPr>
              <w:widowControl w:val="0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  <w:r w:rsidRPr="00136ADA">
              <w:rPr>
                <w:szCs w:val="22"/>
              </w:rPr>
              <w:t xml:space="preserve"> m-ce od daty podpisania umowy</w:t>
            </w:r>
          </w:p>
        </w:tc>
        <w:tc>
          <w:tcPr>
            <w:tcW w:w="2976" w:type="dxa"/>
          </w:tcPr>
          <w:p w14:paraId="66CEB7C2" w14:textId="20E02C07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>
              <w:rPr>
                <w:szCs w:val="22"/>
              </w:rPr>
              <w:t>3</w:t>
            </w:r>
            <w:r w:rsidRPr="00136ADA">
              <w:rPr>
                <w:szCs w:val="22"/>
              </w:rPr>
              <w:t xml:space="preserve"> m-ce od daty podpisania umowy</w:t>
            </w:r>
          </w:p>
        </w:tc>
      </w:tr>
      <w:tr w:rsidR="00C7726F" w14:paraId="52A8EB93" w14:textId="77777777" w:rsidTr="00C7726F">
        <w:tc>
          <w:tcPr>
            <w:tcW w:w="2972" w:type="dxa"/>
          </w:tcPr>
          <w:p w14:paraId="70750795" w14:textId="4D2B3C46" w:rsidR="00C7726F" w:rsidRPr="00C7726F" w:rsidRDefault="00C7726F" w:rsidP="00136ADA">
            <w:pPr>
              <w:widowControl w:val="0"/>
              <w:ind w:right="1"/>
              <w:rPr>
                <w:szCs w:val="22"/>
              </w:rPr>
            </w:pPr>
            <w:r w:rsidRPr="00C7726F">
              <w:rPr>
                <w:szCs w:val="22"/>
              </w:rPr>
              <w:t>Termin płatności:</w:t>
            </w:r>
          </w:p>
        </w:tc>
        <w:tc>
          <w:tcPr>
            <w:tcW w:w="6095" w:type="dxa"/>
            <w:gridSpan w:val="2"/>
          </w:tcPr>
          <w:p w14:paraId="4D50A3F2" w14:textId="77777777" w:rsidR="00C7726F" w:rsidRPr="00245244" w:rsidRDefault="00C7726F" w:rsidP="00C7726F">
            <w:pPr>
              <w:widowControl w:val="0"/>
              <w:ind w:right="1"/>
              <w:jc w:val="both"/>
              <w:rPr>
                <w:szCs w:val="22"/>
              </w:rPr>
            </w:pPr>
            <w:r w:rsidRPr="00245244">
              <w:rPr>
                <w:szCs w:val="22"/>
              </w:rPr>
              <w:t>przelewem w ciągu 14 dni od akceptacji wyników prac przez Kierownika projektu.</w:t>
            </w:r>
          </w:p>
          <w:p w14:paraId="1F9FDB33" w14:textId="77777777" w:rsidR="00C7726F" w:rsidRDefault="00C7726F" w:rsidP="00136939">
            <w:pPr>
              <w:widowControl w:val="0"/>
              <w:ind w:right="1"/>
              <w:jc w:val="center"/>
              <w:rPr>
                <w:szCs w:val="22"/>
              </w:rPr>
            </w:pPr>
          </w:p>
        </w:tc>
      </w:tr>
    </w:tbl>
    <w:p w14:paraId="1EA15E62" w14:textId="2FAE9CDC" w:rsidR="00B74611" w:rsidRDefault="00B74611" w:rsidP="00C7726F">
      <w:pPr>
        <w:widowControl w:val="0"/>
        <w:ind w:right="1"/>
        <w:rPr>
          <w:b/>
          <w:szCs w:val="22"/>
          <w:u w:val="single"/>
        </w:rPr>
      </w:pPr>
    </w:p>
    <w:p w14:paraId="58C473CB" w14:textId="67826D6E" w:rsidR="00B74611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11ACF433" w14:textId="77777777" w:rsidR="00B74611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71DC3E85" w14:textId="4A6630CB" w:rsidR="00B74611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4D6AC133" w14:textId="1382991F" w:rsidR="00C7726F" w:rsidRDefault="00C7726F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1438FAB4" w14:textId="68F686F5" w:rsidR="00C7726F" w:rsidRDefault="00C7726F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54A44E5A" w14:textId="3E5EBB5F" w:rsidR="00C7726F" w:rsidRDefault="00C7726F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5346FBD6" w14:textId="77777777" w:rsidR="00C7726F" w:rsidRDefault="00C7726F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62BF33BA" w14:textId="6FFA119B" w:rsidR="00B74611" w:rsidRPr="00B74611" w:rsidRDefault="00B74611" w:rsidP="00B74611">
      <w:pPr>
        <w:tabs>
          <w:tab w:val="right" w:pos="9000"/>
        </w:tabs>
        <w:jc w:val="center"/>
        <w:rPr>
          <w:b/>
          <w:color w:val="FF0000"/>
          <w:szCs w:val="22"/>
          <w:u w:val="single"/>
        </w:rPr>
      </w:pPr>
      <w:r w:rsidRPr="00B74611">
        <w:rPr>
          <w:b/>
          <w:color w:val="FF0000"/>
          <w:szCs w:val="22"/>
          <w:u w:val="single"/>
        </w:rPr>
        <w:t>Kryterium oceny ofert:</w:t>
      </w:r>
    </w:p>
    <w:p w14:paraId="17A88BE6" w14:textId="77777777" w:rsidR="00B74611" w:rsidRPr="00245244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7DB9D7B7" w14:textId="33182881" w:rsidR="009B0E8A" w:rsidRPr="00136ADA" w:rsidRDefault="00136ADA" w:rsidP="007D08CB">
      <w:pPr>
        <w:tabs>
          <w:tab w:val="right" w:pos="9000"/>
        </w:tabs>
        <w:jc w:val="center"/>
        <w:rPr>
          <w:b/>
          <w:szCs w:val="22"/>
          <w:u w:val="single"/>
        </w:rPr>
      </w:pPr>
      <w:r w:rsidRPr="00136ADA">
        <w:rPr>
          <w:b/>
          <w:szCs w:val="22"/>
          <w:u w:val="single"/>
        </w:rPr>
        <w:t>Zadanie nr 1</w:t>
      </w:r>
    </w:p>
    <w:p w14:paraId="004378F6" w14:textId="26EB4AA9" w:rsidR="00514996" w:rsidRPr="00245244" w:rsidRDefault="00514996" w:rsidP="00514996">
      <w:pPr>
        <w:widowControl w:val="0"/>
        <w:ind w:right="1"/>
        <w:jc w:val="both"/>
        <w:rPr>
          <w:b/>
          <w:szCs w:val="22"/>
        </w:rPr>
      </w:pPr>
    </w:p>
    <w:p w14:paraId="0BE3ACAD" w14:textId="77777777" w:rsidR="00456D1A" w:rsidRPr="00245244" w:rsidRDefault="00456D1A" w:rsidP="00456D1A">
      <w:pPr>
        <w:tabs>
          <w:tab w:val="right" w:pos="9000"/>
        </w:tabs>
        <w:jc w:val="center"/>
        <w:rPr>
          <w:b/>
          <w:szCs w:val="22"/>
        </w:rPr>
      </w:pPr>
    </w:p>
    <w:p w14:paraId="0D59B353" w14:textId="66055633" w:rsidR="008851B0" w:rsidRDefault="008851B0" w:rsidP="0016447E">
      <w:pPr>
        <w:pStyle w:val="Akapitzlist"/>
        <w:numPr>
          <w:ilvl w:val="0"/>
          <w:numId w:val="12"/>
        </w:numPr>
        <w:jc w:val="both"/>
      </w:pPr>
      <w:r w:rsidRPr="008851B0">
        <w:t xml:space="preserve">Oświadczam, że </w:t>
      </w:r>
      <w:r w:rsidRPr="0016447E">
        <w:rPr>
          <w:b/>
        </w:rPr>
        <w:t>…………………………………...</w:t>
      </w:r>
      <w:r w:rsidRPr="008851B0">
        <w:t xml:space="preserve"> /</w:t>
      </w:r>
      <w:r w:rsidRPr="0016447E">
        <w:rPr>
          <w:i/>
        </w:rPr>
        <w:t>imię i nazwisko</w:t>
      </w:r>
      <w:r w:rsidRPr="008851B0">
        <w:t xml:space="preserve">/ posiada tytuł zawodowy </w:t>
      </w:r>
      <w:r w:rsidRPr="0016447E">
        <w:rPr>
          <w:b/>
        </w:rPr>
        <w:t>magistra inżyniera</w:t>
      </w:r>
      <w:r w:rsidRPr="008851B0">
        <w:t xml:space="preserve"> w dziedzinie nauk inżynieryjno-technicznych w dyscyplinach: inżynieria mechaniczna lub automatyka lub elektronika i elektrotechnika lub inżynieria lądowa i transport lub inżynieria materiałów /</w:t>
      </w:r>
      <w:r w:rsidRPr="0016447E">
        <w:rPr>
          <w:highlight w:val="yellow"/>
        </w:rPr>
        <w:t>proszę zaznaczyć właściwe</w:t>
      </w:r>
      <w:r w:rsidRPr="008851B0">
        <w:t>/</w:t>
      </w:r>
    </w:p>
    <w:p w14:paraId="6E89259E" w14:textId="77777777" w:rsidR="008851B0" w:rsidRDefault="008851B0" w:rsidP="0016447E">
      <w:pPr>
        <w:pStyle w:val="Akapitzlist"/>
        <w:tabs>
          <w:tab w:val="right" w:pos="9000"/>
        </w:tabs>
        <w:jc w:val="both"/>
      </w:pPr>
    </w:p>
    <w:p w14:paraId="686A515F" w14:textId="4494B97A" w:rsidR="00272017" w:rsidRPr="00BD6723" w:rsidRDefault="00272017" w:rsidP="00272017">
      <w:pPr>
        <w:pStyle w:val="Akapitzlist"/>
        <w:numPr>
          <w:ilvl w:val="0"/>
          <w:numId w:val="12"/>
        </w:numPr>
        <w:tabs>
          <w:tab w:val="right" w:pos="9000"/>
        </w:tabs>
        <w:jc w:val="both"/>
      </w:pPr>
      <w:r w:rsidRPr="00245244">
        <w:t xml:space="preserve">Oświadczam, że </w:t>
      </w:r>
      <w:r w:rsidRPr="0016447E">
        <w:rPr>
          <w:b/>
        </w:rPr>
        <w:t>…………………………………...</w:t>
      </w:r>
      <w:r w:rsidRPr="00245244">
        <w:t xml:space="preserve"> </w:t>
      </w:r>
      <w:r w:rsidRPr="00245244">
        <w:rPr>
          <w:i/>
        </w:rPr>
        <w:t>/imię i nazwisko</w:t>
      </w:r>
      <w:r w:rsidRPr="00245244">
        <w:t xml:space="preserve">/ posiada </w:t>
      </w:r>
      <w:r w:rsidR="00B74611" w:rsidRPr="00B74611">
        <w:t xml:space="preserve">tytuł zawodowy </w:t>
      </w:r>
      <w:r w:rsidR="0016447E" w:rsidRPr="0016447E">
        <w:rPr>
          <w:b/>
        </w:rPr>
        <w:t>inżyniera</w:t>
      </w:r>
      <w:r w:rsidR="0016447E" w:rsidRPr="0016447E">
        <w:t xml:space="preserve"> w dziedzinie nauk inżynieryjno-technicznych w dyscyplinach inżynieria mechaniczna lub automatyka lub elektronika i elektrotechnika lub inżynieria lądowa i transport lub inżynieria materiałów </w:t>
      </w:r>
      <w:r w:rsidR="00B74611" w:rsidRPr="00245244">
        <w:rPr>
          <w:i/>
        </w:rPr>
        <w:t>/</w:t>
      </w:r>
      <w:r w:rsidR="00B74611" w:rsidRPr="00BD6723">
        <w:rPr>
          <w:i/>
          <w:highlight w:val="yellow"/>
        </w:rPr>
        <w:t>proszę zaznaczyć właściwe</w:t>
      </w:r>
      <w:r w:rsidR="00B74611">
        <w:rPr>
          <w:i/>
        </w:rPr>
        <w:t>/</w:t>
      </w:r>
    </w:p>
    <w:p w14:paraId="7D202A70" w14:textId="77777777" w:rsidR="00BD6723" w:rsidRPr="00245244" w:rsidRDefault="00BD6723" w:rsidP="00BD6723">
      <w:pPr>
        <w:pStyle w:val="Akapitzlist"/>
        <w:tabs>
          <w:tab w:val="right" w:pos="9000"/>
        </w:tabs>
        <w:jc w:val="both"/>
      </w:pPr>
    </w:p>
    <w:p w14:paraId="53C5691A" w14:textId="0FE5658A" w:rsidR="00B74611" w:rsidRDefault="00272017" w:rsidP="00F732BF">
      <w:pPr>
        <w:pStyle w:val="Akapitzlist"/>
        <w:numPr>
          <w:ilvl w:val="0"/>
          <w:numId w:val="12"/>
        </w:numPr>
        <w:tabs>
          <w:tab w:val="right" w:pos="9000"/>
        </w:tabs>
        <w:jc w:val="both"/>
      </w:pPr>
      <w:r w:rsidRPr="00245244">
        <w:t>Oświadczam, że</w:t>
      </w:r>
      <w:r w:rsidRPr="00B74611">
        <w:rPr>
          <w:i/>
        </w:rPr>
        <w:t xml:space="preserve"> </w:t>
      </w:r>
      <w:r w:rsidRPr="0016447E">
        <w:rPr>
          <w:b/>
        </w:rPr>
        <w:t>…………………………………...……….</w:t>
      </w:r>
      <w:r w:rsidRPr="00245244">
        <w:t xml:space="preserve"> </w:t>
      </w:r>
      <w:r w:rsidRPr="00B74611">
        <w:rPr>
          <w:i/>
        </w:rPr>
        <w:t xml:space="preserve">/imię i nazwisko/ </w:t>
      </w:r>
      <w:r w:rsidR="00BD6723" w:rsidRPr="00BD6723">
        <w:rPr>
          <w:highlight w:val="yellow"/>
        </w:rPr>
        <w:t>posiada ………………. lat</w:t>
      </w:r>
      <w:r w:rsidR="00BD6723" w:rsidRPr="00BD6723">
        <w:t xml:space="preserve"> doświadczenia</w:t>
      </w:r>
      <w:r w:rsidR="00B74611" w:rsidRPr="00B74611">
        <w:t xml:space="preserve"> zawodowego w realizacji praktycznych projektów inżynieryjno-technicznych udokumentowanego udziałem w zespołach projektowych i realizacjach indywidualnych </w:t>
      </w:r>
    </w:p>
    <w:p w14:paraId="59624C5D" w14:textId="77777777" w:rsidR="00456D1A" w:rsidRPr="00245244" w:rsidRDefault="00456D1A" w:rsidP="007D08CB">
      <w:pPr>
        <w:widowControl w:val="0"/>
        <w:ind w:right="1"/>
        <w:jc w:val="both"/>
        <w:rPr>
          <w:b/>
          <w:szCs w:val="22"/>
          <w:lang w:eastAsia="zh-CN"/>
        </w:rPr>
      </w:pPr>
    </w:p>
    <w:p w14:paraId="04C0928F" w14:textId="5D268FCE" w:rsidR="007D08CB" w:rsidRDefault="00832E26" w:rsidP="00514996">
      <w:pPr>
        <w:widowControl w:val="0"/>
        <w:ind w:right="1"/>
        <w:jc w:val="both"/>
        <w:rPr>
          <w:i/>
        </w:rPr>
      </w:pPr>
      <w:r>
        <w:rPr>
          <w:i/>
        </w:rPr>
        <w:t xml:space="preserve">             </w:t>
      </w:r>
      <w:r w:rsidRPr="00E31039">
        <w:rPr>
          <w:i/>
          <w:u w:val="single"/>
        </w:rPr>
        <w:t>Niewypełnienie oświadczenia oznacza brak kierunkowego wykształcenia</w:t>
      </w:r>
      <w:r w:rsidRPr="00832E26">
        <w:rPr>
          <w:i/>
        </w:rPr>
        <w:t>.</w:t>
      </w:r>
    </w:p>
    <w:p w14:paraId="7AEF275F" w14:textId="43C65FEC" w:rsidR="00832E26" w:rsidRDefault="00832E26" w:rsidP="00514996">
      <w:pPr>
        <w:widowControl w:val="0"/>
        <w:ind w:right="1"/>
        <w:jc w:val="both"/>
        <w:rPr>
          <w:b/>
          <w:szCs w:val="22"/>
        </w:rPr>
      </w:pPr>
    </w:p>
    <w:p w14:paraId="2C5AB6AE" w14:textId="77777777" w:rsidR="00832E26" w:rsidRDefault="00832E26" w:rsidP="00514996">
      <w:pPr>
        <w:widowControl w:val="0"/>
        <w:ind w:right="1"/>
        <w:jc w:val="both"/>
        <w:rPr>
          <w:b/>
          <w:szCs w:val="22"/>
        </w:rPr>
      </w:pPr>
    </w:p>
    <w:p w14:paraId="7FC0E77E" w14:textId="32C2AA6D" w:rsidR="00BD6723" w:rsidRPr="00245244" w:rsidRDefault="00BD6723" w:rsidP="00BD6723">
      <w:pPr>
        <w:widowControl w:val="0"/>
        <w:ind w:right="1"/>
        <w:jc w:val="center"/>
        <w:rPr>
          <w:b/>
          <w:szCs w:val="22"/>
          <w:u w:val="single"/>
        </w:rPr>
      </w:pPr>
      <w:r w:rsidRPr="00245244">
        <w:rPr>
          <w:b/>
          <w:szCs w:val="22"/>
          <w:u w:val="single"/>
        </w:rPr>
        <w:t xml:space="preserve">Zadanie nr </w:t>
      </w:r>
      <w:r w:rsidR="00C7726F">
        <w:rPr>
          <w:b/>
          <w:szCs w:val="22"/>
          <w:u w:val="single"/>
        </w:rPr>
        <w:t>2</w:t>
      </w:r>
    </w:p>
    <w:p w14:paraId="267DC58F" w14:textId="77777777" w:rsidR="00BD6723" w:rsidRPr="00245244" w:rsidRDefault="00BD6723" w:rsidP="00BD6723">
      <w:pPr>
        <w:tabs>
          <w:tab w:val="right" w:pos="9000"/>
        </w:tabs>
        <w:jc w:val="center"/>
        <w:rPr>
          <w:b/>
          <w:szCs w:val="22"/>
        </w:rPr>
      </w:pPr>
    </w:p>
    <w:p w14:paraId="5C3D89D0" w14:textId="77777777" w:rsidR="0016447E" w:rsidRPr="0016447E" w:rsidRDefault="0016447E" w:rsidP="0016447E">
      <w:pPr>
        <w:pStyle w:val="Akapitzlist"/>
        <w:numPr>
          <w:ilvl w:val="0"/>
          <w:numId w:val="14"/>
        </w:numPr>
        <w:jc w:val="both"/>
      </w:pPr>
      <w:r w:rsidRPr="0016447E">
        <w:t>Oświadczam, że …………………………………... /</w:t>
      </w:r>
      <w:r w:rsidRPr="0016447E">
        <w:rPr>
          <w:i/>
        </w:rPr>
        <w:t>imię i nazwisko</w:t>
      </w:r>
      <w:r w:rsidRPr="0016447E">
        <w:t xml:space="preserve">/ posiada tytuł zawodowy </w:t>
      </w:r>
      <w:r w:rsidRPr="0016447E">
        <w:rPr>
          <w:b/>
        </w:rPr>
        <w:t>magistra inżyniera</w:t>
      </w:r>
      <w:r w:rsidRPr="0016447E">
        <w:t xml:space="preserve"> w dziedzinie nauk inżynieryjno-technicznych w dyscyplinach: inżynieria mechaniczna lub automatyka lub elektronika i elektrotechnika lub inżynieria lądowa i transport lub inżynieria materiałów /</w:t>
      </w:r>
      <w:r w:rsidRPr="0016447E">
        <w:rPr>
          <w:highlight w:val="yellow"/>
        </w:rPr>
        <w:t>proszę zaznaczyć właściwe/</w:t>
      </w:r>
      <w:r w:rsidRPr="0016447E">
        <w:t>.</w:t>
      </w:r>
    </w:p>
    <w:p w14:paraId="2E0DCE21" w14:textId="77777777" w:rsidR="0016447E" w:rsidRDefault="0016447E" w:rsidP="0016447E">
      <w:pPr>
        <w:pStyle w:val="Akapitzlist"/>
        <w:tabs>
          <w:tab w:val="right" w:pos="9000"/>
        </w:tabs>
        <w:jc w:val="both"/>
      </w:pPr>
    </w:p>
    <w:p w14:paraId="4210D14C" w14:textId="78459F80" w:rsidR="00BD6723" w:rsidRPr="00BD6723" w:rsidRDefault="00BD6723" w:rsidP="00BD6723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bookmarkStart w:id="2" w:name="_Hlk121910260"/>
      <w:r w:rsidRPr="00245244">
        <w:t xml:space="preserve">Oświadczam, że …………………………………... </w:t>
      </w:r>
      <w:r w:rsidRPr="00245244">
        <w:rPr>
          <w:i/>
        </w:rPr>
        <w:t>/imię i nazwisko</w:t>
      </w:r>
      <w:r w:rsidRPr="00245244">
        <w:t xml:space="preserve">/ posiada </w:t>
      </w:r>
      <w:r w:rsidRPr="00BD6723">
        <w:t xml:space="preserve">tytuł zawodowy </w:t>
      </w:r>
      <w:r w:rsidRPr="0016447E">
        <w:rPr>
          <w:b/>
        </w:rPr>
        <w:t>inżyniera</w:t>
      </w:r>
      <w:r w:rsidRPr="00BD6723">
        <w:t xml:space="preserve"> w dziedzinie nauk inżynieryjno-technicznych w dyscyplinach: inżynieria mechaniczna lub automatyka lub elektronika i elektrotechnika lub inżynieria lądowa i transport lub inżynieria materiałów</w:t>
      </w:r>
      <w:r>
        <w:t xml:space="preserve"> </w:t>
      </w:r>
      <w:r w:rsidRPr="00245244">
        <w:rPr>
          <w:i/>
        </w:rPr>
        <w:t>/</w:t>
      </w:r>
      <w:r w:rsidRPr="00BD6723">
        <w:rPr>
          <w:i/>
          <w:highlight w:val="yellow"/>
        </w:rPr>
        <w:t>proszę zaznaczyć właściwe</w:t>
      </w:r>
      <w:r>
        <w:rPr>
          <w:i/>
        </w:rPr>
        <w:t>/.</w:t>
      </w:r>
    </w:p>
    <w:bookmarkEnd w:id="2"/>
    <w:p w14:paraId="334CE614" w14:textId="77777777" w:rsidR="00BD6723" w:rsidRPr="00245244" w:rsidRDefault="00BD6723" w:rsidP="00BD6723">
      <w:pPr>
        <w:pStyle w:val="Akapitzlist"/>
        <w:tabs>
          <w:tab w:val="right" w:pos="9000"/>
        </w:tabs>
        <w:jc w:val="both"/>
      </w:pPr>
    </w:p>
    <w:p w14:paraId="42508869" w14:textId="66BC091E" w:rsidR="00BD6723" w:rsidRPr="00832E26" w:rsidRDefault="00BD6723" w:rsidP="00BD6723">
      <w:pPr>
        <w:pStyle w:val="Akapitzlist"/>
        <w:widowControl w:val="0"/>
        <w:numPr>
          <w:ilvl w:val="0"/>
          <w:numId w:val="14"/>
        </w:numPr>
        <w:tabs>
          <w:tab w:val="right" w:pos="9000"/>
        </w:tabs>
        <w:ind w:right="1"/>
        <w:jc w:val="both"/>
        <w:rPr>
          <w:b/>
          <w:szCs w:val="22"/>
          <w:lang w:eastAsia="zh-CN"/>
        </w:rPr>
      </w:pPr>
      <w:r w:rsidRPr="00245244">
        <w:t>Oświadczam, że</w:t>
      </w:r>
      <w:r w:rsidRPr="00BD6723">
        <w:rPr>
          <w:i/>
        </w:rPr>
        <w:t xml:space="preserve"> </w:t>
      </w:r>
      <w:r w:rsidRPr="00245244">
        <w:t xml:space="preserve">…………………………………...………. </w:t>
      </w:r>
      <w:r w:rsidRPr="00BD6723">
        <w:rPr>
          <w:i/>
        </w:rPr>
        <w:t xml:space="preserve">/imię i nazwisko/ </w:t>
      </w:r>
      <w:r w:rsidRPr="00BD6723">
        <w:rPr>
          <w:highlight w:val="yellow"/>
        </w:rPr>
        <w:t>posiada ………………. lat</w:t>
      </w:r>
      <w:r w:rsidRPr="00BD6723">
        <w:t xml:space="preserve"> doświadczenia</w:t>
      </w:r>
      <w:r w:rsidRPr="00B74611">
        <w:t xml:space="preserve"> </w:t>
      </w:r>
      <w:r w:rsidRPr="00BD6723">
        <w:t>zawodowego w realizacji praktycznych projektów inżynieryjno-technicznych udokumentowanego udziałem w zespołach projektowych i realizacjach indywidualnych</w:t>
      </w:r>
      <w:r>
        <w:t>.</w:t>
      </w:r>
    </w:p>
    <w:p w14:paraId="3AE47E42" w14:textId="77777777" w:rsidR="00832E26" w:rsidRPr="00832E26" w:rsidRDefault="00832E26" w:rsidP="00832E26">
      <w:pPr>
        <w:pStyle w:val="Akapitzlist"/>
        <w:rPr>
          <w:b/>
          <w:szCs w:val="22"/>
          <w:lang w:eastAsia="zh-CN"/>
        </w:rPr>
      </w:pPr>
    </w:p>
    <w:p w14:paraId="56B6B903" w14:textId="77777777" w:rsidR="00832E26" w:rsidRPr="00BD6723" w:rsidRDefault="00832E26" w:rsidP="00832E26">
      <w:pPr>
        <w:pStyle w:val="Akapitzlist"/>
        <w:widowControl w:val="0"/>
        <w:tabs>
          <w:tab w:val="right" w:pos="9000"/>
        </w:tabs>
        <w:ind w:right="1"/>
        <w:jc w:val="both"/>
        <w:rPr>
          <w:b/>
          <w:szCs w:val="22"/>
          <w:lang w:eastAsia="zh-CN"/>
        </w:rPr>
      </w:pPr>
    </w:p>
    <w:p w14:paraId="1F68790A" w14:textId="226F619F" w:rsidR="00BD6723" w:rsidRPr="00E31039" w:rsidRDefault="00832E26" w:rsidP="00514996">
      <w:pPr>
        <w:widowControl w:val="0"/>
        <w:ind w:right="1"/>
        <w:jc w:val="both"/>
        <w:rPr>
          <w:b/>
          <w:szCs w:val="22"/>
          <w:u w:val="single"/>
        </w:rPr>
      </w:pPr>
      <w:r>
        <w:rPr>
          <w:i/>
        </w:rPr>
        <w:t xml:space="preserve">           </w:t>
      </w:r>
      <w:r w:rsidRPr="00E31039">
        <w:rPr>
          <w:i/>
          <w:u w:val="single"/>
        </w:rPr>
        <w:t>Niewypełnienie oświadczenia oznacza brak kierunkowego wykształcenia</w:t>
      </w:r>
    </w:p>
    <w:p w14:paraId="1AD72572" w14:textId="77777777" w:rsidR="00C72CE6" w:rsidRPr="00245244" w:rsidRDefault="00C72CE6" w:rsidP="00FE545C">
      <w:pPr>
        <w:rPr>
          <w:szCs w:val="22"/>
        </w:rPr>
      </w:pPr>
    </w:p>
    <w:p w14:paraId="19DE66C3" w14:textId="79FFBD9B" w:rsidR="00FE545C" w:rsidRPr="00245244" w:rsidRDefault="00FE545C" w:rsidP="00FE545C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t>Jednocześnie oświadczamy, że:</w:t>
      </w:r>
    </w:p>
    <w:p w14:paraId="0418FC7E" w14:textId="0BA929ED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jesteśmy związani niniejszą ofertą przez okres </w:t>
      </w:r>
      <w:r w:rsidR="00C1016D" w:rsidRPr="00245244">
        <w:rPr>
          <w:sz w:val="22"/>
          <w:szCs w:val="20"/>
          <w:lang w:eastAsia="ar-SA"/>
        </w:rPr>
        <w:t>wskazany w SWZ.</w:t>
      </w:r>
    </w:p>
    <w:p w14:paraId="4D9B2359" w14:textId="11094CE1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bookmarkStart w:id="3" w:name="_Hlk66177688"/>
      <w:r w:rsidRPr="00245244">
        <w:rPr>
          <w:sz w:val="22"/>
          <w:szCs w:val="20"/>
          <w:lang w:eastAsia="ar-SA"/>
        </w:rPr>
        <w:t xml:space="preserve">Oświadczamy, że </w:t>
      </w:r>
      <w:bookmarkEnd w:id="3"/>
      <w:r w:rsidRPr="00245244">
        <w:rPr>
          <w:sz w:val="22"/>
          <w:szCs w:val="20"/>
          <w:lang w:eastAsia="ar-SA"/>
        </w:rPr>
        <w:t>zapoznaliśmy się z postanowieniami umowy, określonymi w Specyfikacji Warunków Zamówienia</w:t>
      </w:r>
      <w:r w:rsidR="0073659D" w:rsidRPr="00245244">
        <w:rPr>
          <w:sz w:val="22"/>
          <w:szCs w:val="20"/>
          <w:lang w:eastAsia="ar-SA"/>
        </w:rPr>
        <w:t>, akceptujemy je</w:t>
      </w:r>
      <w:r w:rsidRPr="00245244">
        <w:rPr>
          <w:sz w:val="22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45244">
        <w:rPr>
          <w:sz w:val="22"/>
          <w:szCs w:val="20"/>
        </w:rPr>
        <w:t xml:space="preserve"> i nie wnosimy do nich żadnych zastrzeżeń.</w:t>
      </w:r>
    </w:p>
    <w:p w14:paraId="53A7E24D" w14:textId="12699D58" w:rsidR="00FE545C" w:rsidRPr="00245244" w:rsidRDefault="00FE545C" w:rsidP="00FE545C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lastRenderedPageBreak/>
        <w:t>Oświadczam, że wypełniłem obowiązki informacyjne przewidziane w art. 13 lub art. 14 RODO</w:t>
      </w:r>
      <w:r w:rsidR="00493393" w:rsidRPr="00245244">
        <w:rPr>
          <w:sz w:val="22"/>
          <w:szCs w:val="20"/>
          <w:vertAlign w:val="superscript"/>
        </w:rPr>
        <w:t>1</w:t>
      </w:r>
      <w:r w:rsidRPr="00245244">
        <w:rPr>
          <w:sz w:val="22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245244">
        <w:rPr>
          <w:sz w:val="22"/>
          <w:szCs w:val="20"/>
          <w:vertAlign w:val="superscript"/>
        </w:rPr>
        <w:t>2</w:t>
      </w:r>
      <w:r w:rsidRPr="00245244">
        <w:rPr>
          <w:sz w:val="22"/>
          <w:szCs w:val="20"/>
        </w:rPr>
        <w:t xml:space="preserve"> </w:t>
      </w:r>
    </w:p>
    <w:p w14:paraId="6AA17D0F" w14:textId="5D7C9288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1</w:t>
      </w:r>
      <w:r w:rsidR="00FE545C" w:rsidRPr="00245244">
        <w:rPr>
          <w:i/>
          <w:sz w:val="22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2</w:t>
      </w:r>
      <w:r w:rsidR="00FE545C" w:rsidRPr="00245244">
        <w:rPr>
          <w:i/>
          <w:sz w:val="22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376F0" w14:textId="56AA90EC" w:rsidR="00D035DC" w:rsidRPr="00245244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0"/>
        </w:rPr>
      </w:pPr>
      <w:r w:rsidRPr="00245244">
        <w:rPr>
          <w:b/>
          <w:bCs/>
          <w:szCs w:val="22"/>
        </w:rPr>
        <w:t xml:space="preserve">Oświadczam/y, że warunek określony w pkt. 8.2 </w:t>
      </w:r>
      <w:proofErr w:type="spellStart"/>
      <w:r w:rsidRPr="00245244">
        <w:rPr>
          <w:b/>
          <w:bCs/>
          <w:szCs w:val="22"/>
        </w:rPr>
        <w:t>ppkt</w:t>
      </w:r>
      <w:proofErr w:type="spellEnd"/>
      <w:r w:rsidRPr="00245244">
        <w:rPr>
          <w:b/>
          <w:bCs/>
          <w:szCs w:val="22"/>
        </w:rPr>
        <w:t xml:space="preserve"> 4 SWZ spełniamy osobiście/ powołujemy się na zasoby podmiotu trzeciego w następującym zakresie</w:t>
      </w:r>
      <w:r w:rsidR="00821836" w:rsidRPr="00245244">
        <w:rPr>
          <w:b/>
          <w:bCs/>
          <w:szCs w:val="22"/>
        </w:rPr>
        <w:t>*</w:t>
      </w:r>
      <w:r w:rsidR="00BB329D" w:rsidRPr="00245244">
        <w:rPr>
          <w:b/>
          <w:bCs/>
          <w:szCs w:val="22"/>
        </w:rPr>
        <w:tab/>
      </w:r>
      <w:r w:rsidRPr="00245244">
        <w:rPr>
          <w:bCs/>
          <w:szCs w:val="22"/>
        </w:rPr>
        <w:t xml:space="preserve"> </w:t>
      </w:r>
      <w:r w:rsidR="00BB329D" w:rsidRPr="00245244">
        <w:rPr>
          <w:bCs/>
          <w:szCs w:val="22"/>
        </w:rPr>
        <w:tab/>
      </w:r>
      <w:r w:rsidRPr="00245244">
        <w:rPr>
          <w:bCs/>
          <w:szCs w:val="22"/>
        </w:rPr>
        <w:t>………………………………………………………………………………………………….</w:t>
      </w:r>
    </w:p>
    <w:p w14:paraId="67F2C247" w14:textId="71443CD9" w:rsidR="00FE545C" w:rsidRPr="0024524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500F" w:rsidRPr="0024524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FE545C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2B4A25F7" w:rsidR="00FE545C" w:rsidRPr="00245244" w:rsidRDefault="00FE545C" w:rsidP="00BD6723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BD6723" w:rsidRDefault="009D651F" w:rsidP="00BD672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72A51FC3" w14:textId="64E251F3" w:rsidR="009D651F" w:rsidRPr="00245244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245244" w:rsidRDefault="00FC7F27" w:rsidP="00FC7F27">
      <w:pPr>
        <w:rPr>
          <w:sz w:val="20"/>
          <w:szCs w:val="20"/>
        </w:rPr>
      </w:pPr>
    </w:p>
    <w:p w14:paraId="71747FD9" w14:textId="1D598A97" w:rsidR="00FC7F27" w:rsidRPr="00245244" w:rsidRDefault="00FC7F27" w:rsidP="00FC7F27">
      <w:pPr>
        <w:rPr>
          <w:sz w:val="20"/>
          <w:szCs w:val="20"/>
        </w:rPr>
      </w:pPr>
    </w:p>
    <w:p w14:paraId="0F2685EB" w14:textId="53EC51A6" w:rsidR="00FC7F27" w:rsidRPr="00245244" w:rsidRDefault="00FC7F27" w:rsidP="00FC7F27">
      <w:pPr>
        <w:rPr>
          <w:sz w:val="20"/>
          <w:szCs w:val="20"/>
        </w:rPr>
      </w:pPr>
    </w:p>
    <w:p w14:paraId="2C053FDF" w14:textId="60701D6F" w:rsidR="00FC7F27" w:rsidRPr="00245244" w:rsidRDefault="00FC7F27" w:rsidP="00FC7F27">
      <w:pPr>
        <w:rPr>
          <w:sz w:val="20"/>
          <w:szCs w:val="20"/>
        </w:rPr>
      </w:pPr>
    </w:p>
    <w:p w14:paraId="482619D8" w14:textId="55C5B26C" w:rsidR="00FC7F27" w:rsidRPr="00245244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14:paraId="0148D54C" w14:textId="1C5AC848" w:rsidR="00FC7F27" w:rsidRPr="002E500F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sectPr w:rsidR="00FC7F27" w:rsidRPr="002E500F" w:rsidSect="00E46D70">
      <w:headerReference w:type="default" r:id="rId8"/>
      <w:footerReference w:type="default" r:id="rId9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31127" w14:textId="77777777" w:rsidR="00923469" w:rsidRDefault="00923469">
      <w:r>
        <w:separator/>
      </w:r>
    </w:p>
  </w:endnote>
  <w:endnote w:type="continuationSeparator" w:id="0">
    <w:p w14:paraId="327F6C53" w14:textId="77777777" w:rsidR="00923469" w:rsidRDefault="00923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E1640A" w14:textId="77777777" w:rsidR="00923469" w:rsidRDefault="00923469">
      <w:r>
        <w:separator/>
      </w:r>
    </w:p>
  </w:footnote>
  <w:footnote w:type="continuationSeparator" w:id="0">
    <w:p w14:paraId="278FC784" w14:textId="77777777" w:rsidR="00923469" w:rsidRDefault="00923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5C564" w14:textId="1FB661C7" w:rsidR="00022A63" w:rsidRDefault="00022A63">
    <w:pPr>
      <w:pStyle w:val="Nagwek"/>
    </w:pPr>
    <w:r>
      <w:t xml:space="preserve">                 </w:t>
    </w:r>
    <w:r w:rsidRPr="00447DB7">
      <w:rPr>
        <w:noProof/>
      </w:rPr>
      <w:drawing>
        <wp:inline distT="0" distB="0" distL="0" distR="0" wp14:anchorId="630A30D0" wp14:editId="087A3CCC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A2E0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26DC3"/>
    <w:multiLevelType w:val="hybridMultilevel"/>
    <w:tmpl w:val="64E62450"/>
    <w:lvl w:ilvl="0" w:tplc="5374FE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825472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5"/>
  </w:num>
  <w:num w:numId="8">
    <w:abstractNumId w:val="7"/>
  </w:num>
  <w:num w:numId="9">
    <w:abstractNumId w:val="4"/>
  </w:num>
  <w:num w:numId="10">
    <w:abstractNumId w:val="12"/>
  </w:num>
  <w:num w:numId="11">
    <w:abstractNumId w:val="0"/>
  </w:num>
  <w:num w:numId="12">
    <w:abstractNumId w:val="1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0D64"/>
    <w:rsid w:val="00012286"/>
    <w:rsid w:val="00022A63"/>
    <w:rsid w:val="000241D6"/>
    <w:rsid w:val="00052FDC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36ADA"/>
    <w:rsid w:val="00146AEB"/>
    <w:rsid w:val="00147A48"/>
    <w:rsid w:val="0016447E"/>
    <w:rsid w:val="00165A31"/>
    <w:rsid w:val="001801DD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E500F"/>
    <w:rsid w:val="00315A4A"/>
    <w:rsid w:val="00317C81"/>
    <w:rsid w:val="00344DDF"/>
    <w:rsid w:val="00363710"/>
    <w:rsid w:val="003E29DC"/>
    <w:rsid w:val="004244A9"/>
    <w:rsid w:val="00456D1A"/>
    <w:rsid w:val="00486653"/>
    <w:rsid w:val="00493393"/>
    <w:rsid w:val="004B7300"/>
    <w:rsid w:val="004C5457"/>
    <w:rsid w:val="004C6753"/>
    <w:rsid w:val="004E40D9"/>
    <w:rsid w:val="004F6E18"/>
    <w:rsid w:val="004F7FC3"/>
    <w:rsid w:val="0050143B"/>
    <w:rsid w:val="00514996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52E3"/>
    <w:rsid w:val="006E41F3"/>
    <w:rsid w:val="006F088B"/>
    <w:rsid w:val="006F3425"/>
    <w:rsid w:val="00727C09"/>
    <w:rsid w:val="00730B82"/>
    <w:rsid w:val="0073659D"/>
    <w:rsid w:val="007748F0"/>
    <w:rsid w:val="007A4321"/>
    <w:rsid w:val="007C7B12"/>
    <w:rsid w:val="007D08CB"/>
    <w:rsid w:val="00821836"/>
    <w:rsid w:val="00832E26"/>
    <w:rsid w:val="00833933"/>
    <w:rsid w:val="008423B0"/>
    <w:rsid w:val="00853083"/>
    <w:rsid w:val="008637F8"/>
    <w:rsid w:val="008851B0"/>
    <w:rsid w:val="008A3564"/>
    <w:rsid w:val="008B2F0C"/>
    <w:rsid w:val="008B4928"/>
    <w:rsid w:val="008C4BAD"/>
    <w:rsid w:val="008C6A42"/>
    <w:rsid w:val="008D2AB8"/>
    <w:rsid w:val="008F1C66"/>
    <w:rsid w:val="00923469"/>
    <w:rsid w:val="00927619"/>
    <w:rsid w:val="009436BA"/>
    <w:rsid w:val="00960965"/>
    <w:rsid w:val="00970FE4"/>
    <w:rsid w:val="00971F74"/>
    <w:rsid w:val="00991278"/>
    <w:rsid w:val="009B0E8A"/>
    <w:rsid w:val="009D6450"/>
    <w:rsid w:val="009D651F"/>
    <w:rsid w:val="009E3171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AE6805"/>
    <w:rsid w:val="00AF2972"/>
    <w:rsid w:val="00B35EF7"/>
    <w:rsid w:val="00B620F9"/>
    <w:rsid w:val="00B74611"/>
    <w:rsid w:val="00B774DC"/>
    <w:rsid w:val="00BA58F2"/>
    <w:rsid w:val="00BA79C6"/>
    <w:rsid w:val="00BB329D"/>
    <w:rsid w:val="00BD0237"/>
    <w:rsid w:val="00BD244E"/>
    <w:rsid w:val="00BD6723"/>
    <w:rsid w:val="00BF6F0A"/>
    <w:rsid w:val="00C10164"/>
    <w:rsid w:val="00C1016D"/>
    <w:rsid w:val="00C273DB"/>
    <w:rsid w:val="00C61C91"/>
    <w:rsid w:val="00C72CE6"/>
    <w:rsid w:val="00C7726F"/>
    <w:rsid w:val="00C81224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DC641D"/>
    <w:rsid w:val="00E11477"/>
    <w:rsid w:val="00E11C73"/>
    <w:rsid w:val="00E31039"/>
    <w:rsid w:val="00E44371"/>
    <w:rsid w:val="00E46D70"/>
    <w:rsid w:val="00E773DE"/>
    <w:rsid w:val="00E82B94"/>
    <w:rsid w:val="00E949B0"/>
    <w:rsid w:val="00EB3E67"/>
    <w:rsid w:val="00EE3FB1"/>
    <w:rsid w:val="00F00591"/>
    <w:rsid w:val="00F11409"/>
    <w:rsid w:val="00F13020"/>
    <w:rsid w:val="00F51688"/>
    <w:rsid w:val="00F53146"/>
    <w:rsid w:val="00F91018"/>
    <w:rsid w:val="00FA0F30"/>
    <w:rsid w:val="00FA3DC4"/>
    <w:rsid w:val="00FA51A4"/>
    <w:rsid w:val="00FC7F27"/>
    <w:rsid w:val="00FD05CF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59"/>
    <w:rsid w:val="00136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B6A0D-1BB1-48E5-B531-38B4EA13F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863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2023-01-13T09:14:00Z</cp:lastPrinted>
  <dcterms:created xsi:type="dcterms:W3CDTF">2023-01-13T09:14:00Z</dcterms:created>
  <dcterms:modified xsi:type="dcterms:W3CDTF">2023-01-13T09:14:00Z</dcterms:modified>
</cp:coreProperties>
</file>