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7E3F2B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F199886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3FD27B9" w14:textId="0B6342CC" w:rsidR="004804ED" w:rsidRPr="00B66A62" w:rsidRDefault="004804ED" w:rsidP="004804ED">
      <w:pPr>
        <w:rPr>
          <w:b/>
          <w:sz w:val="22"/>
          <w:szCs w:val="22"/>
        </w:rPr>
      </w:pPr>
    </w:p>
    <w:p w14:paraId="06C3932C" w14:textId="2EAE3E31" w:rsidR="00404400" w:rsidRDefault="00404400" w:rsidP="00404400">
      <w:pPr>
        <w:jc w:val="both"/>
        <w:rPr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 w:rsidR="004804ED" w:rsidRPr="004804ED">
        <w:rPr>
          <w:b/>
          <w:bCs/>
          <w:sz w:val="22"/>
          <w:szCs w:val="22"/>
        </w:rPr>
        <w:t xml:space="preserve">Dostawa zestawów z mikrokontrolerem, obudową i zasilaczem dla </w:t>
      </w:r>
      <w:proofErr w:type="spellStart"/>
      <w:r w:rsidR="004804ED" w:rsidRPr="004804ED">
        <w:rPr>
          <w:b/>
          <w:bCs/>
          <w:sz w:val="22"/>
          <w:szCs w:val="22"/>
        </w:rPr>
        <w:t>WIEiT</w:t>
      </w:r>
      <w:proofErr w:type="spellEnd"/>
      <w:r w:rsidR="004804ED" w:rsidRPr="004804ED">
        <w:rPr>
          <w:b/>
          <w:bCs/>
          <w:sz w:val="22"/>
          <w:szCs w:val="22"/>
        </w:rPr>
        <w:t xml:space="preserve"> - KC-zp.272-13/23</w:t>
      </w:r>
      <w:r w:rsidR="008F4B0F">
        <w:rPr>
          <w:b/>
          <w:bCs/>
          <w:sz w:val="22"/>
          <w:szCs w:val="22"/>
        </w:rPr>
        <w:t xml:space="preserve"> </w:t>
      </w:r>
      <w:r w:rsidRPr="00B66A62">
        <w:rPr>
          <w:sz w:val="22"/>
          <w:szCs w:val="22"/>
        </w:rPr>
        <w:t>oferuję realizację przedmiotu zamówienia, zgodnie z zasadami określonymi w specyfikacji warunków zamówienia.</w:t>
      </w:r>
    </w:p>
    <w:p w14:paraId="6D94B072" w14:textId="77777777" w:rsidR="00FE3231" w:rsidRDefault="00FE3231" w:rsidP="00404400">
      <w:pPr>
        <w:jc w:val="both"/>
        <w:rPr>
          <w:sz w:val="22"/>
          <w:szCs w:val="22"/>
        </w:rPr>
      </w:pPr>
    </w:p>
    <w:tbl>
      <w:tblPr>
        <w:tblW w:w="912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559"/>
        <w:gridCol w:w="709"/>
        <w:gridCol w:w="1418"/>
        <w:gridCol w:w="1275"/>
        <w:gridCol w:w="1701"/>
      </w:tblGrid>
      <w:tr w:rsidR="0025086F" w:rsidRPr="00FE4E3E" w14:paraId="793D5CE1" w14:textId="77777777" w:rsidTr="004804ED">
        <w:trPr>
          <w:trHeight w:val="185"/>
        </w:trPr>
        <w:tc>
          <w:tcPr>
            <w:tcW w:w="912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5C660CD" w14:textId="53358047" w:rsidR="0025086F" w:rsidRDefault="0025086F" w:rsidP="00062B4F">
            <w:pPr>
              <w:jc w:val="center"/>
              <w:rPr>
                <w:b/>
                <w:bCs/>
                <w:szCs w:val="20"/>
              </w:rPr>
            </w:pPr>
            <w:r w:rsidRPr="0025086F">
              <w:rPr>
                <w:b/>
                <w:bCs/>
                <w:szCs w:val="20"/>
              </w:rPr>
              <w:t xml:space="preserve">Zadanie częściowe nr </w:t>
            </w:r>
            <w:r w:rsidR="00FE3231">
              <w:rPr>
                <w:b/>
                <w:bCs/>
                <w:szCs w:val="20"/>
              </w:rPr>
              <w:t>1</w:t>
            </w:r>
          </w:p>
          <w:p w14:paraId="7436E6B3" w14:textId="4751F845" w:rsidR="004804ED" w:rsidRPr="00FE4E3E" w:rsidRDefault="004804ED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4804ED">
              <w:rPr>
                <w:b/>
                <w:bCs/>
                <w:szCs w:val="20"/>
              </w:rPr>
              <w:t xml:space="preserve">Dostawa zestawów z mikrokontrolerem, obudową i zasilaczem </w:t>
            </w:r>
            <w:r w:rsidR="00FE3231">
              <w:rPr>
                <w:b/>
                <w:bCs/>
                <w:szCs w:val="20"/>
              </w:rPr>
              <w:t>2</w:t>
            </w:r>
            <w:r w:rsidRPr="004804ED">
              <w:rPr>
                <w:b/>
                <w:bCs/>
                <w:szCs w:val="20"/>
              </w:rPr>
              <w:t>GB RAM - 10 sztuk</w:t>
            </w:r>
          </w:p>
        </w:tc>
      </w:tr>
      <w:tr w:rsidR="00CB1DBA" w:rsidRPr="00FE4E3E" w14:paraId="6109DAFF" w14:textId="77777777" w:rsidTr="00FE323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212DAE" w14:textId="19C84E7A" w:rsidR="00CB1DBA" w:rsidRPr="00FE4E3E" w:rsidRDefault="00CB1DBA" w:rsidP="00CB1DBA">
            <w:pPr>
              <w:jc w:val="center"/>
              <w:rPr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B915B90" w14:textId="638C2E1F" w:rsidR="00CB1DBA" w:rsidRPr="004804ED" w:rsidRDefault="00CB1DBA" w:rsidP="00CB1DBA">
            <w:pPr>
              <w:jc w:val="center"/>
              <w:rPr>
                <w:b/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>Nazwa urządzenia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2724B9F" w14:textId="2FE27499" w:rsidR="00CB1DBA" w:rsidRPr="00FE4E3E" w:rsidRDefault="00483706" w:rsidP="00CB1DB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788A123" w14:textId="77777777" w:rsidR="00CB1DBA" w:rsidRPr="00CB1DBA" w:rsidRDefault="00CB1DBA" w:rsidP="00CB1DBA">
            <w:pPr>
              <w:jc w:val="center"/>
              <w:rPr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>Ilość (szt.)</w:t>
            </w:r>
          </w:p>
          <w:p w14:paraId="0F6831C5" w14:textId="5EA2E722" w:rsidR="00CB1DBA" w:rsidRPr="00FE4E3E" w:rsidRDefault="00CB1DBA" w:rsidP="00CB1DB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A4EE90" w14:textId="77777777" w:rsidR="00CB1DBA" w:rsidRPr="00CB1DBA" w:rsidRDefault="00CB1DBA" w:rsidP="00CB1DBA">
            <w:pPr>
              <w:jc w:val="center"/>
              <w:rPr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>Wartość netto</w:t>
            </w:r>
          </w:p>
          <w:p w14:paraId="2B4A0F56" w14:textId="2060DE89" w:rsidR="00CB1DBA" w:rsidRPr="00FE4E3E" w:rsidRDefault="00CB1DBA" w:rsidP="00CB1DBA">
            <w:pPr>
              <w:jc w:val="center"/>
              <w:rPr>
                <w:b/>
                <w:bCs/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>(zł)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F45E78A" w14:textId="77777777" w:rsidR="00CB1DBA" w:rsidRPr="00CB1DBA" w:rsidRDefault="00CB1DBA" w:rsidP="00CB1DBA">
            <w:pPr>
              <w:jc w:val="center"/>
              <w:rPr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>VAT</w:t>
            </w:r>
          </w:p>
          <w:p w14:paraId="77D074B1" w14:textId="5EF8B08E" w:rsidR="00CB1DBA" w:rsidRPr="00CB1DBA" w:rsidRDefault="00CB1DBA" w:rsidP="00CB1DBA">
            <w:pPr>
              <w:jc w:val="center"/>
              <w:rPr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>(</w:t>
            </w:r>
            <w:r w:rsidR="00483706">
              <w:rPr>
                <w:sz w:val="20"/>
                <w:szCs w:val="20"/>
              </w:rPr>
              <w:t>23</w:t>
            </w:r>
            <w:r w:rsidRPr="00CB1DBA">
              <w:rPr>
                <w:sz w:val="20"/>
                <w:szCs w:val="20"/>
              </w:rPr>
              <w:t>%)</w:t>
            </w:r>
          </w:p>
          <w:p w14:paraId="45560996" w14:textId="77777777" w:rsidR="00CB1DBA" w:rsidRPr="00FE4E3E" w:rsidRDefault="00CB1DBA" w:rsidP="00CB1D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A7B2AF0" w14:textId="77777777" w:rsidR="00CB1DBA" w:rsidRPr="00CB1DBA" w:rsidRDefault="00CB1DBA" w:rsidP="00CB1DBA">
            <w:pPr>
              <w:jc w:val="center"/>
              <w:rPr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 xml:space="preserve">Wartość brutto </w:t>
            </w:r>
          </w:p>
          <w:p w14:paraId="58842846" w14:textId="422B16FF" w:rsidR="00CB1DBA" w:rsidRPr="00FE4E3E" w:rsidRDefault="00CB1DBA" w:rsidP="00CB1DBA">
            <w:pPr>
              <w:jc w:val="center"/>
              <w:rPr>
                <w:b/>
                <w:bCs/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>(zł z VAT)</w:t>
            </w:r>
          </w:p>
        </w:tc>
      </w:tr>
      <w:tr w:rsidR="00CB1DBA" w:rsidRPr="00FE4E3E" w14:paraId="66897901" w14:textId="77777777" w:rsidTr="00FE3231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23531C" w14:textId="407F9493" w:rsidR="00CB1DBA" w:rsidRPr="00FE4E3E" w:rsidRDefault="00CB1DBA" w:rsidP="00CB1DBA">
            <w:pPr>
              <w:jc w:val="center"/>
              <w:rPr>
                <w:b/>
                <w:bCs/>
                <w:sz w:val="20"/>
                <w:szCs w:val="20"/>
              </w:rPr>
            </w:pPr>
            <w:r w:rsidRPr="00CB1DB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383748" w14:textId="65D33EF8" w:rsidR="00CB1DBA" w:rsidRPr="00FE4E3E" w:rsidRDefault="00CB1DBA" w:rsidP="00CB1DBA">
            <w:pPr>
              <w:jc w:val="center"/>
              <w:rPr>
                <w:b/>
                <w:bCs/>
                <w:sz w:val="20"/>
                <w:szCs w:val="20"/>
              </w:rPr>
            </w:pPr>
            <w:r w:rsidRPr="00CB1DBA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7ADA463" w14:textId="136C5C1E" w:rsidR="00CB1DBA" w:rsidRPr="00FE4E3E" w:rsidRDefault="00CB1DBA" w:rsidP="00CB1DBA">
            <w:pPr>
              <w:jc w:val="center"/>
              <w:rPr>
                <w:b/>
                <w:bCs/>
                <w:sz w:val="20"/>
                <w:szCs w:val="20"/>
              </w:rPr>
            </w:pPr>
            <w:r w:rsidRPr="00CB1DBA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B8864FF" w14:textId="64DFF6DA" w:rsidR="00CB1DBA" w:rsidRPr="00FE4E3E" w:rsidRDefault="00CB1DBA" w:rsidP="00CB1DBA">
            <w:pPr>
              <w:jc w:val="center"/>
              <w:rPr>
                <w:b/>
                <w:bCs/>
                <w:sz w:val="20"/>
                <w:szCs w:val="20"/>
              </w:rPr>
            </w:pPr>
            <w:r w:rsidRPr="00CB1DBA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976E5E" w14:textId="54BFCB70" w:rsidR="00CB1DBA" w:rsidRPr="00FE4E3E" w:rsidRDefault="00CB1DBA" w:rsidP="00CB1DBA">
            <w:pPr>
              <w:jc w:val="center"/>
              <w:rPr>
                <w:b/>
                <w:bCs/>
                <w:sz w:val="20"/>
                <w:szCs w:val="20"/>
              </w:rPr>
            </w:pPr>
            <w:r w:rsidRPr="00CB1DBA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1351C3B" w14:textId="751B360E" w:rsidR="00CB1DBA" w:rsidRPr="00FE4E3E" w:rsidRDefault="00CB1DBA" w:rsidP="00CB1DBA">
            <w:pPr>
              <w:jc w:val="center"/>
              <w:rPr>
                <w:b/>
                <w:bCs/>
                <w:sz w:val="20"/>
                <w:szCs w:val="20"/>
              </w:rPr>
            </w:pPr>
            <w:r w:rsidRPr="00CB1DBA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D88DCBF" w14:textId="7E913A21" w:rsidR="00CB1DBA" w:rsidRPr="00FE4E3E" w:rsidRDefault="00CB1DBA" w:rsidP="00CB1DBA">
            <w:pPr>
              <w:jc w:val="center"/>
              <w:rPr>
                <w:b/>
                <w:bCs/>
                <w:sz w:val="20"/>
                <w:szCs w:val="20"/>
              </w:rPr>
            </w:pPr>
            <w:r w:rsidRPr="00CB1DBA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2E3085" w:rsidRPr="00FE4E3E" w14:paraId="537A871E" w14:textId="77777777" w:rsidTr="00FE3231">
        <w:trPr>
          <w:trHeight w:val="35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4119A" w14:textId="77777777" w:rsidR="002E3085" w:rsidRPr="00FE4E3E" w:rsidRDefault="002E3085" w:rsidP="008F4B0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40C8D" w14:textId="01F09543" w:rsidR="002E3085" w:rsidRPr="00FE4E3E" w:rsidRDefault="002E3085" w:rsidP="008F4B0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23B44" w14:textId="77777777" w:rsidR="002E3085" w:rsidRPr="00FE4E3E" w:rsidRDefault="002E3085" w:rsidP="008F4B0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86277" w14:textId="6D2C43BA" w:rsidR="002E3085" w:rsidRPr="00CB1DBA" w:rsidRDefault="002E3085" w:rsidP="008F4B0F">
            <w:pPr>
              <w:jc w:val="center"/>
              <w:rPr>
                <w:b/>
                <w:bCs/>
                <w:sz w:val="20"/>
                <w:szCs w:val="20"/>
              </w:rPr>
            </w:pPr>
            <w:r w:rsidRPr="00CB1DBA">
              <w:rPr>
                <w:b/>
                <w:bCs/>
                <w:sz w:val="20"/>
                <w:szCs w:val="20"/>
              </w:rPr>
              <w:t>1</w:t>
            </w:r>
            <w:r w:rsidR="004804ED" w:rsidRPr="00CB1DBA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64300" w14:textId="77777777" w:rsidR="002E3085" w:rsidRPr="00FE4E3E" w:rsidRDefault="002E3085" w:rsidP="008F4B0F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89CB4DC" w14:textId="40D75E0D" w:rsidR="00483706" w:rsidRPr="00483706" w:rsidRDefault="00483706" w:rsidP="0048370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ED35887" w14:textId="77777777" w:rsidR="002E3085" w:rsidRPr="00FE4E3E" w:rsidRDefault="002E3085" w:rsidP="008F4B0F">
            <w:pPr>
              <w:ind w:right="425"/>
              <w:rPr>
                <w:sz w:val="20"/>
                <w:szCs w:val="20"/>
              </w:rPr>
            </w:pPr>
          </w:p>
          <w:p w14:paraId="7CF80F93" w14:textId="77777777" w:rsidR="002E3085" w:rsidRPr="00FE4E3E" w:rsidRDefault="002E3085" w:rsidP="008F4B0F">
            <w:pPr>
              <w:ind w:right="425"/>
              <w:rPr>
                <w:sz w:val="20"/>
                <w:szCs w:val="20"/>
              </w:rPr>
            </w:pPr>
          </w:p>
        </w:tc>
      </w:tr>
      <w:tr w:rsidR="00483706" w:rsidRPr="00FE4E3E" w14:paraId="6816F25A" w14:textId="77777777" w:rsidTr="00483706">
        <w:trPr>
          <w:trHeight w:val="464"/>
        </w:trPr>
        <w:tc>
          <w:tcPr>
            <w:tcW w:w="7424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A0B73B0" w14:textId="77777777" w:rsidR="00483706" w:rsidRPr="00FE4E3E" w:rsidRDefault="00483706" w:rsidP="008F4B0F">
            <w:pPr>
              <w:ind w:right="425"/>
              <w:rPr>
                <w:sz w:val="20"/>
                <w:szCs w:val="20"/>
              </w:rPr>
            </w:pPr>
          </w:p>
          <w:p w14:paraId="53EDA669" w14:textId="4461EF22" w:rsidR="00483706" w:rsidRPr="00FE4E3E" w:rsidRDefault="00483706" w:rsidP="00483706">
            <w:pPr>
              <w:jc w:val="right"/>
              <w:rPr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F15F2F8" w14:textId="77777777" w:rsidR="00483706" w:rsidRPr="00FE4E3E" w:rsidRDefault="00483706" w:rsidP="008F4B0F">
            <w:pPr>
              <w:ind w:right="425"/>
              <w:rPr>
                <w:sz w:val="20"/>
                <w:szCs w:val="20"/>
              </w:rPr>
            </w:pPr>
          </w:p>
        </w:tc>
      </w:tr>
      <w:tr w:rsidR="00CB1DBA" w:rsidRPr="00FE4E3E" w14:paraId="6655BDC5" w14:textId="77777777" w:rsidTr="00DF644A">
        <w:trPr>
          <w:trHeight w:val="163"/>
        </w:trPr>
        <w:tc>
          <w:tcPr>
            <w:tcW w:w="912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038BD4" w14:textId="77777777" w:rsidR="00CB1DBA" w:rsidRDefault="00CB1DBA" w:rsidP="00CB1DBA">
            <w:pPr>
              <w:jc w:val="center"/>
              <w:rPr>
                <w:sz w:val="20"/>
                <w:szCs w:val="20"/>
              </w:rPr>
            </w:pPr>
          </w:p>
          <w:p w14:paraId="28552AC0" w14:textId="09873197" w:rsidR="00CB1DBA" w:rsidRPr="00FE4E3E" w:rsidRDefault="00CB1DBA" w:rsidP="00CB1DBA">
            <w:pPr>
              <w:jc w:val="center"/>
              <w:rPr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>Cena brutto za całość zamówienia</w:t>
            </w:r>
            <w:r>
              <w:rPr>
                <w:sz w:val="20"/>
                <w:szCs w:val="20"/>
              </w:rPr>
              <w:t xml:space="preserve"> </w:t>
            </w:r>
            <w:r w:rsidRPr="00CB1DBA">
              <w:rPr>
                <w:sz w:val="20"/>
                <w:szCs w:val="20"/>
              </w:rPr>
              <w:t>słownie: ……………………………………………………………</w:t>
            </w:r>
          </w:p>
        </w:tc>
      </w:tr>
    </w:tbl>
    <w:p w14:paraId="23B409C8" w14:textId="77777777" w:rsidR="007D3043" w:rsidRDefault="007D3043" w:rsidP="0025086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2F447FC9" w14:textId="63BEA45A" w:rsidR="0025086F" w:rsidRDefault="0025086F" w:rsidP="0025086F">
      <w:pPr>
        <w:widowControl w:val="0"/>
        <w:spacing w:line="360" w:lineRule="auto"/>
        <w:ind w:right="1"/>
        <w:jc w:val="both"/>
        <w:rPr>
          <w:b/>
          <w:bCs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Pr="00163BA1">
        <w:rPr>
          <w:bCs/>
          <w:sz w:val="22"/>
          <w:szCs w:val="22"/>
        </w:rPr>
        <w:t xml:space="preserve">do </w:t>
      </w:r>
      <w:r>
        <w:rPr>
          <w:bCs/>
          <w:sz w:val="22"/>
          <w:szCs w:val="22"/>
        </w:rPr>
        <w:t xml:space="preserve">………. dni </w:t>
      </w:r>
      <w:r w:rsidRPr="00163BA1">
        <w:rPr>
          <w:bCs/>
          <w:sz w:val="22"/>
          <w:szCs w:val="22"/>
        </w:rPr>
        <w:t xml:space="preserve"> od daty podpisania umowy</w:t>
      </w:r>
      <w:r>
        <w:rPr>
          <w:bCs/>
          <w:sz w:val="22"/>
          <w:szCs w:val="22"/>
        </w:rPr>
        <w:t xml:space="preserve"> </w:t>
      </w:r>
    </w:p>
    <w:p w14:paraId="4239B107" w14:textId="2353E8E2" w:rsidR="008F4B0F" w:rsidRDefault="004804ED" w:rsidP="008F4B0F">
      <w:pPr>
        <w:widowControl w:val="0"/>
        <w:spacing w:line="360" w:lineRule="auto"/>
        <w:ind w:right="1"/>
        <w:jc w:val="both"/>
        <w:rPr>
          <w:b/>
          <w:bCs/>
          <w:color w:val="FF0000"/>
          <w:sz w:val="22"/>
          <w:szCs w:val="22"/>
        </w:rPr>
      </w:pPr>
      <w:r w:rsidRPr="008F4B0F">
        <w:rPr>
          <w:b/>
          <w:bCs/>
          <w:sz w:val="22"/>
          <w:szCs w:val="22"/>
        </w:rPr>
        <w:t>Okres gwarancji:</w:t>
      </w:r>
      <w:r w:rsidRPr="008F4B0F">
        <w:rPr>
          <w:bCs/>
          <w:sz w:val="22"/>
          <w:szCs w:val="22"/>
        </w:rPr>
        <w:t xml:space="preserve"> ……. m</w:t>
      </w:r>
      <w:r>
        <w:rPr>
          <w:bCs/>
          <w:sz w:val="22"/>
          <w:szCs w:val="22"/>
        </w:rPr>
        <w:t>iesięcy</w:t>
      </w:r>
      <w:r>
        <w:rPr>
          <w:b/>
          <w:bCs/>
          <w:color w:val="FF0000"/>
          <w:sz w:val="22"/>
          <w:szCs w:val="22"/>
        </w:rPr>
        <w:t xml:space="preserve"> </w:t>
      </w:r>
      <w:r w:rsidR="008F4B0F">
        <w:rPr>
          <w:b/>
          <w:bCs/>
          <w:color w:val="FF0000"/>
          <w:sz w:val="22"/>
          <w:szCs w:val="22"/>
        </w:rPr>
        <w:t>/</w:t>
      </w:r>
      <w:r w:rsidR="008F4B0F" w:rsidRPr="00E67FA1">
        <w:rPr>
          <w:b/>
          <w:bCs/>
          <w:color w:val="FF0000"/>
          <w:sz w:val="22"/>
          <w:szCs w:val="22"/>
        </w:rPr>
        <w:t>kryterium oceny ofert</w:t>
      </w:r>
      <w:r w:rsidR="008F4B0F">
        <w:rPr>
          <w:b/>
          <w:bCs/>
          <w:color w:val="FF0000"/>
          <w:sz w:val="22"/>
          <w:szCs w:val="22"/>
        </w:rPr>
        <w:t>/</w:t>
      </w:r>
    </w:p>
    <w:p w14:paraId="6519F5F9" w14:textId="7C41ECA9" w:rsidR="00FE3231" w:rsidRDefault="00FE3231" w:rsidP="008F4B0F">
      <w:pPr>
        <w:widowControl w:val="0"/>
        <w:spacing w:line="360" w:lineRule="auto"/>
        <w:ind w:right="1"/>
        <w:jc w:val="both"/>
        <w:rPr>
          <w:b/>
          <w:bCs/>
          <w:color w:val="FF0000"/>
          <w:sz w:val="22"/>
          <w:szCs w:val="22"/>
        </w:rPr>
      </w:pPr>
    </w:p>
    <w:p w14:paraId="08211B4A" w14:textId="79209E27" w:rsidR="00FE3231" w:rsidRDefault="00FE3231" w:rsidP="008F4B0F">
      <w:pPr>
        <w:widowControl w:val="0"/>
        <w:spacing w:line="360" w:lineRule="auto"/>
        <w:ind w:right="1"/>
        <w:jc w:val="both"/>
        <w:rPr>
          <w:b/>
          <w:bCs/>
          <w:color w:val="FF0000"/>
          <w:sz w:val="22"/>
          <w:szCs w:val="22"/>
        </w:rPr>
      </w:pPr>
    </w:p>
    <w:p w14:paraId="736027D0" w14:textId="77777777" w:rsidR="00FE3231" w:rsidRDefault="00FE3231" w:rsidP="008F4B0F">
      <w:pPr>
        <w:widowControl w:val="0"/>
        <w:spacing w:line="360" w:lineRule="auto"/>
        <w:ind w:right="1"/>
        <w:jc w:val="both"/>
        <w:rPr>
          <w:b/>
          <w:bCs/>
          <w:color w:val="FF0000"/>
          <w:sz w:val="22"/>
          <w:szCs w:val="22"/>
        </w:rPr>
      </w:pPr>
    </w:p>
    <w:tbl>
      <w:tblPr>
        <w:tblW w:w="912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559"/>
        <w:gridCol w:w="709"/>
        <w:gridCol w:w="1418"/>
        <w:gridCol w:w="1275"/>
        <w:gridCol w:w="1701"/>
      </w:tblGrid>
      <w:tr w:rsidR="00FE3231" w:rsidRPr="00FE4E3E" w14:paraId="18102090" w14:textId="77777777" w:rsidTr="00045C24">
        <w:trPr>
          <w:trHeight w:val="185"/>
        </w:trPr>
        <w:tc>
          <w:tcPr>
            <w:tcW w:w="912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8A0D857" w14:textId="4597745E" w:rsidR="00FE3231" w:rsidRDefault="00FE3231" w:rsidP="00045C24">
            <w:pPr>
              <w:jc w:val="center"/>
              <w:rPr>
                <w:b/>
                <w:bCs/>
                <w:szCs w:val="20"/>
              </w:rPr>
            </w:pPr>
            <w:r w:rsidRPr="0025086F">
              <w:rPr>
                <w:b/>
                <w:bCs/>
                <w:szCs w:val="20"/>
              </w:rPr>
              <w:lastRenderedPageBreak/>
              <w:t xml:space="preserve">Zadanie częściowe nr </w:t>
            </w:r>
            <w:r>
              <w:rPr>
                <w:b/>
                <w:bCs/>
                <w:szCs w:val="20"/>
              </w:rPr>
              <w:t>2</w:t>
            </w:r>
          </w:p>
          <w:p w14:paraId="3D985560" w14:textId="71D5FBAB" w:rsidR="00FE3231" w:rsidRPr="00FE4E3E" w:rsidRDefault="00FE3231" w:rsidP="00045C24">
            <w:pPr>
              <w:jc w:val="center"/>
              <w:rPr>
                <w:b/>
                <w:bCs/>
                <w:sz w:val="20"/>
                <w:szCs w:val="20"/>
              </w:rPr>
            </w:pPr>
            <w:r w:rsidRPr="004804ED">
              <w:rPr>
                <w:b/>
                <w:bCs/>
                <w:szCs w:val="20"/>
              </w:rPr>
              <w:t xml:space="preserve">Dostawa zestawów z mikrokontrolerem, obudową i zasilaczem </w:t>
            </w:r>
            <w:r>
              <w:rPr>
                <w:b/>
                <w:bCs/>
                <w:szCs w:val="20"/>
              </w:rPr>
              <w:t>4</w:t>
            </w:r>
            <w:r w:rsidRPr="004804ED">
              <w:rPr>
                <w:b/>
                <w:bCs/>
                <w:szCs w:val="20"/>
              </w:rPr>
              <w:t>GB RAM - 10 sztuk</w:t>
            </w:r>
          </w:p>
        </w:tc>
      </w:tr>
      <w:tr w:rsidR="00FE3231" w:rsidRPr="00FE4E3E" w14:paraId="03A6BED9" w14:textId="77777777" w:rsidTr="00045C24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BE023D" w14:textId="77777777" w:rsidR="00FE3231" w:rsidRPr="00FE4E3E" w:rsidRDefault="00FE3231" w:rsidP="00045C24">
            <w:pPr>
              <w:jc w:val="center"/>
              <w:rPr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68B467" w14:textId="77777777" w:rsidR="00FE3231" w:rsidRPr="004804ED" w:rsidRDefault="00FE3231" w:rsidP="00045C24">
            <w:pPr>
              <w:jc w:val="center"/>
              <w:rPr>
                <w:b/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>Nazwa urządzenia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DDAFE0" w14:textId="77777777" w:rsidR="00FE3231" w:rsidRPr="00FE4E3E" w:rsidRDefault="00FE3231" w:rsidP="00045C2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7B12A1E" w14:textId="77777777" w:rsidR="00FE3231" w:rsidRPr="00CB1DBA" w:rsidRDefault="00FE3231" w:rsidP="00045C24">
            <w:pPr>
              <w:jc w:val="center"/>
              <w:rPr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>Ilość (szt.)</w:t>
            </w:r>
          </w:p>
          <w:p w14:paraId="62A9C9F1" w14:textId="77777777" w:rsidR="00FE3231" w:rsidRPr="00FE4E3E" w:rsidRDefault="00FE3231" w:rsidP="00045C2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B504EF" w14:textId="77777777" w:rsidR="00FE3231" w:rsidRPr="00CB1DBA" w:rsidRDefault="00FE3231" w:rsidP="00045C24">
            <w:pPr>
              <w:jc w:val="center"/>
              <w:rPr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>Wartość netto</w:t>
            </w:r>
          </w:p>
          <w:p w14:paraId="098B0B43" w14:textId="77777777" w:rsidR="00FE3231" w:rsidRPr="00FE4E3E" w:rsidRDefault="00FE3231" w:rsidP="00045C24">
            <w:pPr>
              <w:jc w:val="center"/>
              <w:rPr>
                <w:b/>
                <w:bCs/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>(zł)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63BB2ED" w14:textId="77777777" w:rsidR="00FE3231" w:rsidRPr="00CB1DBA" w:rsidRDefault="00FE3231" w:rsidP="00045C24">
            <w:pPr>
              <w:jc w:val="center"/>
              <w:rPr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>VAT</w:t>
            </w:r>
          </w:p>
          <w:p w14:paraId="2B4C00AC" w14:textId="77777777" w:rsidR="00FE3231" w:rsidRPr="00CB1DBA" w:rsidRDefault="00FE3231" w:rsidP="00045C24">
            <w:pPr>
              <w:jc w:val="center"/>
              <w:rPr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23</w:t>
            </w:r>
            <w:r w:rsidRPr="00CB1DBA">
              <w:rPr>
                <w:sz w:val="20"/>
                <w:szCs w:val="20"/>
              </w:rPr>
              <w:t>%)</w:t>
            </w:r>
          </w:p>
          <w:p w14:paraId="1DC28068" w14:textId="77777777" w:rsidR="00FE3231" w:rsidRPr="00FE4E3E" w:rsidRDefault="00FE3231" w:rsidP="00045C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9C4D8EB" w14:textId="77777777" w:rsidR="00FE3231" w:rsidRPr="00CB1DBA" w:rsidRDefault="00FE3231" w:rsidP="00045C24">
            <w:pPr>
              <w:jc w:val="center"/>
              <w:rPr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 xml:space="preserve">Wartość brutto </w:t>
            </w:r>
          </w:p>
          <w:p w14:paraId="1FC27F9F" w14:textId="77777777" w:rsidR="00FE3231" w:rsidRPr="00FE4E3E" w:rsidRDefault="00FE3231" w:rsidP="00045C24">
            <w:pPr>
              <w:jc w:val="center"/>
              <w:rPr>
                <w:b/>
                <w:bCs/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>(zł z VAT)</w:t>
            </w:r>
          </w:p>
        </w:tc>
      </w:tr>
      <w:tr w:rsidR="00FE3231" w:rsidRPr="00FE4E3E" w14:paraId="177F2731" w14:textId="77777777" w:rsidTr="00045C24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EF43445" w14:textId="77777777" w:rsidR="00FE3231" w:rsidRPr="00FE4E3E" w:rsidRDefault="00FE3231" w:rsidP="00045C24">
            <w:pPr>
              <w:jc w:val="center"/>
              <w:rPr>
                <w:b/>
                <w:bCs/>
                <w:sz w:val="20"/>
                <w:szCs w:val="20"/>
              </w:rPr>
            </w:pPr>
            <w:r w:rsidRPr="00CB1DB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985FFB3" w14:textId="77777777" w:rsidR="00FE3231" w:rsidRPr="00FE4E3E" w:rsidRDefault="00FE3231" w:rsidP="00045C24">
            <w:pPr>
              <w:jc w:val="center"/>
              <w:rPr>
                <w:b/>
                <w:bCs/>
                <w:sz w:val="20"/>
                <w:szCs w:val="20"/>
              </w:rPr>
            </w:pPr>
            <w:r w:rsidRPr="00CB1DBA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AF5E8D" w14:textId="77777777" w:rsidR="00FE3231" w:rsidRPr="00FE4E3E" w:rsidRDefault="00FE3231" w:rsidP="00045C24">
            <w:pPr>
              <w:jc w:val="center"/>
              <w:rPr>
                <w:b/>
                <w:bCs/>
                <w:sz w:val="20"/>
                <w:szCs w:val="20"/>
              </w:rPr>
            </w:pPr>
            <w:r w:rsidRPr="00CB1DBA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CB2FF8" w14:textId="77777777" w:rsidR="00FE3231" w:rsidRPr="00FE4E3E" w:rsidRDefault="00FE3231" w:rsidP="00045C24">
            <w:pPr>
              <w:jc w:val="center"/>
              <w:rPr>
                <w:b/>
                <w:bCs/>
                <w:sz w:val="20"/>
                <w:szCs w:val="20"/>
              </w:rPr>
            </w:pPr>
            <w:r w:rsidRPr="00CB1DBA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BFC3AC0" w14:textId="77777777" w:rsidR="00FE3231" w:rsidRPr="00FE4E3E" w:rsidRDefault="00FE3231" w:rsidP="00045C24">
            <w:pPr>
              <w:jc w:val="center"/>
              <w:rPr>
                <w:b/>
                <w:bCs/>
                <w:sz w:val="20"/>
                <w:szCs w:val="20"/>
              </w:rPr>
            </w:pPr>
            <w:r w:rsidRPr="00CB1DBA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666A2AE" w14:textId="77777777" w:rsidR="00FE3231" w:rsidRPr="00FE4E3E" w:rsidRDefault="00FE3231" w:rsidP="00045C24">
            <w:pPr>
              <w:jc w:val="center"/>
              <w:rPr>
                <w:b/>
                <w:bCs/>
                <w:sz w:val="20"/>
                <w:szCs w:val="20"/>
              </w:rPr>
            </w:pPr>
            <w:r w:rsidRPr="00CB1DBA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7BB944" w14:textId="77777777" w:rsidR="00FE3231" w:rsidRPr="00FE4E3E" w:rsidRDefault="00FE3231" w:rsidP="00045C24">
            <w:pPr>
              <w:jc w:val="center"/>
              <w:rPr>
                <w:b/>
                <w:bCs/>
                <w:sz w:val="20"/>
                <w:szCs w:val="20"/>
              </w:rPr>
            </w:pPr>
            <w:r w:rsidRPr="00CB1DBA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FE3231" w:rsidRPr="00FE4E3E" w14:paraId="05294D0B" w14:textId="77777777" w:rsidTr="00045C24">
        <w:trPr>
          <w:trHeight w:val="35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F5334" w14:textId="77777777" w:rsidR="00FE3231" w:rsidRPr="00FE4E3E" w:rsidRDefault="00FE3231" w:rsidP="00045C2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7A18B" w14:textId="77777777" w:rsidR="00FE3231" w:rsidRPr="00FE4E3E" w:rsidRDefault="00FE3231" w:rsidP="00045C2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D3F6A" w14:textId="77777777" w:rsidR="00FE3231" w:rsidRPr="00FE4E3E" w:rsidRDefault="00FE3231" w:rsidP="00045C24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6B141" w14:textId="77777777" w:rsidR="00FE3231" w:rsidRPr="00CB1DBA" w:rsidRDefault="00FE3231" w:rsidP="00045C24">
            <w:pPr>
              <w:jc w:val="center"/>
              <w:rPr>
                <w:b/>
                <w:bCs/>
                <w:sz w:val="20"/>
                <w:szCs w:val="20"/>
              </w:rPr>
            </w:pPr>
            <w:r w:rsidRPr="00CB1DBA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AEC19" w14:textId="77777777" w:rsidR="00FE3231" w:rsidRPr="00FE4E3E" w:rsidRDefault="00FE3231" w:rsidP="00045C2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0C03A9F" w14:textId="77777777" w:rsidR="00FE3231" w:rsidRPr="00483706" w:rsidRDefault="00FE3231" w:rsidP="00045C2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995C0CD" w14:textId="77777777" w:rsidR="00FE3231" w:rsidRPr="00FE4E3E" w:rsidRDefault="00FE3231" w:rsidP="00045C24">
            <w:pPr>
              <w:ind w:right="425"/>
              <w:rPr>
                <w:sz w:val="20"/>
                <w:szCs w:val="20"/>
              </w:rPr>
            </w:pPr>
          </w:p>
          <w:p w14:paraId="1112468D" w14:textId="77777777" w:rsidR="00FE3231" w:rsidRPr="00FE4E3E" w:rsidRDefault="00FE3231" w:rsidP="00045C24">
            <w:pPr>
              <w:ind w:right="425"/>
              <w:rPr>
                <w:sz w:val="20"/>
                <w:szCs w:val="20"/>
              </w:rPr>
            </w:pPr>
          </w:p>
        </w:tc>
      </w:tr>
      <w:tr w:rsidR="00FE3231" w:rsidRPr="00FE4E3E" w14:paraId="7B6DE0C1" w14:textId="77777777" w:rsidTr="00045C24">
        <w:trPr>
          <w:trHeight w:val="464"/>
        </w:trPr>
        <w:tc>
          <w:tcPr>
            <w:tcW w:w="7424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C7D4CDB" w14:textId="77777777" w:rsidR="00FE3231" w:rsidRPr="00FE4E3E" w:rsidRDefault="00FE3231" w:rsidP="00045C24">
            <w:pPr>
              <w:ind w:right="425"/>
              <w:rPr>
                <w:sz w:val="20"/>
                <w:szCs w:val="20"/>
              </w:rPr>
            </w:pPr>
          </w:p>
          <w:p w14:paraId="0DFA2755" w14:textId="77777777" w:rsidR="00FE3231" w:rsidRPr="00FE4E3E" w:rsidRDefault="00FE3231" w:rsidP="00045C24">
            <w:pPr>
              <w:jc w:val="right"/>
              <w:rPr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0C39D14" w14:textId="77777777" w:rsidR="00FE3231" w:rsidRPr="00FE4E3E" w:rsidRDefault="00FE3231" w:rsidP="00045C24">
            <w:pPr>
              <w:ind w:right="425"/>
              <w:rPr>
                <w:sz w:val="20"/>
                <w:szCs w:val="20"/>
              </w:rPr>
            </w:pPr>
          </w:p>
        </w:tc>
      </w:tr>
      <w:tr w:rsidR="00FE3231" w:rsidRPr="00FE4E3E" w14:paraId="7CDB1A79" w14:textId="77777777" w:rsidTr="00045C24">
        <w:trPr>
          <w:trHeight w:val="163"/>
        </w:trPr>
        <w:tc>
          <w:tcPr>
            <w:tcW w:w="912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5439CF" w14:textId="77777777" w:rsidR="00FE3231" w:rsidRDefault="00FE3231" w:rsidP="00045C24">
            <w:pPr>
              <w:jc w:val="center"/>
              <w:rPr>
                <w:sz w:val="20"/>
                <w:szCs w:val="20"/>
              </w:rPr>
            </w:pPr>
          </w:p>
          <w:p w14:paraId="573A910A" w14:textId="77777777" w:rsidR="00FE3231" w:rsidRPr="00FE4E3E" w:rsidRDefault="00FE3231" w:rsidP="00045C24">
            <w:pPr>
              <w:jc w:val="center"/>
              <w:rPr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>Cena brutto za całość zamówienia</w:t>
            </w:r>
            <w:r>
              <w:rPr>
                <w:sz w:val="20"/>
                <w:szCs w:val="20"/>
              </w:rPr>
              <w:t xml:space="preserve"> </w:t>
            </w:r>
            <w:r w:rsidRPr="00CB1DBA">
              <w:rPr>
                <w:sz w:val="20"/>
                <w:szCs w:val="20"/>
              </w:rPr>
              <w:t>słownie: ……………………………………………………………</w:t>
            </w:r>
          </w:p>
        </w:tc>
      </w:tr>
    </w:tbl>
    <w:p w14:paraId="7C2853D8" w14:textId="77777777" w:rsidR="007D3043" w:rsidRDefault="007D3043" w:rsidP="00FE323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7C939F18" w14:textId="4CE80583" w:rsidR="00FE3231" w:rsidRDefault="00FE3231" w:rsidP="00FE3231">
      <w:pPr>
        <w:widowControl w:val="0"/>
        <w:spacing w:line="360" w:lineRule="auto"/>
        <w:ind w:right="1"/>
        <w:jc w:val="both"/>
        <w:rPr>
          <w:b/>
          <w:bCs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Pr="00163BA1">
        <w:rPr>
          <w:bCs/>
          <w:sz w:val="22"/>
          <w:szCs w:val="22"/>
        </w:rPr>
        <w:t xml:space="preserve">do </w:t>
      </w:r>
      <w:r>
        <w:rPr>
          <w:bCs/>
          <w:sz w:val="22"/>
          <w:szCs w:val="22"/>
        </w:rPr>
        <w:t xml:space="preserve">………. dni </w:t>
      </w:r>
      <w:r w:rsidRPr="00163BA1">
        <w:rPr>
          <w:bCs/>
          <w:sz w:val="22"/>
          <w:szCs w:val="22"/>
        </w:rPr>
        <w:t xml:space="preserve"> od daty podpisania umowy</w:t>
      </w:r>
      <w:r>
        <w:rPr>
          <w:bCs/>
          <w:sz w:val="22"/>
          <w:szCs w:val="22"/>
        </w:rPr>
        <w:t xml:space="preserve"> </w:t>
      </w:r>
    </w:p>
    <w:p w14:paraId="486D6AA3" w14:textId="4AE45B43" w:rsidR="00FE3231" w:rsidRDefault="00FE3231" w:rsidP="00FE3231">
      <w:pPr>
        <w:widowControl w:val="0"/>
        <w:spacing w:line="360" w:lineRule="auto"/>
        <w:ind w:right="1"/>
        <w:jc w:val="both"/>
        <w:rPr>
          <w:b/>
          <w:bCs/>
          <w:color w:val="FF0000"/>
          <w:sz w:val="22"/>
          <w:szCs w:val="22"/>
        </w:rPr>
      </w:pPr>
      <w:r w:rsidRPr="008F4B0F">
        <w:rPr>
          <w:b/>
          <w:bCs/>
          <w:sz w:val="22"/>
          <w:szCs w:val="22"/>
        </w:rPr>
        <w:t>Okres gwarancji:</w:t>
      </w:r>
      <w:r w:rsidRPr="008F4B0F">
        <w:rPr>
          <w:bCs/>
          <w:sz w:val="22"/>
          <w:szCs w:val="22"/>
        </w:rPr>
        <w:t xml:space="preserve"> ……. m</w:t>
      </w:r>
      <w:r>
        <w:rPr>
          <w:bCs/>
          <w:sz w:val="22"/>
          <w:szCs w:val="22"/>
        </w:rPr>
        <w:t>iesięcy</w:t>
      </w:r>
      <w:r>
        <w:rPr>
          <w:b/>
          <w:bCs/>
          <w:color w:val="FF0000"/>
          <w:sz w:val="22"/>
          <w:szCs w:val="22"/>
        </w:rPr>
        <w:t xml:space="preserve"> /</w:t>
      </w:r>
      <w:r w:rsidRPr="00E67FA1">
        <w:rPr>
          <w:b/>
          <w:bCs/>
          <w:color w:val="FF0000"/>
          <w:sz w:val="22"/>
          <w:szCs w:val="22"/>
        </w:rPr>
        <w:t>kryterium oceny ofert</w:t>
      </w:r>
      <w:r>
        <w:rPr>
          <w:b/>
          <w:bCs/>
          <w:color w:val="FF0000"/>
          <w:sz w:val="22"/>
          <w:szCs w:val="22"/>
        </w:rPr>
        <w:t>/</w:t>
      </w:r>
    </w:p>
    <w:p w14:paraId="358DE731" w14:textId="77777777" w:rsidR="00FE3231" w:rsidRDefault="00FE3231" w:rsidP="00FE3231">
      <w:pPr>
        <w:widowControl w:val="0"/>
        <w:spacing w:line="360" w:lineRule="auto"/>
        <w:ind w:right="1"/>
        <w:jc w:val="both"/>
        <w:rPr>
          <w:b/>
          <w:bCs/>
          <w:color w:val="FF0000"/>
          <w:sz w:val="22"/>
          <w:szCs w:val="22"/>
        </w:rPr>
      </w:pPr>
    </w:p>
    <w:tbl>
      <w:tblPr>
        <w:tblW w:w="912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559"/>
        <w:gridCol w:w="709"/>
        <w:gridCol w:w="1418"/>
        <w:gridCol w:w="1275"/>
        <w:gridCol w:w="1701"/>
      </w:tblGrid>
      <w:tr w:rsidR="00FE3231" w:rsidRPr="00FE4E3E" w14:paraId="64C78113" w14:textId="77777777" w:rsidTr="00045C24">
        <w:trPr>
          <w:trHeight w:val="185"/>
        </w:trPr>
        <w:tc>
          <w:tcPr>
            <w:tcW w:w="912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05A5123" w14:textId="77777777" w:rsidR="00FE3231" w:rsidRDefault="00FE3231" w:rsidP="00045C24">
            <w:pPr>
              <w:jc w:val="center"/>
              <w:rPr>
                <w:b/>
                <w:bCs/>
                <w:szCs w:val="20"/>
              </w:rPr>
            </w:pPr>
            <w:r w:rsidRPr="0025086F">
              <w:rPr>
                <w:b/>
                <w:bCs/>
                <w:szCs w:val="20"/>
              </w:rPr>
              <w:t xml:space="preserve">Zadanie częściowe nr </w:t>
            </w:r>
            <w:r>
              <w:rPr>
                <w:b/>
                <w:bCs/>
                <w:szCs w:val="20"/>
              </w:rPr>
              <w:t>3</w:t>
            </w:r>
          </w:p>
          <w:p w14:paraId="03E78AE1" w14:textId="77777777" w:rsidR="00FE3231" w:rsidRPr="00FE4E3E" w:rsidRDefault="00FE3231" w:rsidP="00045C24">
            <w:pPr>
              <w:jc w:val="center"/>
              <w:rPr>
                <w:b/>
                <w:bCs/>
                <w:sz w:val="20"/>
                <w:szCs w:val="20"/>
              </w:rPr>
            </w:pPr>
            <w:r w:rsidRPr="004804ED">
              <w:rPr>
                <w:b/>
                <w:bCs/>
                <w:szCs w:val="20"/>
              </w:rPr>
              <w:t xml:space="preserve">Dostawa zestawów z mikrokontrolerem, obudową i zasilaczem </w:t>
            </w:r>
            <w:r>
              <w:rPr>
                <w:b/>
                <w:bCs/>
                <w:szCs w:val="20"/>
              </w:rPr>
              <w:t>8</w:t>
            </w:r>
            <w:r w:rsidRPr="004804ED">
              <w:rPr>
                <w:b/>
                <w:bCs/>
                <w:szCs w:val="20"/>
              </w:rPr>
              <w:t>GB RAM - 10 sztuk</w:t>
            </w:r>
          </w:p>
        </w:tc>
      </w:tr>
      <w:tr w:rsidR="00FE3231" w:rsidRPr="00FE4E3E" w14:paraId="63304391" w14:textId="77777777" w:rsidTr="00045C24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4AF9D9A" w14:textId="77777777" w:rsidR="00FE3231" w:rsidRPr="00FE4E3E" w:rsidRDefault="00FE3231" w:rsidP="00045C24">
            <w:pPr>
              <w:jc w:val="center"/>
              <w:rPr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03E05C4" w14:textId="77777777" w:rsidR="00FE3231" w:rsidRPr="004804ED" w:rsidRDefault="00FE3231" w:rsidP="00045C24">
            <w:pPr>
              <w:jc w:val="center"/>
              <w:rPr>
                <w:b/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>Nazwa urządzenia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67034D4" w14:textId="77777777" w:rsidR="00FE3231" w:rsidRPr="00FE4E3E" w:rsidRDefault="00FE3231" w:rsidP="00045C2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9A76FF8" w14:textId="77777777" w:rsidR="00FE3231" w:rsidRPr="00CB1DBA" w:rsidRDefault="00FE3231" w:rsidP="00045C24">
            <w:pPr>
              <w:jc w:val="center"/>
              <w:rPr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>Ilość (szt.)</w:t>
            </w:r>
          </w:p>
          <w:p w14:paraId="577F7DD2" w14:textId="77777777" w:rsidR="00FE3231" w:rsidRPr="00FE4E3E" w:rsidRDefault="00FE3231" w:rsidP="00045C2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0ABD60" w14:textId="77777777" w:rsidR="00FE3231" w:rsidRPr="00CB1DBA" w:rsidRDefault="00FE3231" w:rsidP="00045C24">
            <w:pPr>
              <w:jc w:val="center"/>
              <w:rPr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>Wartość netto</w:t>
            </w:r>
          </w:p>
          <w:p w14:paraId="240FEEC8" w14:textId="77777777" w:rsidR="00FE3231" w:rsidRPr="00FE4E3E" w:rsidRDefault="00FE3231" w:rsidP="00045C24">
            <w:pPr>
              <w:jc w:val="center"/>
              <w:rPr>
                <w:b/>
                <w:bCs/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>(zł)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2483F82" w14:textId="77777777" w:rsidR="00FE3231" w:rsidRPr="00CB1DBA" w:rsidRDefault="00FE3231" w:rsidP="00045C24">
            <w:pPr>
              <w:jc w:val="center"/>
              <w:rPr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>VAT</w:t>
            </w:r>
          </w:p>
          <w:p w14:paraId="78B91153" w14:textId="77777777" w:rsidR="00FE3231" w:rsidRPr="00CB1DBA" w:rsidRDefault="00FE3231" w:rsidP="00045C24">
            <w:pPr>
              <w:jc w:val="center"/>
              <w:rPr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23</w:t>
            </w:r>
            <w:r w:rsidRPr="00CB1DBA">
              <w:rPr>
                <w:sz w:val="20"/>
                <w:szCs w:val="20"/>
              </w:rPr>
              <w:t>%)</w:t>
            </w:r>
          </w:p>
          <w:p w14:paraId="6EDA98B5" w14:textId="77777777" w:rsidR="00FE3231" w:rsidRPr="00FE4E3E" w:rsidRDefault="00FE3231" w:rsidP="00045C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32145D3" w14:textId="77777777" w:rsidR="00FE3231" w:rsidRPr="00CB1DBA" w:rsidRDefault="00FE3231" w:rsidP="00045C24">
            <w:pPr>
              <w:jc w:val="center"/>
              <w:rPr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 xml:space="preserve">Wartość brutto </w:t>
            </w:r>
          </w:p>
          <w:p w14:paraId="3E80830C" w14:textId="77777777" w:rsidR="00FE3231" w:rsidRPr="00FE4E3E" w:rsidRDefault="00FE3231" w:rsidP="00045C24">
            <w:pPr>
              <w:jc w:val="center"/>
              <w:rPr>
                <w:b/>
                <w:bCs/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>(zł z VAT)</w:t>
            </w:r>
          </w:p>
        </w:tc>
      </w:tr>
      <w:tr w:rsidR="00FE3231" w:rsidRPr="00FE4E3E" w14:paraId="0D979651" w14:textId="77777777" w:rsidTr="00045C24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D9CF435" w14:textId="77777777" w:rsidR="00FE3231" w:rsidRPr="00FE4E3E" w:rsidRDefault="00FE3231" w:rsidP="00045C24">
            <w:pPr>
              <w:jc w:val="center"/>
              <w:rPr>
                <w:b/>
                <w:bCs/>
                <w:sz w:val="20"/>
                <w:szCs w:val="20"/>
              </w:rPr>
            </w:pPr>
            <w:r w:rsidRPr="00CB1DB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5169A0" w14:textId="77777777" w:rsidR="00FE3231" w:rsidRPr="00FE4E3E" w:rsidRDefault="00FE3231" w:rsidP="00045C24">
            <w:pPr>
              <w:jc w:val="center"/>
              <w:rPr>
                <w:b/>
                <w:bCs/>
                <w:sz w:val="20"/>
                <w:szCs w:val="20"/>
              </w:rPr>
            </w:pPr>
            <w:r w:rsidRPr="00CB1DBA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34DE6D4" w14:textId="77777777" w:rsidR="00FE3231" w:rsidRPr="00FE4E3E" w:rsidRDefault="00FE3231" w:rsidP="00045C24">
            <w:pPr>
              <w:jc w:val="center"/>
              <w:rPr>
                <w:b/>
                <w:bCs/>
                <w:sz w:val="20"/>
                <w:szCs w:val="20"/>
              </w:rPr>
            </w:pPr>
            <w:r w:rsidRPr="00CB1DBA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E9D4CB3" w14:textId="77777777" w:rsidR="00FE3231" w:rsidRPr="00FE4E3E" w:rsidRDefault="00FE3231" w:rsidP="00045C24">
            <w:pPr>
              <w:jc w:val="center"/>
              <w:rPr>
                <w:b/>
                <w:bCs/>
                <w:sz w:val="20"/>
                <w:szCs w:val="20"/>
              </w:rPr>
            </w:pPr>
            <w:r w:rsidRPr="00CB1DBA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3944845" w14:textId="77777777" w:rsidR="00FE3231" w:rsidRPr="00FE4E3E" w:rsidRDefault="00FE3231" w:rsidP="00045C24">
            <w:pPr>
              <w:jc w:val="center"/>
              <w:rPr>
                <w:b/>
                <w:bCs/>
                <w:sz w:val="20"/>
                <w:szCs w:val="20"/>
              </w:rPr>
            </w:pPr>
            <w:r w:rsidRPr="00CB1DBA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AA53F5B" w14:textId="77777777" w:rsidR="00FE3231" w:rsidRPr="00FE4E3E" w:rsidRDefault="00FE3231" w:rsidP="00045C24">
            <w:pPr>
              <w:jc w:val="center"/>
              <w:rPr>
                <w:b/>
                <w:bCs/>
                <w:sz w:val="20"/>
                <w:szCs w:val="20"/>
              </w:rPr>
            </w:pPr>
            <w:r w:rsidRPr="00CB1DBA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07C5A0E" w14:textId="77777777" w:rsidR="00FE3231" w:rsidRPr="00FE4E3E" w:rsidRDefault="00FE3231" w:rsidP="00045C24">
            <w:pPr>
              <w:jc w:val="center"/>
              <w:rPr>
                <w:b/>
                <w:bCs/>
                <w:sz w:val="20"/>
                <w:szCs w:val="20"/>
              </w:rPr>
            </w:pPr>
            <w:r w:rsidRPr="00CB1DBA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FE3231" w:rsidRPr="00FE4E3E" w14:paraId="092E6DAA" w14:textId="77777777" w:rsidTr="00045C24">
        <w:trPr>
          <w:trHeight w:val="35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E62FE" w14:textId="77777777" w:rsidR="00FE3231" w:rsidRPr="00FE4E3E" w:rsidRDefault="00FE3231" w:rsidP="00045C2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85B47" w14:textId="77777777" w:rsidR="00FE3231" w:rsidRPr="00FE4E3E" w:rsidRDefault="00FE3231" w:rsidP="00045C2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284B1" w14:textId="77777777" w:rsidR="00FE3231" w:rsidRPr="00FE4E3E" w:rsidRDefault="00FE3231" w:rsidP="00045C24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9423B" w14:textId="77777777" w:rsidR="00FE3231" w:rsidRPr="00CB1DBA" w:rsidRDefault="00FE3231" w:rsidP="00045C24">
            <w:pPr>
              <w:jc w:val="center"/>
              <w:rPr>
                <w:b/>
                <w:bCs/>
                <w:sz w:val="20"/>
                <w:szCs w:val="20"/>
              </w:rPr>
            </w:pPr>
            <w:r w:rsidRPr="00CB1DBA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EB9A8" w14:textId="77777777" w:rsidR="00FE3231" w:rsidRPr="00FE4E3E" w:rsidRDefault="00FE3231" w:rsidP="00045C2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FF55558" w14:textId="77777777" w:rsidR="00FE3231" w:rsidRPr="00483706" w:rsidRDefault="00FE3231" w:rsidP="00045C2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1D7FFCB" w14:textId="77777777" w:rsidR="00FE3231" w:rsidRPr="00FE4E3E" w:rsidRDefault="00FE3231" w:rsidP="00045C24">
            <w:pPr>
              <w:ind w:right="425"/>
              <w:rPr>
                <w:sz w:val="20"/>
                <w:szCs w:val="20"/>
              </w:rPr>
            </w:pPr>
          </w:p>
          <w:p w14:paraId="567CB4BC" w14:textId="77777777" w:rsidR="00FE3231" w:rsidRPr="00FE4E3E" w:rsidRDefault="00FE3231" w:rsidP="00045C24">
            <w:pPr>
              <w:ind w:right="425"/>
              <w:rPr>
                <w:sz w:val="20"/>
                <w:szCs w:val="20"/>
              </w:rPr>
            </w:pPr>
          </w:p>
        </w:tc>
      </w:tr>
      <w:tr w:rsidR="00FE3231" w:rsidRPr="00FE4E3E" w14:paraId="15D8C304" w14:textId="77777777" w:rsidTr="00045C24">
        <w:trPr>
          <w:trHeight w:val="464"/>
        </w:trPr>
        <w:tc>
          <w:tcPr>
            <w:tcW w:w="7424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531C34F" w14:textId="77777777" w:rsidR="00FE3231" w:rsidRPr="00FE4E3E" w:rsidRDefault="00FE3231" w:rsidP="00045C24">
            <w:pPr>
              <w:ind w:right="425"/>
              <w:rPr>
                <w:sz w:val="20"/>
                <w:szCs w:val="20"/>
              </w:rPr>
            </w:pPr>
          </w:p>
          <w:p w14:paraId="711EA282" w14:textId="77777777" w:rsidR="00FE3231" w:rsidRPr="00FE4E3E" w:rsidRDefault="00FE3231" w:rsidP="00045C24">
            <w:pPr>
              <w:jc w:val="right"/>
              <w:rPr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F4D5C3F" w14:textId="77777777" w:rsidR="00FE3231" w:rsidRPr="00FE4E3E" w:rsidRDefault="00FE3231" w:rsidP="00045C24">
            <w:pPr>
              <w:ind w:right="425"/>
              <w:rPr>
                <w:sz w:val="20"/>
                <w:szCs w:val="20"/>
              </w:rPr>
            </w:pPr>
          </w:p>
        </w:tc>
      </w:tr>
      <w:tr w:rsidR="00FE3231" w:rsidRPr="00FE4E3E" w14:paraId="025B7E7E" w14:textId="77777777" w:rsidTr="00045C24">
        <w:trPr>
          <w:trHeight w:val="163"/>
        </w:trPr>
        <w:tc>
          <w:tcPr>
            <w:tcW w:w="912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7BE3A09" w14:textId="77777777" w:rsidR="00FE3231" w:rsidRDefault="00FE3231" w:rsidP="00045C24">
            <w:pPr>
              <w:jc w:val="center"/>
              <w:rPr>
                <w:sz w:val="20"/>
                <w:szCs w:val="20"/>
              </w:rPr>
            </w:pPr>
          </w:p>
          <w:p w14:paraId="17C52CFC" w14:textId="77777777" w:rsidR="00FE3231" w:rsidRPr="00FE4E3E" w:rsidRDefault="00FE3231" w:rsidP="00045C24">
            <w:pPr>
              <w:jc w:val="center"/>
              <w:rPr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>Cena brutto za całość zamówienia</w:t>
            </w:r>
            <w:r>
              <w:rPr>
                <w:sz w:val="20"/>
                <w:szCs w:val="20"/>
              </w:rPr>
              <w:t xml:space="preserve"> </w:t>
            </w:r>
            <w:r w:rsidRPr="00CB1DBA">
              <w:rPr>
                <w:sz w:val="20"/>
                <w:szCs w:val="20"/>
              </w:rPr>
              <w:t>słownie: ……………………………………………………………</w:t>
            </w:r>
          </w:p>
        </w:tc>
      </w:tr>
    </w:tbl>
    <w:p w14:paraId="6332B87D" w14:textId="77777777" w:rsidR="007D3043" w:rsidRDefault="007D3043" w:rsidP="00FE323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0B104B11" w14:textId="32257CD5" w:rsidR="00FE3231" w:rsidRDefault="00FE3231" w:rsidP="00FE3231">
      <w:pPr>
        <w:widowControl w:val="0"/>
        <w:spacing w:line="360" w:lineRule="auto"/>
        <w:ind w:right="1"/>
        <w:jc w:val="both"/>
        <w:rPr>
          <w:b/>
          <w:bCs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Pr="00163BA1">
        <w:rPr>
          <w:bCs/>
          <w:sz w:val="22"/>
          <w:szCs w:val="22"/>
        </w:rPr>
        <w:t xml:space="preserve">do </w:t>
      </w:r>
      <w:r>
        <w:rPr>
          <w:bCs/>
          <w:sz w:val="22"/>
          <w:szCs w:val="22"/>
        </w:rPr>
        <w:t xml:space="preserve">………. dni </w:t>
      </w:r>
      <w:r w:rsidRPr="00163BA1">
        <w:rPr>
          <w:bCs/>
          <w:sz w:val="22"/>
          <w:szCs w:val="22"/>
        </w:rPr>
        <w:t xml:space="preserve"> od daty podpisania umowy</w:t>
      </w:r>
      <w:r>
        <w:rPr>
          <w:bCs/>
          <w:sz w:val="22"/>
          <w:szCs w:val="22"/>
        </w:rPr>
        <w:t xml:space="preserve"> </w:t>
      </w:r>
    </w:p>
    <w:p w14:paraId="6A692FC4" w14:textId="0B1C93DD" w:rsidR="00FE3231" w:rsidRPr="0091654A" w:rsidRDefault="00FE3231" w:rsidP="00FE3231">
      <w:pPr>
        <w:widowControl w:val="0"/>
        <w:spacing w:line="360" w:lineRule="auto"/>
        <w:ind w:right="1"/>
        <w:jc w:val="both"/>
        <w:rPr>
          <w:bCs/>
          <w:color w:val="FF0000"/>
          <w:sz w:val="22"/>
          <w:szCs w:val="22"/>
        </w:rPr>
      </w:pPr>
      <w:r w:rsidRPr="008F4B0F">
        <w:rPr>
          <w:b/>
          <w:bCs/>
          <w:sz w:val="22"/>
          <w:szCs w:val="22"/>
        </w:rPr>
        <w:t>Okres gwarancji:</w:t>
      </w:r>
      <w:r w:rsidRPr="008F4B0F">
        <w:rPr>
          <w:bCs/>
          <w:sz w:val="22"/>
          <w:szCs w:val="22"/>
        </w:rPr>
        <w:t xml:space="preserve"> ……. m</w:t>
      </w:r>
      <w:r>
        <w:rPr>
          <w:bCs/>
          <w:sz w:val="22"/>
          <w:szCs w:val="22"/>
        </w:rPr>
        <w:t>iesięcy</w:t>
      </w:r>
      <w:r>
        <w:rPr>
          <w:b/>
          <w:bCs/>
          <w:color w:val="FF0000"/>
          <w:sz w:val="22"/>
          <w:szCs w:val="22"/>
        </w:rPr>
        <w:t xml:space="preserve"> /</w:t>
      </w:r>
      <w:r w:rsidRPr="00E67FA1">
        <w:rPr>
          <w:b/>
          <w:bCs/>
          <w:color w:val="FF0000"/>
          <w:sz w:val="22"/>
          <w:szCs w:val="22"/>
        </w:rPr>
        <w:t>kryterium oceny ofert</w:t>
      </w:r>
      <w:r>
        <w:rPr>
          <w:b/>
          <w:bCs/>
          <w:color w:val="FF0000"/>
          <w:sz w:val="22"/>
          <w:szCs w:val="22"/>
        </w:rPr>
        <w:t>/</w:t>
      </w:r>
    </w:p>
    <w:p w14:paraId="41EB6BCF" w14:textId="77777777" w:rsidR="004804ED" w:rsidRDefault="004804ED" w:rsidP="00E67FA1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18172154" w14:textId="40957D0E" w:rsidR="00404400" w:rsidRDefault="00404400" w:rsidP="00E67FA1">
      <w:pPr>
        <w:tabs>
          <w:tab w:val="left" w:pos="426"/>
        </w:tabs>
        <w:jc w:val="both"/>
        <w:rPr>
          <w:sz w:val="22"/>
          <w:szCs w:val="22"/>
        </w:rPr>
      </w:pPr>
      <w:r w:rsidRPr="00B66A62">
        <w:rPr>
          <w:b/>
          <w:sz w:val="22"/>
          <w:szCs w:val="22"/>
        </w:rPr>
        <w:t xml:space="preserve">Termin płatności: </w:t>
      </w:r>
      <w:r w:rsidRPr="00B66A6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305A4A9" w14:textId="77777777" w:rsidR="0025086F" w:rsidRDefault="0025086F" w:rsidP="00E67FA1">
      <w:pPr>
        <w:tabs>
          <w:tab w:val="left" w:pos="426"/>
        </w:tabs>
        <w:jc w:val="both"/>
        <w:rPr>
          <w:sz w:val="22"/>
          <w:szCs w:val="22"/>
        </w:rPr>
      </w:pPr>
    </w:p>
    <w:p w14:paraId="532E13E1" w14:textId="0208070D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21225A4E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</w:t>
      </w:r>
      <w:r w:rsidR="002E3085">
        <w:rPr>
          <w:i/>
          <w:sz w:val="22"/>
          <w:szCs w:val="20"/>
        </w:rPr>
        <w:br/>
      </w:r>
      <w:r w:rsidRPr="00B66A62">
        <w:rPr>
          <w:i/>
          <w:sz w:val="22"/>
          <w:szCs w:val="20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**W przypadku gdy wykonawca nie przekazuje danych osobowych innych niż bezpośrednio jego dotyczących lub zachodzi wyłączenie stosowania obowiązku informacyjnego, stosownie do art. 13 </w:t>
      </w:r>
      <w:r w:rsidRPr="00B66A62">
        <w:rPr>
          <w:i/>
          <w:sz w:val="22"/>
          <w:szCs w:val="20"/>
        </w:rPr>
        <w:lastRenderedPageBreak/>
        <w:t>ust. 4 lub art. 14 ust. 5 RODO treści oświadczenia wykonawca nie składa (usunięcie treści oświadczenia np. przez jego wykreślenie).</w:t>
      </w:r>
    </w:p>
    <w:p w14:paraId="7EB6CE3C" w14:textId="09F15A74" w:rsidR="00AD4380" w:rsidRPr="00AD4380" w:rsidRDefault="00404400" w:rsidP="00AD4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E67FA1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E67FA1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E67FA1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E67FA1" w:rsidRDefault="00404400" w:rsidP="00404400">
      <w:pPr>
        <w:jc w:val="right"/>
        <w:rPr>
          <w:sz w:val="22"/>
          <w:szCs w:val="20"/>
        </w:rPr>
      </w:pPr>
    </w:p>
    <w:p w14:paraId="57D48749" w14:textId="77777777" w:rsidR="00860138" w:rsidRPr="001250A5" w:rsidRDefault="00860138" w:rsidP="0086013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1250A5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1250A5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1D926E91" w14:textId="424857E0" w:rsidR="00FE545C" w:rsidRDefault="00FE545C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sectPr w:rsidR="00FE545C" w:rsidSect="00931942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88D62C" w14:textId="77777777" w:rsidR="003B62B1" w:rsidRDefault="003B62B1">
      <w:r>
        <w:separator/>
      </w:r>
    </w:p>
  </w:endnote>
  <w:endnote w:type="continuationSeparator" w:id="0">
    <w:p w14:paraId="1ADB0A0D" w14:textId="77777777" w:rsidR="003B62B1" w:rsidRDefault="003B6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6F2128" w14:textId="77777777" w:rsidR="003B62B1" w:rsidRDefault="003B62B1">
      <w:r>
        <w:separator/>
      </w:r>
    </w:p>
  </w:footnote>
  <w:footnote w:type="continuationSeparator" w:id="0">
    <w:p w14:paraId="0C2B1209" w14:textId="77777777" w:rsidR="003B62B1" w:rsidRDefault="003B62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F703B" w14:textId="56F054D1" w:rsidR="00860138" w:rsidRDefault="004804ED" w:rsidP="00860138">
    <w:pPr>
      <w:pStyle w:val="Nagwek"/>
      <w:jc w:val="center"/>
    </w:pPr>
    <w:r>
      <w:rPr>
        <w:noProof/>
      </w:rPr>
      <w:drawing>
        <wp:inline distT="0" distB="0" distL="0" distR="0" wp14:anchorId="48255B8A" wp14:editId="3E504404">
          <wp:extent cx="4842510" cy="658495"/>
          <wp:effectExtent l="0" t="0" r="0" b="8255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42510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9294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229123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11087308">
    <w:abstractNumId w:val="0"/>
  </w:num>
  <w:num w:numId="4" w16cid:durableId="1386444018">
    <w:abstractNumId w:val="3"/>
  </w:num>
  <w:num w:numId="5" w16cid:durableId="3045559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6D33"/>
    <w:rsid w:val="00034573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63BA1"/>
    <w:rsid w:val="00177518"/>
    <w:rsid w:val="001801DD"/>
    <w:rsid w:val="001B44E8"/>
    <w:rsid w:val="001D4612"/>
    <w:rsid w:val="0020013C"/>
    <w:rsid w:val="00207E98"/>
    <w:rsid w:val="0025086F"/>
    <w:rsid w:val="002723B0"/>
    <w:rsid w:val="00287CEE"/>
    <w:rsid w:val="002B3295"/>
    <w:rsid w:val="002C78CE"/>
    <w:rsid w:val="002E3085"/>
    <w:rsid w:val="002E7627"/>
    <w:rsid w:val="00315A4A"/>
    <w:rsid w:val="003A24EB"/>
    <w:rsid w:val="003B62B1"/>
    <w:rsid w:val="00404400"/>
    <w:rsid w:val="004578E3"/>
    <w:rsid w:val="00475D3D"/>
    <w:rsid w:val="004804ED"/>
    <w:rsid w:val="00483706"/>
    <w:rsid w:val="004B7300"/>
    <w:rsid w:val="004C6753"/>
    <w:rsid w:val="004F47E4"/>
    <w:rsid w:val="0059126C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A30AD"/>
    <w:rsid w:val="007748F0"/>
    <w:rsid w:val="007A34E8"/>
    <w:rsid w:val="007A4321"/>
    <w:rsid w:val="007D3043"/>
    <w:rsid w:val="008250A1"/>
    <w:rsid w:val="00833933"/>
    <w:rsid w:val="00835A34"/>
    <w:rsid w:val="00853083"/>
    <w:rsid w:val="00860138"/>
    <w:rsid w:val="008A28B5"/>
    <w:rsid w:val="008B2F0C"/>
    <w:rsid w:val="008B4928"/>
    <w:rsid w:val="008C64CC"/>
    <w:rsid w:val="008D2AB8"/>
    <w:rsid w:val="008E1B08"/>
    <w:rsid w:val="008E40A1"/>
    <w:rsid w:val="008F1C66"/>
    <w:rsid w:val="008F4B0F"/>
    <w:rsid w:val="0091654A"/>
    <w:rsid w:val="00923303"/>
    <w:rsid w:val="00931942"/>
    <w:rsid w:val="00931B3D"/>
    <w:rsid w:val="00934ADA"/>
    <w:rsid w:val="00941298"/>
    <w:rsid w:val="00970FE4"/>
    <w:rsid w:val="009C66FB"/>
    <w:rsid w:val="00A0022B"/>
    <w:rsid w:val="00A112CB"/>
    <w:rsid w:val="00A346FE"/>
    <w:rsid w:val="00A47B4D"/>
    <w:rsid w:val="00A83018"/>
    <w:rsid w:val="00AD4380"/>
    <w:rsid w:val="00AF745E"/>
    <w:rsid w:val="00B2596E"/>
    <w:rsid w:val="00B32394"/>
    <w:rsid w:val="00B336E8"/>
    <w:rsid w:val="00B61BD8"/>
    <w:rsid w:val="00B66A62"/>
    <w:rsid w:val="00B67C30"/>
    <w:rsid w:val="00B774DC"/>
    <w:rsid w:val="00B87FF0"/>
    <w:rsid w:val="00C10B72"/>
    <w:rsid w:val="00C74451"/>
    <w:rsid w:val="00C969A6"/>
    <w:rsid w:val="00CA7D36"/>
    <w:rsid w:val="00CB1DBA"/>
    <w:rsid w:val="00CD6F9D"/>
    <w:rsid w:val="00D24208"/>
    <w:rsid w:val="00D60C38"/>
    <w:rsid w:val="00D611FE"/>
    <w:rsid w:val="00D63B96"/>
    <w:rsid w:val="00D66893"/>
    <w:rsid w:val="00D732CE"/>
    <w:rsid w:val="00D90ACB"/>
    <w:rsid w:val="00D9423F"/>
    <w:rsid w:val="00DB468F"/>
    <w:rsid w:val="00DC1500"/>
    <w:rsid w:val="00DE19CD"/>
    <w:rsid w:val="00E44371"/>
    <w:rsid w:val="00E46350"/>
    <w:rsid w:val="00E67FA1"/>
    <w:rsid w:val="00E830D2"/>
    <w:rsid w:val="00E949B0"/>
    <w:rsid w:val="00F00591"/>
    <w:rsid w:val="00F21D7C"/>
    <w:rsid w:val="00F420D1"/>
    <w:rsid w:val="00F51688"/>
    <w:rsid w:val="00F53146"/>
    <w:rsid w:val="00F853E8"/>
    <w:rsid w:val="00F91018"/>
    <w:rsid w:val="00FA0F30"/>
    <w:rsid w:val="00FA51A4"/>
    <w:rsid w:val="00FE3231"/>
    <w:rsid w:val="00FE3903"/>
    <w:rsid w:val="00FE4E3E"/>
    <w:rsid w:val="00FE545C"/>
    <w:rsid w:val="00FF7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4804ED"/>
    <w:pPr>
      <w:ind w:left="720"/>
      <w:contextualSpacing/>
    </w:pPr>
    <w:rPr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7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00260-6496-49B5-9F30-EDDC11C10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748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Katarzyna Rosińska-Gołdasz</cp:lastModifiedBy>
  <cp:revision>3</cp:revision>
  <cp:lastPrinted>2022-02-28T12:31:00Z</cp:lastPrinted>
  <dcterms:created xsi:type="dcterms:W3CDTF">2023-01-13T14:52:00Z</dcterms:created>
  <dcterms:modified xsi:type="dcterms:W3CDTF">2023-01-13T14:53:00Z</dcterms:modified>
</cp:coreProperties>
</file>