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11727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2C6E16" w:rsidRPr="002C6E16" w:rsidRDefault="002C6E16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C6E16">
        <w:rPr>
          <w:rFonts w:ascii="Arial" w:hAnsi="Arial" w:cs="Arial"/>
        </w:rPr>
        <w:t xml:space="preserve">Szpital Miejski Specjalistyczny </w:t>
      </w:r>
    </w:p>
    <w:p w:rsidR="006676AE" w:rsidRPr="0012157F" w:rsidRDefault="002C6E16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C6E16">
        <w:rPr>
          <w:rFonts w:ascii="Arial" w:hAnsi="Arial" w:cs="Arial"/>
        </w:rPr>
        <w:t>im. Gabriela Narutowicza w Krakowie</w:t>
      </w:r>
    </w:p>
    <w:p w:rsidR="006676AE" w:rsidRPr="0012157F" w:rsidRDefault="002C6E1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C6E16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2C6E16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C6E1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C6E16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2C6E16">
        <w:rPr>
          <w:rFonts w:ascii="Arial" w:hAnsi="Arial" w:cs="Arial"/>
        </w:rPr>
        <w:t>Kraków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6E16" w:rsidRPr="0012157F" w:rsidTr="008F590E">
        <w:tc>
          <w:tcPr>
            <w:tcW w:w="9104" w:type="dxa"/>
            <w:shd w:val="clear" w:color="auto" w:fill="D9D9D9"/>
          </w:tcPr>
          <w:p w:rsidR="002C6E16" w:rsidRPr="0012157F" w:rsidRDefault="002C6E16" w:rsidP="008F590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C6E16" w:rsidRPr="00094F76" w:rsidRDefault="002C6E16" w:rsidP="008F590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C6E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C6E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C6E1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2C6E16" w:rsidRPr="0017574D" w:rsidRDefault="002C6E16" w:rsidP="008F590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2C6E16" w:rsidRDefault="002C6E16" w:rsidP="008F590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C6E16" w:rsidRPr="002C3302" w:rsidRDefault="002C6E16" w:rsidP="008F5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C6E1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C6E16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  I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C6E16" w:rsidRPr="002C6E16">
        <w:rPr>
          <w:rFonts w:ascii="Arial" w:hAnsi="Arial" w:cs="Arial"/>
          <w:b/>
          <w:sz w:val="24"/>
          <w:szCs w:val="24"/>
        </w:rPr>
        <w:t>ZP/1/2023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6E16" w:rsidRPr="002C6E16">
        <w:rPr>
          <w:rFonts w:ascii="Arial" w:hAnsi="Arial" w:cs="Arial"/>
          <w:b/>
          <w:sz w:val="24"/>
          <w:szCs w:val="24"/>
        </w:rPr>
        <w:t>Szpital Miejski Specjalistyczny</w:t>
      </w:r>
      <w:r w:rsidR="00A11727">
        <w:rPr>
          <w:rFonts w:ascii="Arial" w:hAnsi="Arial" w:cs="Arial"/>
          <w:b/>
          <w:sz w:val="24"/>
          <w:szCs w:val="24"/>
        </w:rPr>
        <w:t xml:space="preserve"> </w:t>
      </w:r>
      <w:r w:rsidR="002C6E16" w:rsidRPr="002C6E16">
        <w:rPr>
          <w:rFonts w:ascii="Arial" w:hAnsi="Arial" w:cs="Arial"/>
          <w:b/>
          <w:sz w:val="24"/>
          <w:szCs w:val="24"/>
        </w:rPr>
        <w:t>im. Gabriela Narutowicza w</w:t>
      </w:r>
      <w:r w:rsidR="00A11727">
        <w:rPr>
          <w:rFonts w:ascii="Arial" w:hAnsi="Arial" w:cs="Arial"/>
          <w:b/>
          <w:sz w:val="24"/>
          <w:szCs w:val="24"/>
        </w:rPr>
        <w:t> </w:t>
      </w:r>
      <w:r w:rsidR="002C6E16" w:rsidRPr="002C6E16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2C6E16" w:rsidRPr="007104AC" w:rsidRDefault="002C6E16" w:rsidP="002C6E16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2C6E16" w:rsidRDefault="002C6E16" w:rsidP="002C6E1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6F1" w:rsidRDefault="000C06F1" w:rsidP="0038231F">
      <w:pPr>
        <w:spacing w:after="0" w:line="240" w:lineRule="auto"/>
      </w:pPr>
      <w:r>
        <w:separator/>
      </w:r>
    </w:p>
  </w:endnote>
  <w:endnote w:type="continuationSeparator" w:id="0">
    <w:p w:rsidR="000C06F1" w:rsidRDefault="000C06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E16" w:rsidRDefault="002C6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E16" w:rsidRDefault="002C6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6F1" w:rsidRDefault="000C06F1" w:rsidP="0038231F">
      <w:pPr>
        <w:spacing w:after="0" w:line="240" w:lineRule="auto"/>
      </w:pPr>
      <w:r>
        <w:separator/>
      </w:r>
    </w:p>
  </w:footnote>
  <w:footnote w:type="continuationSeparator" w:id="0">
    <w:p w:rsidR="000C06F1" w:rsidRDefault="000C06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E16" w:rsidRDefault="002C6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E16" w:rsidRDefault="002C6E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E16" w:rsidRDefault="002C6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6F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06F1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C6E16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1727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417FD"/>
  <w15:docId w15:val="{5C0B0B71-47DD-4DDF-9D48-66616FC06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A1317-A133-4C4D-9AC4-3DEFD636C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2023-01-03T07:54:00Z</dcterms:created>
  <dcterms:modified xsi:type="dcterms:W3CDTF">2023-01-03T07:55:00Z</dcterms:modified>
</cp:coreProperties>
</file>