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DCEE" w14:textId="17A2E533" w:rsidR="00FB7F50" w:rsidRPr="002245BE" w:rsidRDefault="00A34E4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4E4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34E41">
        <w:rPr>
          <w:sz w:val="22"/>
          <w:szCs w:val="22"/>
        </w:rPr>
        <w:t>202</w:t>
      </w:r>
      <w:r w:rsidR="00326A03">
        <w:rPr>
          <w:sz w:val="22"/>
          <w:szCs w:val="22"/>
        </w:rPr>
        <w:t>3</w:t>
      </w:r>
      <w:r w:rsidRPr="00A34E41">
        <w:rPr>
          <w:sz w:val="22"/>
          <w:szCs w:val="22"/>
        </w:rPr>
        <w:t>-</w:t>
      </w:r>
      <w:r w:rsidR="00326A03">
        <w:rPr>
          <w:sz w:val="22"/>
          <w:szCs w:val="22"/>
        </w:rPr>
        <w:t>0</w:t>
      </w:r>
      <w:r w:rsidRPr="00A34E41">
        <w:rPr>
          <w:sz w:val="22"/>
          <w:szCs w:val="22"/>
        </w:rPr>
        <w:t>1-</w:t>
      </w:r>
      <w:r w:rsidR="00326A03">
        <w:rPr>
          <w:sz w:val="22"/>
          <w:szCs w:val="22"/>
        </w:rPr>
        <w:t>17</w:t>
      </w:r>
    </w:p>
    <w:p w14:paraId="0FC166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8B3C55" w14:textId="20E686A0" w:rsidR="00FB7F50" w:rsidRPr="002245BE" w:rsidRDefault="00A34E41" w:rsidP="00FB7F50">
      <w:pPr>
        <w:spacing w:after="40"/>
        <w:rPr>
          <w:b/>
          <w:bCs/>
          <w:sz w:val="22"/>
          <w:szCs w:val="22"/>
        </w:rPr>
      </w:pPr>
      <w:r w:rsidRPr="00A34E41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3D963670" w14:textId="77777777" w:rsidR="00FB7F50" w:rsidRPr="002245BE" w:rsidRDefault="00A34E41" w:rsidP="00FB7F50">
      <w:pPr>
        <w:rPr>
          <w:sz w:val="22"/>
          <w:szCs w:val="22"/>
        </w:rPr>
      </w:pPr>
      <w:r w:rsidRPr="00A34E4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A34E41">
        <w:rPr>
          <w:sz w:val="22"/>
          <w:szCs w:val="22"/>
        </w:rPr>
        <w:t>66</w:t>
      </w:r>
    </w:p>
    <w:p w14:paraId="46B32AF2" w14:textId="77777777" w:rsidR="00FB7F50" w:rsidRPr="002245BE" w:rsidRDefault="00A34E41" w:rsidP="00FB7F50">
      <w:pPr>
        <w:rPr>
          <w:sz w:val="22"/>
          <w:szCs w:val="22"/>
        </w:rPr>
      </w:pPr>
      <w:r w:rsidRPr="00A34E4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A34E41">
        <w:rPr>
          <w:sz w:val="22"/>
          <w:szCs w:val="22"/>
        </w:rPr>
        <w:t>Kraków</w:t>
      </w:r>
    </w:p>
    <w:p w14:paraId="628371F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7B7C15B" w14:textId="4FB9ECF4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AC41E50" w14:textId="40CBBC74" w:rsidR="00E706A0" w:rsidRDefault="00E706A0" w:rsidP="00FB7F50">
      <w:pPr>
        <w:jc w:val="both"/>
        <w:rPr>
          <w:bCs/>
          <w:sz w:val="18"/>
          <w:szCs w:val="18"/>
        </w:rPr>
      </w:pPr>
    </w:p>
    <w:p w14:paraId="63097C5D" w14:textId="717A70A6" w:rsidR="00E706A0" w:rsidRPr="002245BE" w:rsidRDefault="00E706A0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SZP.271- </w:t>
      </w:r>
      <w:r w:rsidR="00A74BF9">
        <w:rPr>
          <w:bCs/>
          <w:sz w:val="18"/>
          <w:szCs w:val="18"/>
        </w:rPr>
        <w:t>39</w:t>
      </w:r>
      <w:r>
        <w:rPr>
          <w:bCs/>
          <w:sz w:val="18"/>
          <w:szCs w:val="18"/>
        </w:rPr>
        <w:t>.</w:t>
      </w:r>
      <w:r w:rsidR="00A74BF9">
        <w:rPr>
          <w:bCs/>
          <w:sz w:val="18"/>
          <w:szCs w:val="18"/>
        </w:rPr>
        <w:t>(</w:t>
      </w:r>
      <w:r>
        <w:rPr>
          <w:bCs/>
          <w:sz w:val="18"/>
          <w:szCs w:val="18"/>
        </w:rPr>
        <w:t>24/2022</w:t>
      </w:r>
      <w:r w:rsidR="00A74BF9">
        <w:rPr>
          <w:bCs/>
          <w:sz w:val="18"/>
          <w:szCs w:val="18"/>
        </w:rPr>
        <w:t>)/2023</w:t>
      </w:r>
    </w:p>
    <w:p w14:paraId="0F81BBD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1003A3" w14:textId="2B584F5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5E94E9E" w14:textId="676437F8" w:rsidR="00C51BB5" w:rsidRDefault="00C51BB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w GRUPIE 20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34E41" w:rsidRPr="00607F9B" w14:paraId="6871575E" w14:textId="77777777" w:rsidTr="00D04B84">
        <w:trPr>
          <w:trHeight w:val="638"/>
        </w:trPr>
        <w:tc>
          <w:tcPr>
            <w:tcW w:w="959" w:type="dxa"/>
            <w:shd w:val="clear" w:color="auto" w:fill="auto"/>
          </w:tcPr>
          <w:p w14:paraId="246890EF" w14:textId="77777777" w:rsidR="00A34E41" w:rsidRPr="00607F9B" w:rsidRDefault="00A34E41" w:rsidP="00D04B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8CD918" w14:textId="77777777" w:rsidR="00A34E41" w:rsidRPr="00607F9B" w:rsidRDefault="00A34E41" w:rsidP="00D04B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4E4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4E41">
              <w:rPr>
                <w:b/>
                <w:bCs/>
                <w:sz w:val="22"/>
                <w:szCs w:val="22"/>
              </w:rPr>
              <w:t>Dostawa produktów leczniczych, surowców farmaceutycznych oraz opakowań aptecznych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4E41">
              <w:rPr>
                <w:b/>
                <w:sz w:val="22"/>
                <w:szCs w:val="22"/>
              </w:rPr>
              <w:t>ZP/24/2022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F318F55" w14:textId="69EC941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34E41" w:rsidRPr="00A34E41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51BB5">
        <w:rPr>
          <w:sz w:val="22"/>
          <w:szCs w:val="22"/>
        </w:rPr>
        <w:t>,</w:t>
      </w:r>
      <w:r w:rsidRPr="009B2352">
        <w:rPr>
          <w:sz w:val="22"/>
          <w:szCs w:val="22"/>
        </w:rPr>
        <w:t xml:space="preserve"> </w:t>
      </w:r>
      <w:r w:rsidR="00C51BB5">
        <w:rPr>
          <w:sz w:val="22"/>
          <w:szCs w:val="22"/>
        </w:rPr>
        <w:t>w związku z art. 2</w:t>
      </w:r>
      <w:r w:rsidR="00C0476D">
        <w:rPr>
          <w:sz w:val="22"/>
          <w:szCs w:val="22"/>
        </w:rPr>
        <w:t>63</w:t>
      </w:r>
      <w:r w:rsidR="00C51BB5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="00A34E41" w:rsidRPr="00A34E41">
        <w:rPr>
          <w:sz w:val="22"/>
          <w:szCs w:val="22"/>
        </w:rPr>
        <w:t>(t.j. Dz.U. z 202</w:t>
      </w:r>
      <w:r w:rsidR="00A74BF9">
        <w:rPr>
          <w:sz w:val="22"/>
          <w:szCs w:val="22"/>
        </w:rPr>
        <w:t>2</w:t>
      </w:r>
      <w:r w:rsidR="00A34E41" w:rsidRPr="00A34E41">
        <w:rPr>
          <w:sz w:val="22"/>
          <w:szCs w:val="22"/>
        </w:rPr>
        <w:t>r. poz. 1</w:t>
      </w:r>
      <w:r w:rsidR="00A74BF9">
        <w:rPr>
          <w:sz w:val="22"/>
          <w:szCs w:val="22"/>
        </w:rPr>
        <w:t>710</w:t>
      </w:r>
      <w:r w:rsidR="00A34E41" w:rsidRPr="00A34E41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34E41" w14:paraId="186674A2" w14:textId="77777777" w:rsidTr="00C51BB5">
        <w:trPr>
          <w:cantSplit/>
        </w:trPr>
        <w:tc>
          <w:tcPr>
            <w:tcW w:w="9498" w:type="dxa"/>
          </w:tcPr>
          <w:p w14:paraId="2F580802" w14:textId="77777777" w:rsidR="00C51BB5" w:rsidRPr="00D26ED6" w:rsidRDefault="00C51BB5" w:rsidP="00C51BB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4E41">
              <w:rPr>
                <w:b/>
                <w:sz w:val="22"/>
                <w:szCs w:val="22"/>
              </w:rPr>
              <w:t>Tech Mix Katarzyna Płonka</w:t>
            </w:r>
          </w:p>
          <w:p w14:paraId="5F38068C" w14:textId="77777777" w:rsidR="00C51BB5" w:rsidRPr="009F0E5C" w:rsidRDefault="00C51BB5" w:rsidP="00C51BB5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Sobieskiego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391a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601031" w14:textId="77777777" w:rsidR="00C51BB5" w:rsidRPr="009F0E5C" w:rsidRDefault="00C51BB5" w:rsidP="00C51BB5">
            <w:pPr>
              <w:jc w:val="both"/>
              <w:rPr>
                <w:bCs/>
                <w:sz w:val="22"/>
                <w:szCs w:val="22"/>
              </w:rPr>
            </w:pPr>
            <w:r w:rsidRPr="00A34E41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4E41">
              <w:rPr>
                <w:bCs/>
                <w:sz w:val="22"/>
                <w:szCs w:val="22"/>
              </w:rPr>
              <w:t>Bielsko-Biała</w:t>
            </w:r>
          </w:p>
          <w:p w14:paraId="6EA1C50C" w14:textId="77777777" w:rsidR="00A34E41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114DC0" w14:textId="3A5149DA" w:rsidR="00A34E41" w:rsidRPr="00211A34" w:rsidRDefault="00A34E41" w:rsidP="00D04B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34E41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4E41">
              <w:rPr>
                <w:sz w:val="22"/>
                <w:szCs w:val="22"/>
              </w:rPr>
              <w:t>opakowania apteczne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C0476D">
              <w:rPr>
                <w:sz w:val="22"/>
                <w:szCs w:val="22"/>
              </w:rPr>
              <w:t>1.808,10</w:t>
            </w:r>
            <w:r w:rsidRPr="00A34E41">
              <w:rPr>
                <w:b/>
                <w:sz w:val="22"/>
                <w:szCs w:val="22"/>
              </w:rPr>
              <w:t xml:space="preserve"> </w:t>
            </w:r>
            <w:r w:rsidRPr="00A44555">
              <w:rPr>
                <w:bCs/>
                <w:sz w:val="22"/>
                <w:szCs w:val="22"/>
              </w:rPr>
              <w:t>zł.</w:t>
            </w:r>
          </w:p>
          <w:p w14:paraId="65E0AA45" w14:textId="77777777" w:rsidR="00A34E41" w:rsidRPr="00D26ED6" w:rsidRDefault="00A34E41" w:rsidP="00D04B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F10C01" w14:textId="77777777" w:rsidR="00A34E41" w:rsidRDefault="00A34E41" w:rsidP="00D04B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34E41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1FF444C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D8A5DC1" w14:textId="77777777" w:rsidTr="00C0476D">
        <w:tc>
          <w:tcPr>
            <w:tcW w:w="2169" w:type="dxa"/>
            <w:shd w:val="clear" w:color="auto" w:fill="F3F3F3"/>
          </w:tcPr>
          <w:p w14:paraId="78FEDC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46BAC9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1C971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80B88C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34E41" w:rsidRPr="00834EF4" w14:paraId="48067BAF" w14:textId="77777777" w:rsidTr="00C0476D">
        <w:tc>
          <w:tcPr>
            <w:tcW w:w="2169" w:type="dxa"/>
            <w:shd w:val="clear" w:color="auto" w:fill="auto"/>
          </w:tcPr>
          <w:p w14:paraId="610F192B" w14:textId="77777777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4E41">
              <w:rPr>
                <w:sz w:val="20"/>
                <w:szCs w:val="20"/>
              </w:rPr>
              <w:t>opakowania apteczne</w:t>
            </w:r>
          </w:p>
        </w:tc>
        <w:tc>
          <w:tcPr>
            <w:tcW w:w="2793" w:type="dxa"/>
            <w:shd w:val="clear" w:color="auto" w:fill="auto"/>
          </w:tcPr>
          <w:p w14:paraId="1B4560EA" w14:textId="77777777" w:rsidR="00A34E41" w:rsidRPr="00211A34" w:rsidRDefault="00A34E41" w:rsidP="00D04B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34E41">
              <w:rPr>
                <w:b/>
                <w:bCs/>
                <w:sz w:val="20"/>
                <w:szCs w:val="20"/>
              </w:rPr>
              <w:t>Tech Mix Katarzyna Płonka</w:t>
            </w:r>
          </w:p>
          <w:p w14:paraId="4FA39FC3" w14:textId="77777777" w:rsidR="00A34E41" w:rsidRPr="00211A34" w:rsidRDefault="00A34E41" w:rsidP="00D04B84">
            <w:pPr>
              <w:rPr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Sobieskiego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391a</w:t>
            </w:r>
          </w:p>
          <w:p w14:paraId="5334E2DE" w14:textId="77777777" w:rsidR="00A34E41" w:rsidRPr="00211A34" w:rsidRDefault="00A34E41" w:rsidP="00D04B84">
            <w:pPr>
              <w:spacing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4E41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2EF02F1F" w14:textId="3726B21F" w:rsidR="00A34E41" w:rsidRPr="00211A34" w:rsidRDefault="00A34E41" w:rsidP="00D04B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4E41">
              <w:rPr>
                <w:sz w:val="20"/>
                <w:szCs w:val="20"/>
              </w:rPr>
              <w:t xml:space="preserve">1 - Cena - </w:t>
            </w:r>
            <w:r w:rsidR="00A44555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C953F" w14:textId="372CE6E1" w:rsidR="00A34E41" w:rsidRPr="00211A34" w:rsidRDefault="00A44555" w:rsidP="00D04B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14:paraId="1C062BCC" w14:textId="1B1710AC" w:rsidR="008642B3" w:rsidRPr="00B464D3" w:rsidRDefault="00B464D3" w:rsidP="00A44555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56A6A" w14:textId="77777777" w:rsidR="008E66A1" w:rsidRDefault="008E66A1">
      <w:r>
        <w:separator/>
      </w:r>
    </w:p>
  </w:endnote>
  <w:endnote w:type="continuationSeparator" w:id="0">
    <w:p w14:paraId="1FD70B59" w14:textId="77777777" w:rsidR="008E66A1" w:rsidRDefault="008E6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999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4F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A0D3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D42F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F15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B626A" w14:textId="77777777" w:rsidR="008E66A1" w:rsidRDefault="008E66A1">
      <w:r>
        <w:separator/>
      </w:r>
    </w:p>
  </w:footnote>
  <w:footnote w:type="continuationSeparator" w:id="0">
    <w:p w14:paraId="564BA50F" w14:textId="77777777" w:rsidR="008E66A1" w:rsidRDefault="008E6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8B0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8B37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96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5C0"/>
    <w:rsid w:val="00022322"/>
    <w:rsid w:val="00042497"/>
    <w:rsid w:val="000C1E6F"/>
    <w:rsid w:val="000E4E56"/>
    <w:rsid w:val="001A1468"/>
    <w:rsid w:val="001B7815"/>
    <w:rsid w:val="001E57D9"/>
    <w:rsid w:val="00211A34"/>
    <w:rsid w:val="002B1E4F"/>
    <w:rsid w:val="002B6761"/>
    <w:rsid w:val="00326A03"/>
    <w:rsid w:val="003445A0"/>
    <w:rsid w:val="003A0AFC"/>
    <w:rsid w:val="003D611C"/>
    <w:rsid w:val="00431C0B"/>
    <w:rsid w:val="00437CAD"/>
    <w:rsid w:val="004657DA"/>
    <w:rsid w:val="004B2665"/>
    <w:rsid w:val="004B55C0"/>
    <w:rsid w:val="004C3459"/>
    <w:rsid w:val="004E324A"/>
    <w:rsid w:val="004E7234"/>
    <w:rsid w:val="005232DC"/>
    <w:rsid w:val="0054734E"/>
    <w:rsid w:val="00596EA3"/>
    <w:rsid w:val="00596FD7"/>
    <w:rsid w:val="005E5BFF"/>
    <w:rsid w:val="005F146C"/>
    <w:rsid w:val="00607F9B"/>
    <w:rsid w:val="00644DCB"/>
    <w:rsid w:val="00657C1E"/>
    <w:rsid w:val="006E3089"/>
    <w:rsid w:val="006E5D2C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66A1"/>
    <w:rsid w:val="00915B9E"/>
    <w:rsid w:val="00952256"/>
    <w:rsid w:val="0097748A"/>
    <w:rsid w:val="009F0E5C"/>
    <w:rsid w:val="00A029B8"/>
    <w:rsid w:val="00A234A1"/>
    <w:rsid w:val="00A34E41"/>
    <w:rsid w:val="00A44555"/>
    <w:rsid w:val="00A74BF9"/>
    <w:rsid w:val="00A91321"/>
    <w:rsid w:val="00AA02AC"/>
    <w:rsid w:val="00B32D12"/>
    <w:rsid w:val="00B464D3"/>
    <w:rsid w:val="00B8185B"/>
    <w:rsid w:val="00BC6F7F"/>
    <w:rsid w:val="00BD2174"/>
    <w:rsid w:val="00C0476D"/>
    <w:rsid w:val="00C423DD"/>
    <w:rsid w:val="00C51BB5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06A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54328"/>
  <w15:chartTrackingRefBased/>
  <w15:docId w15:val="{001369A5-E76B-4056-8A3B-92DA50E1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60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1899-12-31T23:00:00Z</cp:lastPrinted>
  <dcterms:created xsi:type="dcterms:W3CDTF">2023-01-16T12:57:00Z</dcterms:created>
  <dcterms:modified xsi:type="dcterms:W3CDTF">2023-01-17T09:15:00Z</dcterms:modified>
</cp:coreProperties>
</file>