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6C762" w14:textId="77777777" w:rsidR="00D665F5" w:rsidRPr="00BB547B" w:rsidRDefault="00FF6F5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6F5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F6F59">
        <w:rPr>
          <w:rFonts w:ascii="Arial" w:hAnsi="Arial" w:cs="Arial"/>
          <w:sz w:val="24"/>
          <w:szCs w:val="24"/>
        </w:rPr>
        <w:t>2023-01-13</w:t>
      </w:r>
    </w:p>
    <w:p w14:paraId="720BB0E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58F4206" w14:textId="77777777" w:rsidR="00D665F5" w:rsidRPr="00BB547B" w:rsidRDefault="00FF6F5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F6F5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3E4B66D" w14:textId="77777777" w:rsidR="00D665F5" w:rsidRPr="00BB547B" w:rsidRDefault="00FF6F59" w:rsidP="00D665F5">
      <w:pPr>
        <w:rPr>
          <w:rFonts w:ascii="Arial" w:hAnsi="Arial" w:cs="Arial"/>
          <w:sz w:val="24"/>
          <w:szCs w:val="24"/>
        </w:rPr>
      </w:pPr>
      <w:r w:rsidRPr="00FF6F5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6F59">
        <w:rPr>
          <w:rFonts w:ascii="Arial" w:hAnsi="Arial" w:cs="Arial"/>
          <w:sz w:val="24"/>
          <w:szCs w:val="24"/>
        </w:rPr>
        <w:t>66</w:t>
      </w:r>
    </w:p>
    <w:p w14:paraId="183729B3" w14:textId="77777777" w:rsidR="00D665F5" w:rsidRPr="00BB547B" w:rsidRDefault="00FF6F59" w:rsidP="00D665F5">
      <w:pPr>
        <w:rPr>
          <w:rFonts w:ascii="Arial" w:hAnsi="Arial" w:cs="Arial"/>
          <w:sz w:val="24"/>
          <w:szCs w:val="24"/>
        </w:rPr>
      </w:pPr>
      <w:r w:rsidRPr="00FF6F5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6F59">
        <w:rPr>
          <w:rFonts w:ascii="Arial" w:hAnsi="Arial" w:cs="Arial"/>
          <w:sz w:val="24"/>
          <w:szCs w:val="24"/>
        </w:rPr>
        <w:t>Kraków</w:t>
      </w:r>
    </w:p>
    <w:p w14:paraId="1747710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C8BBF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1DFCE11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F14C2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1023B79" w14:textId="52A4E74F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2080D">
        <w:rPr>
          <w:rFonts w:ascii="Arial" w:hAnsi="Arial" w:cs="Arial"/>
          <w:b/>
          <w:sz w:val="24"/>
          <w:szCs w:val="24"/>
        </w:rPr>
        <w:t>S</w:t>
      </w:r>
      <w:r w:rsidR="00FF6F59" w:rsidRPr="00FF6F59">
        <w:rPr>
          <w:rFonts w:ascii="Arial" w:hAnsi="Arial" w:cs="Arial"/>
          <w:b/>
          <w:sz w:val="24"/>
          <w:szCs w:val="24"/>
        </w:rPr>
        <w:t>ZP</w:t>
      </w:r>
      <w:r w:rsidR="0052080D">
        <w:rPr>
          <w:rFonts w:ascii="Arial" w:hAnsi="Arial" w:cs="Arial"/>
          <w:b/>
          <w:sz w:val="24"/>
          <w:szCs w:val="24"/>
        </w:rPr>
        <w:t>.271</w:t>
      </w:r>
      <w:r w:rsidR="00E808F4">
        <w:rPr>
          <w:rFonts w:ascii="Arial" w:hAnsi="Arial" w:cs="Arial"/>
          <w:b/>
          <w:sz w:val="24"/>
          <w:szCs w:val="24"/>
        </w:rPr>
        <w:t>.</w:t>
      </w:r>
      <w:r w:rsidR="0052080D">
        <w:rPr>
          <w:rFonts w:ascii="Arial" w:hAnsi="Arial" w:cs="Arial"/>
          <w:b/>
          <w:sz w:val="24"/>
          <w:szCs w:val="24"/>
        </w:rPr>
        <w:t>34</w:t>
      </w:r>
      <w:r w:rsidR="00FF6F59" w:rsidRPr="00FF6F59">
        <w:rPr>
          <w:rFonts w:ascii="Arial" w:hAnsi="Arial" w:cs="Arial"/>
          <w:b/>
          <w:sz w:val="24"/>
          <w:szCs w:val="24"/>
        </w:rPr>
        <w:t>/54/2022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DB04E4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B6B70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996AB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B9F545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A730BB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A95F076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6F59" w:rsidRPr="00FF6F59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5368515" w14:textId="77777777" w:rsidR="00A80738" w:rsidRPr="00BB547B" w:rsidRDefault="00FF6F5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F6F59">
        <w:rPr>
          <w:rFonts w:ascii="Arial" w:hAnsi="Arial" w:cs="Arial"/>
          <w:b/>
          <w:szCs w:val="24"/>
        </w:rPr>
        <w:t>Sterylne jednorazowe zbiorczo zapakowane materiały i akcesoria do zabiegów witrektomii tylnej wraz z narzędziami.</w:t>
      </w:r>
    </w:p>
    <w:p w14:paraId="079C4289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6F59" w:rsidRPr="00FF6F59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0B13553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6F59" w:rsidRPr="00FF6F59">
        <w:rPr>
          <w:rFonts w:ascii="Arial" w:hAnsi="Arial" w:cs="Arial"/>
          <w:sz w:val="24"/>
          <w:szCs w:val="24"/>
        </w:rPr>
        <w:t>13/01/2023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6F59" w:rsidRPr="00FF6F59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9499B2B" w14:textId="77777777" w:rsidTr="00C82837">
        <w:tc>
          <w:tcPr>
            <w:tcW w:w="993" w:type="dxa"/>
            <w:shd w:val="clear" w:color="auto" w:fill="auto"/>
            <w:vAlign w:val="center"/>
          </w:tcPr>
          <w:p w14:paraId="7957636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E483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575CE2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3B73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F6F59" w:rsidRPr="00BB547B" w14:paraId="3D3FDF15" w14:textId="77777777" w:rsidTr="000F3A72">
        <w:tc>
          <w:tcPr>
            <w:tcW w:w="993" w:type="dxa"/>
            <w:shd w:val="clear" w:color="auto" w:fill="auto"/>
            <w:vAlign w:val="center"/>
          </w:tcPr>
          <w:p w14:paraId="27D28BB3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462C04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6137510" w14:textId="77777777" w:rsidR="00FF6F59" w:rsidRPr="00BB547B" w:rsidRDefault="00FF6F59" w:rsidP="000F3A72">
            <w:pPr>
              <w:spacing w:before="80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Alcon Polska Sp. z o.o.</w:t>
            </w:r>
          </w:p>
          <w:p w14:paraId="737EB7F5" w14:textId="77777777" w:rsidR="00FF6F59" w:rsidRPr="00BB547B" w:rsidRDefault="00FF6F59" w:rsidP="000F3A72">
            <w:pPr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F5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642757" w14:textId="77777777" w:rsidR="00FF6F59" w:rsidRPr="00BB547B" w:rsidRDefault="00FF6F59" w:rsidP="000F3A72">
            <w:pPr>
              <w:spacing w:after="80"/>
              <w:jc w:val="both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F5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61FD5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646 596.00 zł</w:t>
            </w:r>
          </w:p>
        </w:tc>
      </w:tr>
      <w:tr w:rsidR="00FF6F59" w:rsidRPr="00BB547B" w14:paraId="41689B6B" w14:textId="77777777" w:rsidTr="000F3A72">
        <w:tc>
          <w:tcPr>
            <w:tcW w:w="993" w:type="dxa"/>
            <w:shd w:val="clear" w:color="auto" w:fill="auto"/>
            <w:vAlign w:val="center"/>
          </w:tcPr>
          <w:p w14:paraId="565E0504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F342DE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2592560" w14:textId="77777777" w:rsidR="00FF6F59" w:rsidRPr="00BB547B" w:rsidRDefault="00FF6F59" w:rsidP="000F3A72">
            <w:pPr>
              <w:spacing w:before="80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Alcon Polska Sp. z o.o.</w:t>
            </w:r>
          </w:p>
          <w:p w14:paraId="10FBAEEB" w14:textId="77777777" w:rsidR="00FF6F59" w:rsidRPr="00BB547B" w:rsidRDefault="00FF6F59" w:rsidP="000F3A72">
            <w:pPr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F5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721516" w14:textId="77777777" w:rsidR="00FF6F59" w:rsidRPr="00BB547B" w:rsidRDefault="00FF6F59" w:rsidP="000F3A72">
            <w:pPr>
              <w:spacing w:after="80"/>
              <w:jc w:val="both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F5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FAAD0" w14:textId="77777777" w:rsidR="00FF6F59" w:rsidRPr="00BB547B" w:rsidRDefault="00FF6F59" w:rsidP="000F3A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F59">
              <w:rPr>
                <w:rFonts w:ascii="Arial" w:hAnsi="Arial" w:cs="Arial"/>
              </w:rPr>
              <w:t>68 641.86 zł</w:t>
            </w:r>
          </w:p>
        </w:tc>
      </w:tr>
    </w:tbl>
    <w:p w14:paraId="651F3801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9B459EC" w14:textId="52D04588" w:rsidR="00C236D3" w:rsidRPr="00BB547B" w:rsidRDefault="00FF6F59" w:rsidP="00173B20">
      <w:pPr>
        <w:jc w:val="right"/>
        <w:rPr>
          <w:rFonts w:ascii="Arial" w:hAnsi="Arial" w:cs="Arial"/>
          <w:sz w:val="22"/>
          <w:szCs w:val="22"/>
        </w:rPr>
      </w:pPr>
      <w:r w:rsidRPr="00FF6F5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AD0F6" w14:textId="77777777" w:rsidR="0041530A" w:rsidRDefault="0041530A">
      <w:r>
        <w:separator/>
      </w:r>
    </w:p>
  </w:endnote>
  <w:endnote w:type="continuationSeparator" w:id="0">
    <w:p w14:paraId="6E48828B" w14:textId="77777777" w:rsidR="0041530A" w:rsidRDefault="0041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F8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BE5D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D431" w14:textId="77777777" w:rsidR="009F189D" w:rsidRDefault="00E808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6D2287">
        <v:line id="_x0000_s1025" style="position:absolute;left:0;text-align:left;z-index:251657728" from="-3.85pt,8.7pt" to="455.15pt,8.7pt"/>
      </w:pict>
    </w:r>
  </w:p>
  <w:p w14:paraId="551643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867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7AED56" w14:textId="77777777" w:rsidR="009F189D" w:rsidRDefault="009F189D">
    <w:pPr>
      <w:pStyle w:val="Stopka"/>
      <w:tabs>
        <w:tab w:val="clear" w:pos="4536"/>
      </w:tabs>
      <w:jc w:val="center"/>
    </w:pPr>
  </w:p>
  <w:p w14:paraId="7CEFE2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EF405" w14:textId="77777777" w:rsidR="0041530A" w:rsidRDefault="0041530A">
      <w:r>
        <w:separator/>
      </w:r>
    </w:p>
  </w:footnote>
  <w:footnote w:type="continuationSeparator" w:id="0">
    <w:p w14:paraId="15B2302C" w14:textId="77777777" w:rsidR="0041530A" w:rsidRDefault="00415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5998E" w14:textId="77777777" w:rsidR="00FF6F59" w:rsidRDefault="00FF6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1699" w14:textId="77777777" w:rsidR="00FF6F59" w:rsidRDefault="00FF6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A1831" w14:textId="77777777" w:rsidR="00FF6F59" w:rsidRDefault="00FF6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3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530A"/>
    <w:rsid w:val="00423179"/>
    <w:rsid w:val="00487AD3"/>
    <w:rsid w:val="00490DC0"/>
    <w:rsid w:val="00493F8C"/>
    <w:rsid w:val="004C7E9B"/>
    <w:rsid w:val="0052080D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08F4"/>
    <w:rsid w:val="00EA3476"/>
    <w:rsid w:val="00F16C60"/>
    <w:rsid w:val="00F95C33"/>
    <w:rsid w:val="00FC7F5E"/>
    <w:rsid w:val="00FF4AB1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4B655"/>
  <w15:chartTrackingRefBased/>
  <w15:docId w15:val="{A71A8ECE-024B-426A-9C37-395BEC4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dcterms:created xsi:type="dcterms:W3CDTF">2023-01-13T12:44:00Z</dcterms:created>
  <dcterms:modified xsi:type="dcterms:W3CDTF">2023-01-13T12:44:00Z</dcterms:modified>
</cp:coreProperties>
</file>