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D56BC" w14:textId="2841E45B" w:rsidR="00D665F5" w:rsidRPr="00BB547B" w:rsidRDefault="00F046B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046B4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046B4">
        <w:rPr>
          <w:rFonts w:ascii="Arial" w:hAnsi="Arial" w:cs="Arial"/>
          <w:sz w:val="24"/>
          <w:szCs w:val="24"/>
        </w:rPr>
        <w:t>2023-01-13</w:t>
      </w:r>
    </w:p>
    <w:p w14:paraId="01851CCD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AAEA848" w14:textId="3D1012B4" w:rsidR="00D665F5" w:rsidRPr="00BB547B" w:rsidRDefault="00F046B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046B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97ABAC2" w14:textId="62B21E87" w:rsidR="00D665F5" w:rsidRPr="00BB547B" w:rsidRDefault="00F046B4" w:rsidP="00D665F5">
      <w:pPr>
        <w:rPr>
          <w:rFonts w:ascii="Arial" w:hAnsi="Arial" w:cs="Arial"/>
          <w:sz w:val="24"/>
          <w:szCs w:val="24"/>
        </w:rPr>
      </w:pPr>
      <w:r w:rsidRPr="00F046B4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046B4">
        <w:rPr>
          <w:rFonts w:ascii="Arial" w:hAnsi="Arial" w:cs="Arial"/>
          <w:sz w:val="24"/>
          <w:szCs w:val="24"/>
        </w:rPr>
        <w:t>66</w:t>
      </w:r>
    </w:p>
    <w:p w14:paraId="045B794D" w14:textId="2A19AC5B" w:rsidR="00D665F5" w:rsidRPr="00BB547B" w:rsidRDefault="00F046B4" w:rsidP="00D665F5">
      <w:pPr>
        <w:rPr>
          <w:rFonts w:ascii="Arial" w:hAnsi="Arial" w:cs="Arial"/>
          <w:sz w:val="24"/>
          <w:szCs w:val="24"/>
        </w:rPr>
      </w:pPr>
      <w:r w:rsidRPr="00F046B4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046B4">
        <w:rPr>
          <w:rFonts w:ascii="Arial" w:hAnsi="Arial" w:cs="Arial"/>
          <w:sz w:val="24"/>
          <w:szCs w:val="24"/>
        </w:rPr>
        <w:t>Kraków</w:t>
      </w:r>
    </w:p>
    <w:p w14:paraId="444923C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EDD0C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726FFD9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60A81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01DDF44" w14:textId="1F5E5516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B0CE4">
        <w:rPr>
          <w:rFonts w:ascii="Arial" w:hAnsi="Arial" w:cs="Arial"/>
          <w:b/>
          <w:sz w:val="24"/>
          <w:szCs w:val="24"/>
        </w:rPr>
        <w:t>S</w:t>
      </w:r>
      <w:r w:rsidR="00F046B4" w:rsidRPr="00F046B4">
        <w:rPr>
          <w:rFonts w:ascii="Arial" w:hAnsi="Arial" w:cs="Arial"/>
          <w:b/>
          <w:sz w:val="24"/>
          <w:szCs w:val="24"/>
        </w:rPr>
        <w:t>ZP</w:t>
      </w:r>
      <w:r w:rsidR="009B0CE4">
        <w:rPr>
          <w:rFonts w:ascii="Arial" w:hAnsi="Arial" w:cs="Arial"/>
          <w:b/>
          <w:sz w:val="24"/>
          <w:szCs w:val="24"/>
        </w:rPr>
        <w:t>.271 33</w:t>
      </w:r>
      <w:r w:rsidR="00F046B4" w:rsidRPr="00F046B4">
        <w:rPr>
          <w:rFonts w:ascii="Arial" w:hAnsi="Arial" w:cs="Arial"/>
          <w:b/>
          <w:sz w:val="24"/>
          <w:szCs w:val="24"/>
        </w:rPr>
        <w:t>/62/2022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50AE3C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D2473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0268E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27F965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3B8B1A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F83FFF2" w14:textId="1EDD250A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046B4" w:rsidRPr="00F046B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046B4" w:rsidRPr="00F046B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5FEF488" w14:textId="298CF306" w:rsidR="00A80738" w:rsidRPr="00BB547B" w:rsidRDefault="00F046B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046B4">
        <w:rPr>
          <w:rFonts w:ascii="Arial" w:hAnsi="Arial" w:cs="Arial"/>
          <w:b/>
          <w:szCs w:val="24"/>
        </w:rPr>
        <w:t xml:space="preserve">Dostawa materiałów </w:t>
      </w:r>
      <w:proofErr w:type="spellStart"/>
      <w:r w:rsidRPr="00F046B4">
        <w:rPr>
          <w:rFonts w:ascii="Arial" w:hAnsi="Arial" w:cs="Arial"/>
          <w:b/>
          <w:szCs w:val="24"/>
        </w:rPr>
        <w:t>ekspolatacyjnych</w:t>
      </w:r>
      <w:proofErr w:type="spellEnd"/>
      <w:r w:rsidRPr="00F046B4">
        <w:rPr>
          <w:rFonts w:ascii="Arial" w:hAnsi="Arial" w:cs="Arial"/>
          <w:b/>
          <w:szCs w:val="24"/>
        </w:rPr>
        <w:t xml:space="preserve"> do Centralnej </w:t>
      </w:r>
      <w:proofErr w:type="spellStart"/>
      <w:r w:rsidRPr="00F046B4">
        <w:rPr>
          <w:rFonts w:ascii="Arial" w:hAnsi="Arial" w:cs="Arial"/>
          <w:b/>
          <w:szCs w:val="24"/>
        </w:rPr>
        <w:t>Sterylizatornii</w:t>
      </w:r>
      <w:proofErr w:type="spellEnd"/>
      <w:r w:rsidRPr="00F046B4">
        <w:rPr>
          <w:rFonts w:ascii="Arial" w:hAnsi="Arial" w:cs="Arial"/>
          <w:b/>
          <w:szCs w:val="24"/>
        </w:rPr>
        <w:t xml:space="preserve"> Szpitala.</w:t>
      </w:r>
    </w:p>
    <w:p w14:paraId="20F7C493" w14:textId="7533C145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046B4" w:rsidRPr="00F046B4">
        <w:rPr>
          <w:rFonts w:ascii="Arial" w:hAnsi="Arial" w:cs="Arial"/>
          <w:sz w:val="24"/>
          <w:szCs w:val="24"/>
        </w:rPr>
        <w:t>(</w:t>
      </w:r>
      <w:proofErr w:type="spellStart"/>
      <w:r w:rsidR="00F046B4" w:rsidRPr="00F046B4">
        <w:rPr>
          <w:rFonts w:ascii="Arial" w:hAnsi="Arial" w:cs="Arial"/>
          <w:sz w:val="24"/>
          <w:szCs w:val="24"/>
        </w:rPr>
        <w:t>t.j</w:t>
      </w:r>
      <w:proofErr w:type="spellEnd"/>
      <w:r w:rsidR="00F046B4" w:rsidRPr="00F046B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C3CF399" w14:textId="68B764D4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046B4" w:rsidRPr="00F046B4">
        <w:rPr>
          <w:rFonts w:ascii="Arial" w:hAnsi="Arial" w:cs="Arial"/>
          <w:sz w:val="24"/>
          <w:szCs w:val="24"/>
        </w:rPr>
        <w:t>13/01/2023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046B4" w:rsidRPr="00F046B4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04ADCCC" w14:textId="77777777" w:rsidTr="00C82837">
        <w:tc>
          <w:tcPr>
            <w:tcW w:w="993" w:type="dxa"/>
            <w:shd w:val="clear" w:color="auto" w:fill="auto"/>
            <w:vAlign w:val="center"/>
          </w:tcPr>
          <w:p w14:paraId="295A174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3B47A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386AC4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4DBA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046B4" w:rsidRPr="00BB547B" w14:paraId="5841FCFB" w14:textId="77777777" w:rsidTr="00DB53D7">
        <w:tc>
          <w:tcPr>
            <w:tcW w:w="993" w:type="dxa"/>
            <w:shd w:val="clear" w:color="auto" w:fill="auto"/>
            <w:vAlign w:val="center"/>
          </w:tcPr>
          <w:p w14:paraId="198E6FEC" w14:textId="0CC48EC5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869D5" w14:textId="5194BB39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8B0D397" w14:textId="2DE711D2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VP Polska Sp. z o. o.</w:t>
            </w:r>
          </w:p>
          <w:p w14:paraId="22B21F13" w14:textId="3E1A0736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lotników alianckich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65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5EDFDD" w14:textId="07074F2E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68-100</w:t>
            </w:r>
            <w:r w:rsidRPr="00BB547B">
              <w:rPr>
                <w:rFonts w:ascii="Arial" w:hAnsi="Arial" w:cs="Arial"/>
              </w:rPr>
              <w:t xml:space="preserve"> </w:t>
            </w:r>
            <w:r w:rsidR="00592A1F">
              <w:rPr>
                <w:rFonts w:ascii="Arial" w:hAnsi="Arial" w:cs="Arial"/>
              </w:rPr>
              <w:t>Ż</w:t>
            </w:r>
            <w:r w:rsidRPr="00F046B4">
              <w:rPr>
                <w:rFonts w:ascii="Arial" w:hAnsi="Arial" w:cs="Arial"/>
              </w:rPr>
              <w:t>agań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EF176" w14:textId="1C0B1F41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56 725.53 zł</w:t>
            </w:r>
          </w:p>
        </w:tc>
      </w:tr>
      <w:tr w:rsidR="00F046B4" w:rsidRPr="00BB547B" w14:paraId="1C1907BC" w14:textId="77777777" w:rsidTr="00DB53D7">
        <w:tc>
          <w:tcPr>
            <w:tcW w:w="993" w:type="dxa"/>
            <w:shd w:val="clear" w:color="auto" w:fill="auto"/>
            <w:vAlign w:val="center"/>
          </w:tcPr>
          <w:p w14:paraId="71BAB92E" w14:textId="584E6AE6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5F1F3C" w14:textId="55082E9E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31D0445" w14:textId="77777777" w:rsidR="000479E7" w:rsidRDefault="000479E7" w:rsidP="00DB53D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1FDC27E2" w14:textId="18CAFCC3" w:rsidR="000479E7" w:rsidRDefault="000479E7" w:rsidP="00DB53D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</w:t>
            </w:r>
            <w:r w:rsidR="00D97F03">
              <w:rPr>
                <w:rFonts w:ascii="Arial" w:hAnsi="Arial" w:cs="Arial"/>
              </w:rPr>
              <w:t>der</w:t>
            </w:r>
            <w:r>
              <w:rPr>
                <w:rFonts w:ascii="Arial" w:hAnsi="Arial" w:cs="Arial"/>
              </w:rPr>
              <w:t xml:space="preserve"> - </w:t>
            </w:r>
            <w:proofErr w:type="spellStart"/>
            <w:r>
              <w:rPr>
                <w:rFonts w:ascii="Arial" w:hAnsi="Arial" w:cs="Arial"/>
              </w:rPr>
              <w:t>Citonet</w:t>
            </w:r>
            <w:proofErr w:type="spellEnd"/>
            <w:r>
              <w:rPr>
                <w:rFonts w:ascii="Arial" w:hAnsi="Arial" w:cs="Arial"/>
              </w:rPr>
              <w:t xml:space="preserve"> _Kraków </w:t>
            </w:r>
          </w:p>
          <w:p w14:paraId="6079372E" w14:textId="0D1786F3" w:rsidR="000479E7" w:rsidRDefault="00D97F03" w:rsidP="00DB53D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0479E7">
              <w:rPr>
                <w:rFonts w:ascii="Arial" w:hAnsi="Arial" w:cs="Arial"/>
              </w:rPr>
              <w:t>l. Gromadzka 52, Kraków</w:t>
            </w:r>
          </w:p>
          <w:p w14:paraId="133E0EA7" w14:textId="479A3795" w:rsidR="00F046B4" w:rsidRPr="00BB547B" w:rsidRDefault="000479E7" w:rsidP="00DB53D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Członek: </w:t>
            </w:r>
            <w:r w:rsidR="00F046B4" w:rsidRPr="00F046B4">
              <w:rPr>
                <w:rFonts w:ascii="Arial" w:hAnsi="Arial" w:cs="Arial"/>
              </w:rPr>
              <w:t>Toruńskie Zakłady Materiałów Opatrunkowych S.A.</w:t>
            </w:r>
          </w:p>
          <w:p w14:paraId="4EC4C594" w14:textId="11D28367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DC9F59" w14:textId="7541E4AF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9F857" w14:textId="1A6F59CF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59 491.43 zł</w:t>
            </w:r>
          </w:p>
        </w:tc>
      </w:tr>
      <w:tr w:rsidR="00F046B4" w:rsidRPr="00BB547B" w14:paraId="385CC9B0" w14:textId="77777777" w:rsidTr="00DB53D7">
        <w:tc>
          <w:tcPr>
            <w:tcW w:w="993" w:type="dxa"/>
            <w:shd w:val="clear" w:color="auto" w:fill="auto"/>
            <w:vAlign w:val="center"/>
          </w:tcPr>
          <w:p w14:paraId="3CD50B94" w14:textId="14448086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9FB24" w14:textId="504D1431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9946DC4" w14:textId="54D29AAB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Media-MED Sp. z o.o.</w:t>
            </w:r>
          </w:p>
          <w:p w14:paraId="7E43E24C" w14:textId="4F5F614D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Promienistych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4D859C" w14:textId="737151F7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31-481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B58DB" w14:textId="225D0C20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79 099.20 zł</w:t>
            </w:r>
          </w:p>
        </w:tc>
      </w:tr>
      <w:tr w:rsidR="00F046B4" w:rsidRPr="00BB547B" w14:paraId="42F6F668" w14:textId="77777777" w:rsidTr="00DB53D7">
        <w:tc>
          <w:tcPr>
            <w:tcW w:w="993" w:type="dxa"/>
            <w:shd w:val="clear" w:color="auto" w:fill="auto"/>
            <w:vAlign w:val="center"/>
          </w:tcPr>
          <w:p w14:paraId="66A6EECE" w14:textId="1C3143A9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24441B" w14:textId="1D2C1A9F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3558F88" w14:textId="434267C9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STERIGAT SP. Z O. O.</w:t>
            </w:r>
          </w:p>
          <w:p w14:paraId="6470386F" w14:textId="0EA35220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ZAŚCIANKOWA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50/1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31E6F8" w14:textId="2B11B44C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02-989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6A078" w14:textId="3B3A6526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128 480.76 zł</w:t>
            </w:r>
          </w:p>
        </w:tc>
      </w:tr>
      <w:tr w:rsidR="00F046B4" w:rsidRPr="00BB547B" w14:paraId="51C98D59" w14:textId="77777777" w:rsidTr="00DB53D7">
        <w:tc>
          <w:tcPr>
            <w:tcW w:w="993" w:type="dxa"/>
            <w:shd w:val="clear" w:color="auto" w:fill="auto"/>
            <w:vAlign w:val="center"/>
          </w:tcPr>
          <w:p w14:paraId="4A472CAF" w14:textId="7A38333B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A1329" w14:textId="30132CFB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70DE0B6" w14:textId="339C6A1B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STERIGAT SP. Z O. O.</w:t>
            </w:r>
          </w:p>
          <w:p w14:paraId="6A7297A2" w14:textId="0D6F1CB4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lastRenderedPageBreak/>
              <w:t>ZAŚCIANKOWA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50/1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3002E2" w14:textId="7F21711D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02-989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EB7A8E" w14:textId="51A572E4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lastRenderedPageBreak/>
              <w:t>19 911.54 zł</w:t>
            </w:r>
          </w:p>
        </w:tc>
      </w:tr>
      <w:tr w:rsidR="00F046B4" w:rsidRPr="00BB547B" w14:paraId="75473B4E" w14:textId="77777777" w:rsidTr="00DB53D7">
        <w:tc>
          <w:tcPr>
            <w:tcW w:w="993" w:type="dxa"/>
            <w:shd w:val="clear" w:color="auto" w:fill="auto"/>
            <w:vAlign w:val="center"/>
          </w:tcPr>
          <w:p w14:paraId="53358811" w14:textId="3DB5B034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1DBF4" w14:textId="6960D28D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D4FE913" w14:textId="6A6A2972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AMED Biuro Techniczno-Handlowe</w:t>
            </w:r>
          </w:p>
          <w:p w14:paraId="4DAD31AD" w14:textId="14045E71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ul. Słowikowskiego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39/-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57A766" w14:textId="3880673C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BD9699" w14:textId="308FA7C3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174 246.00 zł</w:t>
            </w:r>
          </w:p>
        </w:tc>
      </w:tr>
      <w:tr w:rsidR="00F046B4" w:rsidRPr="00BB547B" w14:paraId="2882FA43" w14:textId="77777777" w:rsidTr="00DB53D7">
        <w:tc>
          <w:tcPr>
            <w:tcW w:w="993" w:type="dxa"/>
            <w:shd w:val="clear" w:color="auto" w:fill="auto"/>
            <w:vAlign w:val="center"/>
          </w:tcPr>
          <w:p w14:paraId="1223A46E" w14:textId="5B38F917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67D976" w14:textId="53737A57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70E8B57" w14:textId="1B8EDE93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AMED Biuro Techniczno-Handlowe</w:t>
            </w:r>
          </w:p>
          <w:p w14:paraId="44044BAB" w14:textId="24780C83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ul. Słowikowskiego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39/-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D7A866" w14:textId="43FA81F2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4439F" w14:textId="582719AB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75 938.28 zł</w:t>
            </w:r>
          </w:p>
        </w:tc>
      </w:tr>
      <w:tr w:rsidR="00F046B4" w:rsidRPr="00BB547B" w14:paraId="2D79DF97" w14:textId="77777777" w:rsidTr="00DB53D7">
        <w:tc>
          <w:tcPr>
            <w:tcW w:w="993" w:type="dxa"/>
            <w:shd w:val="clear" w:color="auto" w:fill="auto"/>
            <w:vAlign w:val="center"/>
          </w:tcPr>
          <w:p w14:paraId="6F10A6C9" w14:textId="176B5709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B5BE9" w14:textId="14EF29A0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661F341" w14:textId="01BAE96A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AMED Biuro Techniczno-Handlowe</w:t>
            </w:r>
          </w:p>
          <w:p w14:paraId="66BDD6F5" w14:textId="46C6A940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ul. Słowikowskiego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39/-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EC66BF" w14:textId="6F7A2FDF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2E7CE2" w14:textId="2ACF1D3B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106 818.12 zł</w:t>
            </w:r>
          </w:p>
        </w:tc>
      </w:tr>
      <w:tr w:rsidR="00F046B4" w:rsidRPr="00BB547B" w14:paraId="256629AA" w14:textId="77777777" w:rsidTr="00DB53D7">
        <w:tc>
          <w:tcPr>
            <w:tcW w:w="993" w:type="dxa"/>
            <w:shd w:val="clear" w:color="auto" w:fill="auto"/>
            <w:vAlign w:val="center"/>
          </w:tcPr>
          <w:p w14:paraId="66A12345" w14:textId="6CD039DC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D2E8CE" w14:textId="7BDC10C0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C39FF68" w14:textId="54B01DE6" w:rsidR="00F046B4" w:rsidRPr="00BB547B" w:rsidRDefault="00F046B4" w:rsidP="00DB53D7">
            <w:pPr>
              <w:spacing w:before="80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3M Poland Sp. z o.o.</w:t>
            </w:r>
          </w:p>
          <w:p w14:paraId="2807E0B8" w14:textId="1C2BE39D" w:rsidR="00F046B4" w:rsidRPr="00BB547B" w:rsidRDefault="00F046B4" w:rsidP="00DB53D7">
            <w:pPr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Al. Katowicka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44C590" w14:textId="75ECE10E" w:rsidR="00F046B4" w:rsidRPr="00BB547B" w:rsidRDefault="00F046B4" w:rsidP="00DB53D7">
            <w:pPr>
              <w:spacing w:after="80"/>
              <w:jc w:val="both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05-830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046B4">
              <w:rPr>
                <w:rFonts w:ascii="Arial" w:hAnsi="Arial" w:cs="Arial"/>
              </w:rPr>
              <w:t>Kajetany k. Nadarzyna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5C1388" w14:textId="03C5B942" w:rsidR="00F046B4" w:rsidRPr="00BB547B" w:rsidRDefault="00F046B4" w:rsidP="00DB53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46B4">
              <w:rPr>
                <w:rFonts w:ascii="Arial" w:hAnsi="Arial" w:cs="Arial"/>
              </w:rPr>
              <w:t>15 825.99 zł</w:t>
            </w:r>
          </w:p>
        </w:tc>
      </w:tr>
    </w:tbl>
    <w:p w14:paraId="0A4DA9F6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07DF218" w14:textId="7F1DEBDC" w:rsidR="00C236D3" w:rsidRPr="00BB547B" w:rsidRDefault="00F046B4" w:rsidP="00173B20">
      <w:pPr>
        <w:jc w:val="right"/>
        <w:rPr>
          <w:rFonts w:ascii="Arial" w:hAnsi="Arial" w:cs="Arial"/>
          <w:sz w:val="22"/>
          <w:szCs w:val="22"/>
        </w:rPr>
      </w:pPr>
      <w:r w:rsidRPr="00F046B4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741F1" w14:textId="77777777" w:rsidR="00551D26" w:rsidRDefault="00551D26">
      <w:r>
        <w:separator/>
      </w:r>
    </w:p>
  </w:endnote>
  <w:endnote w:type="continuationSeparator" w:id="0">
    <w:p w14:paraId="1C0FA79E" w14:textId="77777777" w:rsidR="00551D26" w:rsidRDefault="0055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3D6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82C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0971E" w14:textId="77777777" w:rsidR="009F189D" w:rsidRDefault="00592A1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B115F1">
        <v:line id="_x0000_s1025" style="position:absolute;left:0;text-align:left;z-index:251657728" from="-3.85pt,8.7pt" to="455.15pt,8.7pt"/>
      </w:pict>
    </w:r>
  </w:p>
  <w:p w14:paraId="711207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7D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786ECF" w14:textId="77777777" w:rsidR="009F189D" w:rsidRDefault="009F189D">
    <w:pPr>
      <w:pStyle w:val="Stopka"/>
      <w:tabs>
        <w:tab w:val="clear" w:pos="4536"/>
      </w:tabs>
      <w:jc w:val="center"/>
    </w:pPr>
  </w:p>
  <w:p w14:paraId="743FBDC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F95B9" w14:textId="77777777" w:rsidR="00551D26" w:rsidRDefault="00551D26">
      <w:r>
        <w:separator/>
      </w:r>
    </w:p>
  </w:footnote>
  <w:footnote w:type="continuationSeparator" w:id="0">
    <w:p w14:paraId="5DB417DF" w14:textId="77777777" w:rsidR="00551D26" w:rsidRDefault="00551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4AE73" w14:textId="77777777" w:rsidR="00F046B4" w:rsidRDefault="00F04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FA223" w14:textId="77777777" w:rsidR="00F046B4" w:rsidRDefault="00F04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8D17B" w14:textId="77777777" w:rsidR="00F046B4" w:rsidRDefault="00F04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74D"/>
    <w:rsid w:val="00007727"/>
    <w:rsid w:val="00017720"/>
    <w:rsid w:val="00035488"/>
    <w:rsid w:val="000479E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1D26"/>
    <w:rsid w:val="005614F2"/>
    <w:rsid w:val="00577BC6"/>
    <w:rsid w:val="00592A1F"/>
    <w:rsid w:val="0069085C"/>
    <w:rsid w:val="006B27ED"/>
    <w:rsid w:val="00843263"/>
    <w:rsid w:val="00861E75"/>
    <w:rsid w:val="009B0CE4"/>
    <w:rsid w:val="009D19BD"/>
    <w:rsid w:val="009F189D"/>
    <w:rsid w:val="00A80738"/>
    <w:rsid w:val="00B3288B"/>
    <w:rsid w:val="00BB374D"/>
    <w:rsid w:val="00BB547B"/>
    <w:rsid w:val="00C236D3"/>
    <w:rsid w:val="00C659E2"/>
    <w:rsid w:val="00C82837"/>
    <w:rsid w:val="00CA3D66"/>
    <w:rsid w:val="00CB0802"/>
    <w:rsid w:val="00D665F5"/>
    <w:rsid w:val="00D7128F"/>
    <w:rsid w:val="00D97F03"/>
    <w:rsid w:val="00EA3476"/>
    <w:rsid w:val="00F046B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E8245"/>
  <w15:chartTrackingRefBased/>
  <w15:docId w15:val="{4142E663-155F-4107-ABE9-B557F4D9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256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cp:lastPrinted>2023-01-17T11:40:00Z</cp:lastPrinted>
  <dcterms:created xsi:type="dcterms:W3CDTF">2023-01-13T10:12:00Z</dcterms:created>
  <dcterms:modified xsi:type="dcterms:W3CDTF">2023-01-17T11:40:00Z</dcterms:modified>
</cp:coreProperties>
</file>