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115C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F30B7" w:rsidRPr="004115CB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8</w:t>
      </w:r>
      <w:r w:rsidRPr="004115C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4115C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4115CB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115CB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115CB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4115CB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115C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115CB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115CB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115CB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115C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4115C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115C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115CB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115CB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  <w:bookmarkStart w:id="0" w:name="_GoBack"/>
      <w:bookmarkEnd w:id="0"/>
    </w:p>
    <w:p w:rsidR="00BC121E" w:rsidRPr="004115C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30B7" w:rsidRPr="004115CB" w:rsidTr="00A275E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F30B7" w:rsidRPr="004115CB" w:rsidRDefault="002F30B7" w:rsidP="00A275E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30B7" w:rsidRPr="004115CB" w:rsidRDefault="002F30B7" w:rsidP="00A275E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115CB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4115C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2F30B7" w:rsidRPr="004115CB" w:rsidRDefault="002F30B7" w:rsidP="00A275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30B7" w:rsidRPr="004115CB" w:rsidRDefault="002F30B7" w:rsidP="00A275E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115CB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115C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115CB" w:rsidRDefault="002F30B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przeglądów okresowych, testów specjalistycznych, obsług serwisowych sprzętu i aparatury medycznej</w:t>
      </w:r>
    </w:p>
    <w:p w:rsidR="00BC121E" w:rsidRPr="004115C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F30B7" w:rsidRPr="004115CB">
        <w:rPr>
          <w:rFonts w:ascii="Arial Narrow" w:eastAsia="Times New Roman" w:hAnsi="Arial Narrow" w:cs="Arial"/>
          <w:b/>
          <w:sz w:val="24"/>
          <w:szCs w:val="24"/>
          <w:lang w:eastAsia="pl-PL"/>
        </w:rPr>
        <w:t>176/2022</w:t>
      </w:r>
    </w:p>
    <w:p w:rsidR="00BC121E" w:rsidRPr="004115C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2F30B7" w:rsidRPr="004115C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115C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115C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115C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115C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115C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115C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115C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115C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115C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115C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115C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115C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115C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115C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4115C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115C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115C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115C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115C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115C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115C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115CB" w:rsidTr="00620E37">
        <w:tc>
          <w:tcPr>
            <w:tcW w:w="2660" w:type="dxa"/>
            <w:shd w:val="clear" w:color="auto" w:fill="auto"/>
          </w:tcPr>
          <w:p w:rsidR="00BC121E" w:rsidRPr="004115C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115C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115C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115C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115C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115CB" w:rsidRDefault="002F30B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115C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4115C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115C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115CB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115CB" w:rsidRDefault="00106AC7" w:rsidP="00BC121E">
      <w:pPr>
        <w:rPr>
          <w:rFonts w:ascii="Arial Narrow" w:hAnsi="Arial Narrow"/>
        </w:rPr>
      </w:pPr>
    </w:p>
    <w:sectPr w:rsidR="00106AC7" w:rsidRPr="004115C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745" w:rsidRDefault="00950745">
      <w:r>
        <w:separator/>
      </w:r>
    </w:p>
  </w:endnote>
  <w:endnote w:type="continuationSeparator" w:id="0">
    <w:p w:rsidR="00950745" w:rsidRDefault="0095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5C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5C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0B7" w:rsidRDefault="002F30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745" w:rsidRDefault="00950745">
      <w:r>
        <w:separator/>
      </w:r>
    </w:p>
  </w:footnote>
  <w:footnote w:type="continuationSeparator" w:id="0">
    <w:p w:rsidR="00950745" w:rsidRDefault="009507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0B7" w:rsidRDefault="002F30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0B7" w:rsidRDefault="002F30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0B7" w:rsidRDefault="002F30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74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30B7"/>
    <w:rsid w:val="003024A8"/>
    <w:rsid w:val="00307E5F"/>
    <w:rsid w:val="00312A4F"/>
    <w:rsid w:val="00336EEB"/>
    <w:rsid w:val="00360BC3"/>
    <w:rsid w:val="003E5D20"/>
    <w:rsid w:val="003E6783"/>
    <w:rsid w:val="003F6927"/>
    <w:rsid w:val="004115CB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0745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413A3-62D7-4AFB-AE74-23B59F05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2023-01-03T13:34:00Z</dcterms:created>
  <dcterms:modified xsi:type="dcterms:W3CDTF">2023-01-03T13:34:00Z</dcterms:modified>
</cp:coreProperties>
</file>