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DFCC4" w14:textId="77777777" w:rsidR="002415CB" w:rsidRPr="00240E71" w:rsidRDefault="002415CB" w:rsidP="002415CB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53931589">
          <v:roundrect id="_x0000_s1027" style="position:absolute;left:0;text-align:left;margin-left:-34.5pt;margin-top:-.6pt;width:162pt;height:1in;z-index:251658240" arcsize="10923f"/>
        </w:pic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49C6B66E" w14:textId="77777777" w:rsidR="002415CB" w:rsidRDefault="002415CB" w:rsidP="002415CB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75181E2" w14:textId="77777777" w:rsidR="002415CB" w:rsidRPr="0022732C" w:rsidRDefault="002415CB" w:rsidP="002415CB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CF0B8D5" w14:textId="77777777" w:rsidR="002415CB" w:rsidRDefault="002415CB" w:rsidP="002415CB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9EF9546" w14:textId="77777777" w:rsidR="002415CB" w:rsidRPr="0022732C" w:rsidRDefault="002415CB" w:rsidP="002415C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773E8CB9" w14:textId="77777777" w:rsidR="002415CB" w:rsidRPr="0022732C" w:rsidRDefault="002415CB" w:rsidP="002415C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35A97D6F" w14:textId="77777777" w:rsidR="002415CB" w:rsidRPr="0022732C" w:rsidRDefault="002415CB" w:rsidP="002415C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423DD847" w14:textId="77777777" w:rsidR="002415CB" w:rsidRPr="0022732C" w:rsidRDefault="002415CB" w:rsidP="002415C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599EE42C" w14:textId="77777777" w:rsidR="002415CB" w:rsidRPr="0022732C" w:rsidRDefault="002415CB" w:rsidP="002415C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3FA457A8" w14:textId="77777777" w:rsidR="002415CB" w:rsidRPr="0022732C" w:rsidRDefault="002415CB" w:rsidP="002415C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1EC3A28C" w14:textId="77777777" w:rsidR="002415CB" w:rsidRPr="0022732C" w:rsidRDefault="002415CB" w:rsidP="002415C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523F9885" w14:textId="77777777" w:rsidR="002415CB" w:rsidRPr="0022732C" w:rsidRDefault="002415CB" w:rsidP="002415C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6CCB00FA" w14:textId="77777777" w:rsidR="002415CB" w:rsidRPr="0022732C" w:rsidRDefault="002415CB" w:rsidP="002415C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42F16EC8" w14:textId="77777777" w:rsidR="002415CB" w:rsidRDefault="002415CB" w:rsidP="002415CB">
      <w:pPr>
        <w:spacing w:line="360" w:lineRule="auto"/>
      </w:pPr>
      <w:r>
        <w:t>Do: Nazwa i siedziba Zamawiającego:</w:t>
      </w:r>
    </w:p>
    <w:p w14:paraId="4333C127" w14:textId="77777777" w:rsidR="002415CB" w:rsidRPr="00C35C8C" w:rsidRDefault="002415CB" w:rsidP="002415CB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3385CE7C" w14:textId="77777777" w:rsidR="002415CB" w:rsidRPr="00C35C8C" w:rsidRDefault="002415CB" w:rsidP="002415CB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2F4F324E" w14:textId="77777777" w:rsidR="002415CB" w:rsidRDefault="002415CB" w:rsidP="002415CB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0C49AA37" w14:textId="77777777" w:rsidR="002415CB" w:rsidRDefault="002415CB" w:rsidP="002415CB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0113A539" w14:textId="77777777" w:rsidR="002415CB" w:rsidRDefault="002415CB" w:rsidP="002415CB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69B639BF" w14:textId="77777777" w:rsidR="002415CB" w:rsidRDefault="002415CB" w:rsidP="002415CB">
      <w:pPr>
        <w:ind w:firstLine="3969"/>
        <w:rPr>
          <w:b/>
        </w:rPr>
      </w:pPr>
    </w:p>
    <w:p w14:paraId="0ED23D84" w14:textId="30E0E374" w:rsidR="002415CB" w:rsidRDefault="002415CB" w:rsidP="002415CB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125021">
        <w:rPr>
          <w:b/>
        </w:rPr>
        <w:t xml:space="preserve">Dostawa </w:t>
      </w:r>
      <w:r>
        <w:rPr>
          <w:b/>
        </w:rPr>
        <w:t>kamer na potrzeby Instytutu Telekomunikacji</w:t>
      </w:r>
      <w:r>
        <w:rPr>
          <w:b/>
        </w:rPr>
        <w:t xml:space="preserve"> </w:t>
      </w:r>
      <w:proofErr w:type="spellStart"/>
      <w:r>
        <w:rPr>
          <w:b/>
        </w:rPr>
        <w:t>WIEiT</w:t>
      </w:r>
      <w:proofErr w:type="spellEnd"/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</w:t>
      </w:r>
      <w:r>
        <w:rPr>
          <w:b/>
          <w:sz w:val="26"/>
        </w:rPr>
        <w:t>17</w:t>
      </w:r>
      <w:r>
        <w:rPr>
          <w:b/>
          <w:sz w:val="26"/>
        </w:rPr>
        <w:t>/2</w:t>
      </w:r>
      <w:r>
        <w:rPr>
          <w:b/>
          <w:sz w:val="26"/>
        </w:rPr>
        <w:t>3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328EA9D3" w14:textId="77777777" w:rsidR="002415CB" w:rsidRDefault="002415CB" w:rsidP="002415CB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2415CB" w:rsidRPr="008A2B7D" w14:paraId="1D2B3C8F" w14:textId="77777777" w:rsidTr="009521CF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25BDC87" w14:textId="77777777" w:rsidR="002415CB" w:rsidRPr="002A16E2" w:rsidRDefault="002415CB" w:rsidP="009521CF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927E876" w14:textId="77777777" w:rsidR="002415CB" w:rsidRDefault="002415CB" w:rsidP="009521C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  <w:r>
              <w:rPr>
                <w:b/>
                <w:bCs/>
                <w:sz w:val="20"/>
                <w:szCs w:val="20"/>
              </w:rPr>
              <w:t>/</w:t>
            </w:r>
          </w:p>
          <w:p w14:paraId="5B0D99EF" w14:textId="77777777" w:rsidR="002415CB" w:rsidRPr="008A2B7D" w:rsidRDefault="002415CB" w:rsidP="009521C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Rodzaju Mebla</w:t>
            </w:r>
          </w:p>
          <w:p w14:paraId="33D73FF7" w14:textId="77777777" w:rsidR="002415CB" w:rsidRPr="008A2B7D" w:rsidRDefault="002415CB" w:rsidP="009521C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3BDADE9" w14:textId="77777777" w:rsidR="002415CB" w:rsidRPr="0084309D" w:rsidRDefault="002415CB" w:rsidP="009521CF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EC5B2E9" w14:textId="77777777" w:rsidR="002415CB" w:rsidRPr="008A2B7D" w:rsidRDefault="002415CB" w:rsidP="009521C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016D8ABC" w14:textId="77777777" w:rsidR="002415CB" w:rsidRPr="008A2B7D" w:rsidRDefault="002415CB" w:rsidP="009521C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2700BF6" w14:textId="77777777" w:rsidR="002415CB" w:rsidRPr="008A2B7D" w:rsidRDefault="002415CB" w:rsidP="009521C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F87C903" w14:textId="77777777" w:rsidR="002415CB" w:rsidRPr="008A2B7D" w:rsidRDefault="002415CB" w:rsidP="009521C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17376BEF" w14:textId="77777777" w:rsidR="002415CB" w:rsidRPr="008A2B7D" w:rsidRDefault="002415CB" w:rsidP="009521C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4345C68" w14:textId="77777777" w:rsidR="002415CB" w:rsidRPr="008A2B7D" w:rsidRDefault="002415CB" w:rsidP="009521C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27C9DE8B" w14:textId="77777777" w:rsidR="002415CB" w:rsidRPr="008A2B7D" w:rsidRDefault="002415CB" w:rsidP="009521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066B4F65" w14:textId="77777777" w:rsidR="002415CB" w:rsidRPr="008A2B7D" w:rsidRDefault="002415CB" w:rsidP="009521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DD18173" w14:textId="77777777" w:rsidR="002415CB" w:rsidRPr="008A2B7D" w:rsidRDefault="002415CB" w:rsidP="009521C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495FF59D" w14:textId="77777777" w:rsidR="002415CB" w:rsidRPr="008A2B7D" w:rsidRDefault="002415CB" w:rsidP="009521CF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015E63E7" w14:textId="77777777" w:rsidR="002415CB" w:rsidRPr="008A2B7D" w:rsidRDefault="002415CB" w:rsidP="009521C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2415CB" w:rsidRPr="002A16E2" w14:paraId="249032A4" w14:textId="77777777" w:rsidTr="009521CF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BEF0CD" w14:textId="77777777" w:rsidR="002415CB" w:rsidRPr="002A16E2" w:rsidRDefault="002415CB" w:rsidP="009521C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28A5F4" w14:textId="77777777" w:rsidR="002415CB" w:rsidRPr="002A16E2" w:rsidRDefault="002415CB" w:rsidP="009521C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87349B0" w14:textId="77777777" w:rsidR="002415CB" w:rsidRPr="002A16E2" w:rsidRDefault="002415CB" w:rsidP="009521C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9DE9E13" w14:textId="77777777" w:rsidR="002415CB" w:rsidRPr="002A16E2" w:rsidRDefault="002415CB" w:rsidP="009521C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C62F26B" w14:textId="77777777" w:rsidR="002415CB" w:rsidRPr="002A16E2" w:rsidRDefault="002415CB" w:rsidP="009521C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FAB4D8" w14:textId="77777777" w:rsidR="002415CB" w:rsidRPr="002A16E2" w:rsidRDefault="002415CB" w:rsidP="009521C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EF8ACFC" w14:textId="77777777" w:rsidR="002415CB" w:rsidRPr="002A16E2" w:rsidRDefault="002415CB" w:rsidP="009521C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510E78E" w14:textId="77777777" w:rsidR="002415CB" w:rsidRPr="002A16E2" w:rsidRDefault="002415CB" w:rsidP="009521C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2415CB" w:rsidRPr="002A16E2" w14:paraId="06898F83" w14:textId="77777777" w:rsidTr="009521C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AF38163" w14:textId="77777777" w:rsidR="002415CB" w:rsidRPr="00215464" w:rsidRDefault="002415CB" w:rsidP="009521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5464">
              <w:rPr>
                <w:sz w:val="16"/>
                <w:szCs w:val="16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79B90" w14:textId="4115CC13" w:rsidR="002415CB" w:rsidRPr="002415CB" w:rsidRDefault="002415CB" w:rsidP="009521CF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 w:rsidRPr="002415CB">
              <w:rPr>
                <w:b/>
                <w:sz w:val="16"/>
                <w:szCs w:val="16"/>
              </w:rPr>
              <w:t>Kamera samochodowa 60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7D307" w14:textId="77777777" w:rsidR="002415CB" w:rsidRPr="00A47B30" w:rsidRDefault="002415CB" w:rsidP="009521C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7AD27" w14:textId="5AA23DDE" w:rsidR="002415CB" w:rsidRPr="00F55968" w:rsidRDefault="002415CB" w:rsidP="009521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A8383" w14:textId="77777777" w:rsidR="002415CB" w:rsidRPr="002A16E2" w:rsidRDefault="002415CB" w:rsidP="009521C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42A56" w14:textId="77777777" w:rsidR="002415CB" w:rsidRPr="002A16E2" w:rsidRDefault="002415CB" w:rsidP="009521C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EF8CE60" w14:textId="77777777" w:rsidR="002415CB" w:rsidRPr="002A16E2" w:rsidRDefault="002415CB" w:rsidP="009521C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A122E5D" w14:textId="77777777" w:rsidR="002415CB" w:rsidRPr="002A16E2" w:rsidRDefault="002415CB" w:rsidP="009521CF">
            <w:pPr>
              <w:ind w:right="425"/>
              <w:rPr>
                <w:sz w:val="22"/>
                <w:szCs w:val="22"/>
              </w:rPr>
            </w:pPr>
          </w:p>
        </w:tc>
      </w:tr>
      <w:tr w:rsidR="002415CB" w:rsidRPr="002A16E2" w14:paraId="08EDFA97" w14:textId="77777777" w:rsidTr="009521C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6535361" w14:textId="77777777" w:rsidR="002415CB" w:rsidRPr="00215464" w:rsidRDefault="002415CB" w:rsidP="009521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5464">
              <w:rPr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29252" w14:textId="18E0610D" w:rsidR="002415CB" w:rsidRDefault="002415CB" w:rsidP="009521CF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 w:rsidRPr="002415CB">
              <w:rPr>
                <w:b/>
                <w:sz w:val="16"/>
                <w:szCs w:val="16"/>
              </w:rPr>
              <w:t xml:space="preserve">Kamera samochodowa </w:t>
            </w:r>
            <w:r>
              <w:rPr>
                <w:b/>
                <w:sz w:val="16"/>
                <w:szCs w:val="16"/>
              </w:rPr>
              <w:t>120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424B6" w14:textId="77777777" w:rsidR="002415CB" w:rsidRPr="00A47B30" w:rsidRDefault="002415CB" w:rsidP="009521C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13A8E" w14:textId="2EEA3E20" w:rsidR="002415CB" w:rsidRPr="00F55968" w:rsidRDefault="002415CB" w:rsidP="009521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0044C" w14:textId="77777777" w:rsidR="002415CB" w:rsidRPr="002A16E2" w:rsidRDefault="002415CB" w:rsidP="009521C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19F9E" w14:textId="77777777" w:rsidR="002415CB" w:rsidRPr="002A16E2" w:rsidRDefault="002415CB" w:rsidP="009521C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95393A" w14:textId="77777777" w:rsidR="002415CB" w:rsidRPr="002A16E2" w:rsidRDefault="002415CB" w:rsidP="009521C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9C15530" w14:textId="77777777" w:rsidR="002415CB" w:rsidRPr="002A16E2" w:rsidRDefault="002415CB" w:rsidP="009521CF">
            <w:pPr>
              <w:ind w:right="425"/>
              <w:rPr>
                <w:sz w:val="22"/>
                <w:szCs w:val="22"/>
              </w:rPr>
            </w:pPr>
          </w:p>
        </w:tc>
      </w:tr>
      <w:tr w:rsidR="002415CB" w:rsidRPr="002A16E2" w14:paraId="33FF78BA" w14:textId="77777777" w:rsidTr="009521C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CB338EA" w14:textId="77777777" w:rsidR="002415CB" w:rsidRPr="00215464" w:rsidRDefault="002415CB" w:rsidP="009521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5464">
              <w:rPr>
                <w:sz w:val="16"/>
                <w:szCs w:val="16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B3C7A" w14:textId="050189ED" w:rsidR="002415CB" w:rsidRDefault="002415CB" w:rsidP="009521CF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 w:rsidRPr="002415CB">
              <w:rPr>
                <w:b/>
                <w:sz w:val="16"/>
                <w:szCs w:val="16"/>
              </w:rPr>
              <w:t xml:space="preserve">Kamera samochodowa </w:t>
            </w:r>
            <w:r>
              <w:rPr>
                <w:b/>
                <w:sz w:val="16"/>
                <w:szCs w:val="16"/>
              </w:rPr>
              <w:t>200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BFB7F" w14:textId="77777777" w:rsidR="002415CB" w:rsidRPr="00A47B30" w:rsidRDefault="002415CB" w:rsidP="009521C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C159E" w14:textId="38330C65" w:rsidR="002415CB" w:rsidRPr="00F55968" w:rsidRDefault="00215464" w:rsidP="009521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 </w:t>
            </w:r>
            <w:r w:rsidR="002415CB">
              <w:rPr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6507A" w14:textId="77777777" w:rsidR="002415CB" w:rsidRPr="002A16E2" w:rsidRDefault="002415CB" w:rsidP="009521C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A1863" w14:textId="77777777" w:rsidR="002415CB" w:rsidRPr="002A16E2" w:rsidRDefault="002415CB" w:rsidP="009521C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E064D0D" w14:textId="77777777" w:rsidR="002415CB" w:rsidRPr="002A16E2" w:rsidRDefault="002415CB" w:rsidP="009521C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2C6E9AD" w14:textId="77777777" w:rsidR="002415CB" w:rsidRPr="002A16E2" w:rsidRDefault="002415CB" w:rsidP="009521CF">
            <w:pPr>
              <w:ind w:right="425"/>
              <w:rPr>
                <w:sz w:val="22"/>
                <w:szCs w:val="22"/>
              </w:rPr>
            </w:pPr>
          </w:p>
        </w:tc>
      </w:tr>
      <w:tr w:rsidR="00215464" w:rsidRPr="002A16E2" w14:paraId="05AF5C6C" w14:textId="77777777" w:rsidTr="009521C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AA5AA3" w14:textId="6F10B51E" w:rsidR="00215464" w:rsidRPr="00215464" w:rsidRDefault="00215464" w:rsidP="009521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5464">
              <w:rPr>
                <w:sz w:val="16"/>
                <w:szCs w:val="16"/>
              </w:rPr>
              <w:t>4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42005" w14:textId="5F8EF375" w:rsidR="00215464" w:rsidRPr="002415CB" w:rsidRDefault="00215464" w:rsidP="009521CF">
            <w:pPr>
              <w:suppressAutoHyphens/>
              <w:spacing w:after="12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Kamera z obudową i optyką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D1C95" w14:textId="77777777" w:rsidR="00215464" w:rsidRPr="00A47B30" w:rsidRDefault="00215464" w:rsidP="009521C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E65E2" w14:textId="14E5FD61" w:rsidR="00215464" w:rsidRDefault="00215464" w:rsidP="009521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767BF" w14:textId="77777777" w:rsidR="00215464" w:rsidRPr="002A16E2" w:rsidRDefault="00215464" w:rsidP="009521C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3B94A" w14:textId="77777777" w:rsidR="00215464" w:rsidRPr="002A16E2" w:rsidRDefault="00215464" w:rsidP="009521C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0840D8" w14:textId="77777777" w:rsidR="00215464" w:rsidRPr="002A16E2" w:rsidRDefault="00215464" w:rsidP="009521C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BAC8D23" w14:textId="77777777" w:rsidR="00215464" w:rsidRPr="002A16E2" w:rsidRDefault="00215464" w:rsidP="009521CF">
            <w:pPr>
              <w:ind w:right="425"/>
              <w:rPr>
                <w:sz w:val="22"/>
                <w:szCs w:val="22"/>
              </w:rPr>
            </w:pPr>
          </w:p>
        </w:tc>
      </w:tr>
      <w:tr w:rsidR="00215464" w:rsidRPr="002A16E2" w14:paraId="5F40E9C7" w14:textId="77777777" w:rsidTr="009521C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63E47F3" w14:textId="6F0120A1" w:rsidR="00215464" w:rsidRPr="00215464" w:rsidRDefault="00215464" w:rsidP="009521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5464">
              <w:rPr>
                <w:sz w:val="16"/>
                <w:szCs w:val="16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AF1F8" w14:textId="0C634747" w:rsidR="00215464" w:rsidRPr="002415CB" w:rsidRDefault="00215464" w:rsidP="009521CF">
            <w:pPr>
              <w:suppressAutoHyphens/>
              <w:spacing w:after="12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Kamera high </w:t>
            </w:r>
            <w:proofErr w:type="spellStart"/>
            <w:r>
              <w:rPr>
                <w:b/>
                <w:sz w:val="16"/>
                <w:szCs w:val="16"/>
              </w:rPr>
              <w:t>sensitivity</w:t>
            </w:r>
            <w:proofErr w:type="spellEnd"/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195E1" w14:textId="77777777" w:rsidR="00215464" w:rsidRPr="00A47B30" w:rsidRDefault="00215464" w:rsidP="009521C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FA9F6" w14:textId="1926D2E5" w:rsidR="00215464" w:rsidRDefault="00215464" w:rsidP="009521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81850" w14:textId="77777777" w:rsidR="00215464" w:rsidRPr="002A16E2" w:rsidRDefault="00215464" w:rsidP="009521C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975A6" w14:textId="77777777" w:rsidR="00215464" w:rsidRPr="002A16E2" w:rsidRDefault="00215464" w:rsidP="009521C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C3512C" w14:textId="77777777" w:rsidR="00215464" w:rsidRPr="002A16E2" w:rsidRDefault="00215464" w:rsidP="009521C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B0DE617" w14:textId="77777777" w:rsidR="00215464" w:rsidRPr="002A16E2" w:rsidRDefault="00215464" w:rsidP="009521CF">
            <w:pPr>
              <w:ind w:right="425"/>
              <w:rPr>
                <w:sz w:val="22"/>
                <w:szCs w:val="22"/>
              </w:rPr>
            </w:pPr>
          </w:p>
        </w:tc>
      </w:tr>
      <w:tr w:rsidR="00215464" w:rsidRPr="002A16E2" w14:paraId="732860A6" w14:textId="77777777" w:rsidTr="009521C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83BE7FB" w14:textId="194DAD83" w:rsidR="00215464" w:rsidRPr="00215464" w:rsidRDefault="00215464" w:rsidP="009521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15464">
              <w:rPr>
                <w:sz w:val="16"/>
                <w:szCs w:val="16"/>
              </w:rPr>
              <w:t>6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F3477" w14:textId="6F66092B" w:rsidR="00215464" w:rsidRPr="002415CB" w:rsidRDefault="00215464" w:rsidP="009521CF">
            <w:pPr>
              <w:suppressAutoHyphens/>
              <w:spacing w:after="12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Kamera 3D z dalmierzem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CA07C" w14:textId="77777777" w:rsidR="00215464" w:rsidRPr="00A47B30" w:rsidRDefault="00215464" w:rsidP="009521C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57410" w14:textId="16E9506D" w:rsidR="00215464" w:rsidRDefault="00215464" w:rsidP="009521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25A70" w14:textId="77777777" w:rsidR="00215464" w:rsidRPr="002A16E2" w:rsidRDefault="00215464" w:rsidP="009521C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43F3F" w14:textId="77777777" w:rsidR="00215464" w:rsidRPr="002A16E2" w:rsidRDefault="00215464" w:rsidP="009521C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03B3572" w14:textId="77777777" w:rsidR="00215464" w:rsidRPr="002A16E2" w:rsidRDefault="00215464" w:rsidP="009521C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A7E1CED" w14:textId="77777777" w:rsidR="00215464" w:rsidRPr="002A16E2" w:rsidRDefault="00215464" w:rsidP="009521CF">
            <w:pPr>
              <w:ind w:right="425"/>
              <w:rPr>
                <w:sz w:val="22"/>
                <w:szCs w:val="22"/>
              </w:rPr>
            </w:pPr>
          </w:p>
        </w:tc>
      </w:tr>
      <w:tr w:rsidR="002415CB" w:rsidRPr="002A16E2" w14:paraId="71366765" w14:textId="77777777" w:rsidTr="009521C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AC73A1B" w14:textId="77777777" w:rsidR="002415CB" w:rsidRDefault="002415CB" w:rsidP="009521CF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780D0309" w14:textId="77777777" w:rsidR="002415CB" w:rsidRDefault="002415CB" w:rsidP="009521CF">
            <w:pPr>
              <w:ind w:right="425"/>
              <w:rPr>
                <w:sz w:val="22"/>
                <w:szCs w:val="22"/>
              </w:rPr>
            </w:pPr>
          </w:p>
          <w:p w14:paraId="263A5965" w14:textId="77777777" w:rsidR="002415CB" w:rsidRPr="002A16E2" w:rsidRDefault="002415CB" w:rsidP="009521CF">
            <w:pPr>
              <w:ind w:right="425"/>
              <w:rPr>
                <w:sz w:val="22"/>
                <w:szCs w:val="22"/>
              </w:rPr>
            </w:pPr>
          </w:p>
          <w:p w14:paraId="27844B8A" w14:textId="77777777" w:rsidR="002415CB" w:rsidRDefault="002415CB" w:rsidP="009521CF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1952AA6D" w14:textId="77777777" w:rsidR="002415CB" w:rsidRPr="002A16E2" w:rsidRDefault="002415CB" w:rsidP="009521CF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0E168" w14:textId="77777777" w:rsidR="002415CB" w:rsidRPr="002A16E2" w:rsidRDefault="002415CB" w:rsidP="009521C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6B4030A" w14:textId="77777777" w:rsidR="002415CB" w:rsidRPr="002A16E2" w:rsidRDefault="002415CB" w:rsidP="009521C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2E54936" w14:textId="77777777" w:rsidR="002415CB" w:rsidRPr="002A16E2" w:rsidRDefault="002415CB" w:rsidP="009521CF">
            <w:pPr>
              <w:ind w:right="425"/>
              <w:rPr>
                <w:sz w:val="22"/>
                <w:szCs w:val="22"/>
              </w:rPr>
            </w:pPr>
          </w:p>
        </w:tc>
      </w:tr>
      <w:tr w:rsidR="002415CB" w:rsidRPr="002A16E2" w14:paraId="490F4ECC" w14:textId="77777777" w:rsidTr="009521C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F29722B" w14:textId="77777777" w:rsidR="002415CB" w:rsidRPr="002A16E2" w:rsidRDefault="002415CB" w:rsidP="009521C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Cena netto za całość zamówienia /słownie: </w:t>
            </w:r>
            <w:r w:rsidRPr="002A16E2">
              <w:rPr>
                <w:sz w:val="22"/>
                <w:szCs w:val="22"/>
              </w:rPr>
              <w:lastRenderedPageBreak/>
              <w:t>……………………………………………………………/</w:t>
            </w:r>
          </w:p>
          <w:p w14:paraId="040DCBCB" w14:textId="77777777" w:rsidR="002415CB" w:rsidRPr="002A16E2" w:rsidRDefault="002415CB" w:rsidP="009521CF">
            <w:pPr>
              <w:rPr>
                <w:sz w:val="22"/>
                <w:szCs w:val="22"/>
              </w:rPr>
            </w:pPr>
          </w:p>
          <w:p w14:paraId="204FDB01" w14:textId="77777777" w:rsidR="002415CB" w:rsidRPr="002A16E2" w:rsidRDefault="002415CB" w:rsidP="009521C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329167F1" w14:textId="77777777" w:rsidR="002415CB" w:rsidRPr="002A16E2" w:rsidRDefault="002415CB" w:rsidP="009521C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D5355" w14:textId="77777777" w:rsidR="002415CB" w:rsidRPr="002A16E2" w:rsidRDefault="002415CB" w:rsidP="009521C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482A1FF" w14:textId="77777777" w:rsidR="002415CB" w:rsidRPr="002A16E2" w:rsidRDefault="002415CB" w:rsidP="009521C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28D7D5E" w14:textId="77777777" w:rsidR="002415CB" w:rsidRPr="002A16E2" w:rsidRDefault="002415CB" w:rsidP="009521CF">
            <w:pPr>
              <w:ind w:right="425"/>
              <w:rPr>
                <w:sz w:val="22"/>
                <w:szCs w:val="22"/>
              </w:rPr>
            </w:pPr>
          </w:p>
        </w:tc>
      </w:tr>
    </w:tbl>
    <w:p w14:paraId="6F150E2C" w14:textId="77777777" w:rsidR="002415CB" w:rsidRPr="00FB1B4F" w:rsidRDefault="002415CB" w:rsidP="002415CB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15CDA1D4" w14:textId="77777777" w:rsidR="002415CB" w:rsidRPr="00FB1B4F" w:rsidRDefault="002415CB" w:rsidP="002415CB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0CC5EE9A" w14:textId="77777777" w:rsidR="002415CB" w:rsidRPr="00FB1B4F" w:rsidRDefault="002415CB" w:rsidP="002415CB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205F4058" w14:textId="77777777" w:rsidR="002415CB" w:rsidRDefault="002415CB" w:rsidP="002415CB">
      <w:pPr>
        <w:pStyle w:val="Tekstpodstawowy"/>
      </w:pPr>
      <w:r>
        <w:t>Powyższa cena zawiera  podatek VAT w wysokości 23% tj.…………………….PLN</w:t>
      </w:r>
    </w:p>
    <w:p w14:paraId="013444DE" w14:textId="5AA8F4BF" w:rsidR="002415CB" w:rsidRPr="000552C2" w:rsidRDefault="002415CB" w:rsidP="002415CB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 xml:space="preserve">Termin realizacji zamówienia: do </w:t>
      </w:r>
      <w:r>
        <w:rPr>
          <w:b/>
        </w:rPr>
        <w:t>28</w:t>
      </w:r>
      <w:r>
        <w:rPr>
          <w:b/>
        </w:rPr>
        <w:t xml:space="preserve"> dni od daty podpisania umowy</w:t>
      </w:r>
      <w:r>
        <w:rPr>
          <w:b/>
          <w:bCs/>
        </w:rPr>
        <w:t xml:space="preserve"> </w:t>
      </w:r>
    </w:p>
    <w:p w14:paraId="4D42A468" w14:textId="77777777" w:rsidR="002415CB" w:rsidRDefault="002415CB" w:rsidP="002415CB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>Okres udzielonej gwarancji wynosi:</w:t>
      </w:r>
      <w:r w:rsidRPr="00FB1B4F">
        <w:t xml:space="preserve"> </w:t>
      </w:r>
      <w:r>
        <w:rPr>
          <w:b/>
          <w:bCs/>
        </w:rPr>
        <w:t>………………… miesięcy (</w:t>
      </w:r>
      <w:r w:rsidRPr="005F4370">
        <w:rPr>
          <w:b/>
          <w:bCs/>
          <w:highlight w:val="yellow"/>
        </w:rPr>
        <w:t>Kryterium oceny ofert</w:t>
      </w:r>
      <w:r>
        <w:rPr>
          <w:b/>
          <w:bCs/>
        </w:rPr>
        <w:t>)</w:t>
      </w:r>
    </w:p>
    <w:p w14:paraId="10AA069F" w14:textId="77777777" w:rsidR="002415CB" w:rsidRPr="00FE545C" w:rsidRDefault="002415CB" w:rsidP="002415CB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5CCC2B9" w14:textId="77777777" w:rsidR="002415CB" w:rsidRPr="00FE545C" w:rsidRDefault="002415CB" w:rsidP="002415CB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7B571F8D" w14:textId="77777777" w:rsidR="002415CB" w:rsidRDefault="002415CB" w:rsidP="002415CB">
      <w:pPr>
        <w:jc w:val="both"/>
        <w:rPr>
          <w:sz w:val="18"/>
          <w:szCs w:val="18"/>
        </w:rPr>
      </w:pPr>
    </w:p>
    <w:p w14:paraId="58625716" w14:textId="77777777" w:rsidR="002415CB" w:rsidRPr="002A16E2" w:rsidRDefault="002415CB" w:rsidP="002415CB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4FB3D25D" w14:textId="77777777" w:rsidR="002415CB" w:rsidRPr="002A16E2" w:rsidRDefault="002415CB" w:rsidP="002415C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</w:t>
      </w:r>
      <w:r>
        <w:rPr>
          <w:color w:val="000000"/>
          <w:sz w:val="22"/>
          <w:szCs w:val="22"/>
          <w:lang w:eastAsia="ar-SA"/>
        </w:rPr>
        <w:t>do upływu terminu wskazanego w SWZ</w:t>
      </w:r>
    </w:p>
    <w:p w14:paraId="409A1ECA" w14:textId="77777777" w:rsidR="002415CB" w:rsidRDefault="002415CB" w:rsidP="002415C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739BFF86" w14:textId="77777777" w:rsidR="002415CB" w:rsidRPr="003E2056" w:rsidRDefault="002415CB" w:rsidP="002415CB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2A6B735" w14:textId="77777777" w:rsidR="002415CB" w:rsidRPr="002A16E2" w:rsidRDefault="002415CB" w:rsidP="002415CB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0CF4C17" w14:textId="77777777" w:rsidR="002415CB" w:rsidRPr="002A16E2" w:rsidRDefault="002415CB" w:rsidP="002415CB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BA6CE0B" w14:textId="77777777" w:rsidR="002415CB" w:rsidRPr="002A16E2" w:rsidRDefault="002415CB" w:rsidP="002415CB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93B64F8" w14:textId="77777777" w:rsidR="002415CB" w:rsidRPr="002A16E2" w:rsidRDefault="002415CB" w:rsidP="002415C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415CB" w:rsidRPr="002A16E2" w14:paraId="111936BF" w14:textId="77777777" w:rsidTr="009521C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9D6A5E" w14:textId="77777777" w:rsidR="002415CB" w:rsidRPr="002A16E2" w:rsidRDefault="002415CB" w:rsidP="009521C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065DAE" w14:textId="77777777" w:rsidR="002415CB" w:rsidRPr="002A16E2" w:rsidRDefault="002415CB" w:rsidP="009521C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6F44CBA0" w14:textId="77777777" w:rsidR="002415CB" w:rsidRPr="002A16E2" w:rsidRDefault="002415CB" w:rsidP="009521C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44BD26" w14:textId="77777777" w:rsidR="002415CB" w:rsidRPr="002A16E2" w:rsidRDefault="002415CB" w:rsidP="009521C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2415CB" w:rsidRPr="002A16E2" w14:paraId="52CE3ABC" w14:textId="77777777" w:rsidTr="009521C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5EBFF" w14:textId="77777777" w:rsidR="002415CB" w:rsidRPr="002A16E2" w:rsidRDefault="002415CB" w:rsidP="009521C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4B485C" w14:textId="77777777" w:rsidR="002415CB" w:rsidRPr="002A16E2" w:rsidRDefault="002415CB" w:rsidP="009521C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23F080" w14:textId="77777777" w:rsidR="002415CB" w:rsidRPr="002A16E2" w:rsidRDefault="002415CB" w:rsidP="009521C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415CB" w:rsidRPr="002A16E2" w14:paraId="65D63A88" w14:textId="77777777" w:rsidTr="009521CF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02F23" w14:textId="77777777" w:rsidR="002415CB" w:rsidRPr="002A16E2" w:rsidRDefault="002415CB" w:rsidP="009521C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0D40B0" w14:textId="77777777" w:rsidR="002415CB" w:rsidRPr="002A16E2" w:rsidRDefault="002415CB" w:rsidP="009521C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7753C9" w14:textId="77777777" w:rsidR="002415CB" w:rsidRPr="002A16E2" w:rsidRDefault="002415CB" w:rsidP="009521C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6905EA0" w14:textId="77777777" w:rsidR="002415CB" w:rsidRPr="002A16E2" w:rsidRDefault="002415CB" w:rsidP="002415CB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4B8B1D8E" w14:textId="77777777" w:rsidR="002415CB" w:rsidRPr="002A16E2" w:rsidRDefault="002415CB" w:rsidP="002415CB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32F9ACF9" w14:textId="77777777" w:rsidR="002415CB" w:rsidRPr="002A16E2" w:rsidRDefault="002415CB" w:rsidP="002415C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2F6DA4E0" w14:textId="77777777" w:rsidR="002415CB" w:rsidRPr="002A16E2" w:rsidRDefault="002415CB" w:rsidP="002415C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1C5AE5BE" w14:textId="77777777" w:rsidR="002415CB" w:rsidRPr="002A16E2" w:rsidRDefault="002415CB" w:rsidP="002415CB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662C5E9F" w14:textId="77777777" w:rsidR="002415CB" w:rsidRPr="002A16E2" w:rsidRDefault="002415CB" w:rsidP="002415CB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F36E73B" w14:textId="77777777" w:rsidR="002415CB" w:rsidRPr="002A16E2" w:rsidRDefault="002415CB" w:rsidP="002415CB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0851AABD" w14:textId="77777777" w:rsidR="002415CB" w:rsidRPr="002A16E2" w:rsidRDefault="002415CB" w:rsidP="002415C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400FC224" w14:textId="77777777" w:rsidR="002415CB" w:rsidRPr="002A16E2" w:rsidRDefault="002415CB" w:rsidP="002415C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3797C2BC" w14:textId="77777777" w:rsidR="002415CB" w:rsidRPr="00F47191" w:rsidRDefault="002415CB" w:rsidP="002415CB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43A6541A" w14:textId="77777777" w:rsidR="00FE545C" w:rsidRPr="002415CB" w:rsidRDefault="00FE545C" w:rsidP="002415CB"/>
    <w:sectPr w:rsidR="00FE545C" w:rsidRPr="002415C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979BB4" w14:textId="77777777" w:rsidR="00E635ED" w:rsidRDefault="00E635ED">
      <w:r>
        <w:separator/>
      </w:r>
    </w:p>
  </w:endnote>
  <w:endnote w:type="continuationSeparator" w:id="0">
    <w:p w14:paraId="40749B5D" w14:textId="77777777" w:rsidR="00E635ED" w:rsidRDefault="00E63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79E9B" w14:textId="77777777" w:rsidR="00E339B8" w:rsidRDefault="00E339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D0D5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00A9A" w14:textId="77777777" w:rsidR="00E339B8" w:rsidRDefault="00E339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C36F8D" w14:textId="77777777" w:rsidR="00E635ED" w:rsidRDefault="00E635ED">
      <w:r>
        <w:separator/>
      </w:r>
    </w:p>
  </w:footnote>
  <w:footnote w:type="continuationSeparator" w:id="0">
    <w:p w14:paraId="6282B8E1" w14:textId="77777777" w:rsidR="00E635ED" w:rsidRDefault="00E635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4966B" w14:textId="77777777" w:rsidR="00E339B8" w:rsidRDefault="00E339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45A42" w14:textId="0B686D0C" w:rsidR="002415CB" w:rsidRDefault="002415CB">
    <w:pPr>
      <w:pStyle w:val="Nagwek"/>
      <w:rPr>
        <w:sz w:val="22"/>
      </w:rPr>
    </w:pPr>
    <w:r>
      <w:rPr>
        <w:noProof/>
        <w:sz w:val="22"/>
      </w:rPr>
      <w:pict w14:anchorId="11F7C7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68" o:spid="_x0000_s2050" type="#_x0000_t75" alt="stopka_listownika_prace-lab_v2" style="position:absolute;margin-left:0;margin-top:-.05pt;width:453.5pt;height:35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stopka_listownika_prace-lab_v2"/>
          <o:lock v:ext="edit" aspectratio="f"/>
        </v:shape>
      </w:pict>
    </w:r>
  </w:p>
  <w:p w14:paraId="6450D0D5" w14:textId="77777777" w:rsidR="002415CB" w:rsidRDefault="002415CB">
    <w:pPr>
      <w:pStyle w:val="Nagwek"/>
      <w:rPr>
        <w:sz w:val="22"/>
      </w:rPr>
    </w:pPr>
  </w:p>
  <w:p w14:paraId="45FDA6EE" w14:textId="77777777" w:rsidR="002415CB" w:rsidRDefault="002415CB">
    <w:pPr>
      <w:pStyle w:val="Nagwek"/>
      <w:rPr>
        <w:sz w:val="22"/>
      </w:rPr>
    </w:pPr>
  </w:p>
  <w:p w14:paraId="08BA9988" w14:textId="78C20318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3F6BF" w14:textId="77777777" w:rsidR="00E339B8" w:rsidRDefault="00E339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1432615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3222800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85518955">
    <w:abstractNumId w:val="0"/>
  </w:num>
  <w:num w:numId="4" w16cid:durableId="1059402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35ED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15464"/>
    <w:rsid w:val="002415CB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339B8"/>
    <w:rsid w:val="00E44371"/>
    <w:rsid w:val="00E635ED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D7E2384"/>
  <w15:chartTrackingRefBased/>
  <w15:docId w15:val="{C757F6A1-3024-4B3F-8562-CA8B26C4F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15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3</Pages>
  <Words>569</Words>
  <Characters>4346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2023-01-04T10:53:00Z</cp:lastPrinted>
  <dcterms:created xsi:type="dcterms:W3CDTF">2023-01-04T10:38:00Z</dcterms:created>
  <dcterms:modified xsi:type="dcterms:W3CDTF">2023-01-04T10:56:00Z</dcterms:modified>
</cp:coreProperties>
</file>