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E41" w14:textId="77777777" w:rsidR="001E71B7" w:rsidRDefault="001E71B7" w:rsidP="001E71B7">
      <w:pPr>
        <w:pStyle w:val="Nagwek"/>
        <w:rPr>
          <w:rFonts w:ascii="Times New Roman" w:hAnsi="Times New Roman"/>
        </w:rPr>
      </w:pPr>
    </w:p>
    <w:p w14:paraId="646E7BAD" w14:textId="7032EAD0" w:rsidR="001E71B7" w:rsidRPr="00DC7E52" w:rsidRDefault="001E71B7" w:rsidP="001E71B7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7D8B777B" w14:textId="77777777" w:rsidR="001E71B7" w:rsidRPr="00DC7E52" w:rsidRDefault="001E71B7" w:rsidP="001E71B7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6A73AF81" w14:textId="77777777" w:rsidR="001E71B7" w:rsidRPr="00DC7E52" w:rsidRDefault="001E71B7" w:rsidP="001E71B7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320D196" w14:textId="77777777" w:rsidR="001E71B7" w:rsidRPr="00DC7E52" w:rsidRDefault="001E71B7" w:rsidP="001E71B7">
      <w:pPr>
        <w:jc w:val="center"/>
        <w:rPr>
          <w:rFonts w:ascii="Times New Roman" w:hAnsi="Times New Roman"/>
          <w:b/>
        </w:rPr>
      </w:pPr>
    </w:p>
    <w:p w14:paraId="4D154CA5" w14:textId="77777777" w:rsidR="001E71B7" w:rsidRPr="00DC7E52" w:rsidRDefault="001E71B7" w:rsidP="001E71B7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452A382C" w14:textId="77777777" w:rsidR="001E71B7" w:rsidRPr="00DC7E52" w:rsidRDefault="001E71B7" w:rsidP="001E71B7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7FB9CED7" w14:textId="77777777" w:rsidR="001E71B7" w:rsidRPr="00DC7E52" w:rsidRDefault="001E71B7" w:rsidP="001E71B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16410CAA" w14:textId="77777777" w:rsidR="001E71B7" w:rsidRPr="00DC7E52" w:rsidRDefault="001E71B7" w:rsidP="001E71B7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88F814A" w14:textId="709C68BB" w:rsidR="001E71B7" w:rsidRPr="00DC7E52" w:rsidRDefault="001E71B7" w:rsidP="001E71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Dostawę </w:t>
      </w:r>
      <w:r>
        <w:rPr>
          <w:b/>
        </w:rPr>
        <w:t>kamer</w:t>
      </w:r>
      <w:r>
        <w:rPr>
          <w:b/>
        </w:rPr>
        <w:t xml:space="preserve"> na potrzeby Instytutu Telekomunikacji </w:t>
      </w:r>
      <w:proofErr w:type="spellStart"/>
      <w:r>
        <w:rPr>
          <w:b/>
        </w:rPr>
        <w:t>WIEiT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</w:rPr>
        <w:t>7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145FE22E" w14:textId="77777777" w:rsidR="001E71B7" w:rsidRPr="00DC7E52" w:rsidRDefault="001E71B7" w:rsidP="001E71B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D74C093" w14:textId="77777777" w:rsidR="001E71B7" w:rsidRPr="00DC7E52" w:rsidRDefault="001E71B7" w:rsidP="001E71B7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430C9447" w14:textId="77777777" w:rsidR="001E71B7" w:rsidRPr="00DC7E52" w:rsidRDefault="001E71B7" w:rsidP="001E71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54A14F91" w14:textId="77777777" w:rsidR="001E71B7" w:rsidRPr="00DC7E52" w:rsidRDefault="001E71B7" w:rsidP="001E71B7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4B765D78" w14:textId="77777777" w:rsidR="001E71B7" w:rsidRPr="00DC7E52" w:rsidRDefault="001E71B7" w:rsidP="001E71B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16EC9EBC" w14:textId="77777777" w:rsidR="001E71B7" w:rsidRPr="00DC7E52" w:rsidRDefault="001E71B7" w:rsidP="001E71B7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E71B7" w:rsidRPr="00DC7E52" w14:paraId="1323ADCC" w14:textId="77777777" w:rsidTr="009E4D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2597B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F8C97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14C93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1E71B7" w:rsidRPr="00DC7E52" w14:paraId="68DEF7A0" w14:textId="77777777" w:rsidTr="009E4D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3177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9193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8B18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1E71B7" w:rsidRPr="00DC7E52" w14:paraId="6BCC3255" w14:textId="77777777" w:rsidTr="009E4D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EA225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4A4C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0BD1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1E71B7" w:rsidRPr="00DC7E52" w14:paraId="6D737705" w14:textId="77777777" w:rsidTr="009E4D2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3C5D1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9BCB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B5C8" w14:textId="77777777" w:rsidR="001E71B7" w:rsidRPr="00DC7E52" w:rsidRDefault="001E71B7" w:rsidP="009E4D2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1A9F1F5" w14:textId="77777777" w:rsidR="001E71B7" w:rsidRPr="00DC7E52" w:rsidRDefault="001E71B7" w:rsidP="001E71B7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FB3F049" w14:textId="77777777" w:rsidR="001E71B7" w:rsidRPr="00DC7E52" w:rsidRDefault="001E71B7" w:rsidP="001E71B7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651607C5" w14:textId="77777777" w:rsidR="001E71B7" w:rsidRPr="00DC7E52" w:rsidRDefault="001E71B7" w:rsidP="001E71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1935017C" w14:textId="77777777" w:rsidR="001E71B7" w:rsidRPr="00DC7E52" w:rsidRDefault="001E71B7" w:rsidP="001E71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186C19F" w14:textId="77777777" w:rsidR="001E71B7" w:rsidRPr="00DC7E52" w:rsidRDefault="001E71B7" w:rsidP="001E71B7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49BEC6DB" w14:textId="77777777" w:rsidR="001E71B7" w:rsidRPr="00DC7E52" w:rsidRDefault="001E71B7" w:rsidP="001E71B7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6DF8E16" w14:textId="77777777" w:rsidR="001E71B7" w:rsidRPr="00DC7E52" w:rsidRDefault="001E71B7" w:rsidP="001E71B7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95AA341" w14:textId="77777777" w:rsidR="001E71B7" w:rsidRPr="00DC7E52" w:rsidRDefault="001E71B7" w:rsidP="001E71B7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6535D678" w14:textId="77777777" w:rsidR="001E71B7" w:rsidRPr="00DC7E52" w:rsidRDefault="001E71B7" w:rsidP="001E71B7">
      <w:pPr>
        <w:rPr>
          <w:rFonts w:ascii="Times New Roman" w:hAnsi="Times New Roman"/>
        </w:rPr>
      </w:pPr>
    </w:p>
    <w:p w14:paraId="5D719BF9" w14:textId="77777777" w:rsidR="001E71B7" w:rsidRPr="00DC7E52" w:rsidRDefault="001E71B7" w:rsidP="001E71B7">
      <w:pPr>
        <w:rPr>
          <w:rFonts w:ascii="Times New Roman" w:hAnsi="Times New Roman"/>
        </w:rPr>
      </w:pPr>
    </w:p>
    <w:p w14:paraId="6A798C40" w14:textId="77777777" w:rsidR="001E71B7" w:rsidRPr="009508B4" w:rsidRDefault="001E71B7" w:rsidP="001E71B7"/>
    <w:p w14:paraId="54066990" w14:textId="77777777" w:rsidR="001E71B7" w:rsidRPr="006B41DD" w:rsidRDefault="001E71B7" w:rsidP="001E71B7"/>
    <w:p w14:paraId="150C8BE3" w14:textId="77777777" w:rsidR="001E71B7" w:rsidRPr="009B4FF9" w:rsidRDefault="001E71B7" w:rsidP="001E71B7"/>
    <w:p w14:paraId="5C429DDA" w14:textId="1B3AF2CF" w:rsidR="00106AC7" w:rsidRPr="001E71B7" w:rsidRDefault="00106AC7" w:rsidP="001E71B7"/>
    <w:sectPr w:rsidR="00106AC7" w:rsidRPr="001E71B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EBDD1" w14:textId="77777777" w:rsidR="004D0AD7" w:rsidRDefault="004D0AD7">
      <w:r>
        <w:separator/>
      </w:r>
    </w:p>
  </w:endnote>
  <w:endnote w:type="continuationSeparator" w:id="0">
    <w:p w14:paraId="3B612E8E" w14:textId="77777777" w:rsidR="004D0AD7" w:rsidRDefault="004D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EE82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0D810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BB1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1923B07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24DE15B">
        <v:line id="_x0000_s1025" style="position:absolute;left:0;text-align:left;z-index:251657728" from="-3.85pt,8.7pt" to="455.15pt,8.7pt"/>
      </w:pict>
    </w:r>
  </w:p>
  <w:p w14:paraId="31EF374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13F5E" w14:textId="77777777" w:rsidR="00CB25C3" w:rsidRDefault="00CB2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676EE" w14:textId="77777777" w:rsidR="004D0AD7" w:rsidRDefault="004D0AD7">
      <w:r>
        <w:separator/>
      </w:r>
    </w:p>
  </w:footnote>
  <w:footnote w:type="continuationSeparator" w:id="0">
    <w:p w14:paraId="199F8083" w14:textId="77777777" w:rsidR="004D0AD7" w:rsidRDefault="004D0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C8FF" w14:textId="77777777" w:rsidR="00CB25C3" w:rsidRDefault="00CB2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44E2F" w14:textId="4B0084A5" w:rsidR="00CB25C3" w:rsidRDefault="001E71B7">
    <w:pPr>
      <w:pStyle w:val="Nagwek"/>
    </w:pPr>
    <w:r>
      <w:rPr>
        <w:noProof/>
      </w:rPr>
      <w:pict w14:anchorId="0FD52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-.05pt;width:453.5pt;height:3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3A8C6" w14:textId="77777777" w:rsidR="00CB25C3" w:rsidRDefault="00CB25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41610035">
    <w:abstractNumId w:val="15"/>
  </w:num>
  <w:num w:numId="2" w16cid:durableId="1576207661">
    <w:abstractNumId w:val="0"/>
  </w:num>
  <w:num w:numId="3" w16cid:durableId="1147625407">
    <w:abstractNumId w:val="13"/>
  </w:num>
  <w:num w:numId="4" w16cid:durableId="1941179650">
    <w:abstractNumId w:val="8"/>
  </w:num>
  <w:num w:numId="5" w16cid:durableId="1100679587">
    <w:abstractNumId w:val="7"/>
  </w:num>
  <w:num w:numId="6" w16cid:durableId="1811704241">
    <w:abstractNumId w:val="1"/>
  </w:num>
  <w:num w:numId="7" w16cid:durableId="95832387">
    <w:abstractNumId w:val="6"/>
  </w:num>
  <w:num w:numId="8" w16cid:durableId="1309482801">
    <w:abstractNumId w:val="3"/>
  </w:num>
  <w:num w:numId="9" w16cid:durableId="1597398142">
    <w:abstractNumId w:val="2"/>
  </w:num>
  <w:num w:numId="10" w16cid:durableId="594285039">
    <w:abstractNumId w:val="5"/>
  </w:num>
  <w:num w:numId="11" w16cid:durableId="712115673">
    <w:abstractNumId w:val="11"/>
  </w:num>
  <w:num w:numId="12" w16cid:durableId="2031447668">
    <w:abstractNumId w:val="4"/>
  </w:num>
  <w:num w:numId="13" w16cid:durableId="392852742">
    <w:abstractNumId w:val="10"/>
  </w:num>
  <w:num w:numId="14" w16cid:durableId="1117144279">
    <w:abstractNumId w:val="14"/>
  </w:num>
  <w:num w:numId="18" w16cid:durableId="12509641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AD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E71B7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0AD7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25C3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29A1C86"/>
  <w15:chartTrackingRefBased/>
  <w15:docId w15:val="{1C1E9AD6-CEF2-467C-887F-D3B5E09B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71B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E71B7"/>
    <w:rPr>
      <w:b/>
      <w:sz w:val="24"/>
    </w:rPr>
  </w:style>
  <w:style w:type="character" w:customStyle="1" w:styleId="NagwekZnak">
    <w:name w:val="Nagłówek Znak"/>
    <w:link w:val="Nagwek"/>
    <w:rsid w:val="001E71B7"/>
  </w:style>
  <w:style w:type="paragraph" w:styleId="Akapitzlist">
    <w:name w:val="List Paragraph"/>
    <w:basedOn w:val="Normalny"/>
    <w:uiPriority w:val="34"/>
    <w:qFormat/>
    <w:rsid w:val="001E71B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2023-01-04T11:10:00Z</cp:lastPrinted>
  <dcterms:created xsi:type="dcterms:W3CDTF">2023-01-04T11:08:00Z</dcterms:created>
  <dcterms:modified xsi:type="dcterms:W3CDTF">2023-01-04T11:13:00Z</dcterms:modified>
</cp:coreProperties>
</file>