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B0C80" w14:textId="77777777" w:rsidR="00FB7F50" w:rsidRPr="002245BE" w:rsidRDefault="00F1160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1160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11607">
        <w:rPr>
          <w:sz w:val="22"/>
          <w:szCs w:val="22"/>
        </w:rPr>
        <w:t>2023-01-13</w:t>
      </w:r>
    </w:p>
    <w:p w14:paraId="27AB4D0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1B7377F" w14:textId="77777777" w:rsidR="00FB7F50" w:rsidRPr="002245BE" w:rsidRDefault="00F11607" w:rsidP="00FB7F50">
      <w:pPr>
        <w:spacing w:after="40"/>
        <w:rPr>
          <w:b/>
          <w:bCs/>
          <w:sz w:val="22"/>
          <w:szCs w:val="22"/>
        </w:rPr>
      </w:pPr>
      <w:r w:rsidRPr="00F11607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1CD8EC30" w14:textId="77777777" w:rsidR="00FB7F50" w:rsidRPr="002245BE" w:rsidRDefault="00F11607" w:rsidP="00FB7F50">
      <w:pPr>
        <w:rPr>
          <w:sz w:val="22"/>
          <w:szCs w:val="22"/>
        </w:rPr>
      </w:pPr>
      <w:r w:rsidRPr="00F1160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F11607">
        <w:rPr>
          <w:sz w:val="22"/>
          <w:szCs w:val="22"/>
        </w:rPr>
        <w:t>66</w:t>
      </w:r>
    </w:p>
    <w:p w14:paraId="48E9BA63" w14:textId="77777777" w:rsidR="00FB7F50" w:rsidRPr="002245BE" w:rsidRDefault="00F11607" w:rsidP="00FB7F50">
      <w:pPr>
        <w:rPr>
          <w:sz w:val="22"/>
          <w:szCs w:val="22"/>
        </w:rPr>
      </w:pPr>
      <w:r w:rsidRPr="00F1160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F11607">
        <w:rPr>
          <w:sz w:val="22"/>
          <w:szCs w:val="22"/>
        </w:rPr>
        <w:t>Kraków</w:t>
      </w:r>
    </w:p>
    <w:p w14:paraId="49A056B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272B496D" w14:textId="3051FE15" w:rsidR="00FB7F50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456A69F0" w14:textId="77777777" w:rsidR="00D1212F" w:rsidRDefault="00D1212F" w:rsidP="00FB7F50">
      <w:pPr>
        <w:jc w:val="both"/>
        <w:rPr>
          <w:bCs/>
          <w:sz w:val="18"/>
          <w:szCs w:val="18"/>
        </w:rPr>
      </w:pPr>
    </w:p>
    <w:p w14:paraId="548D2ADE" w14:textId="7F50C934" w:rsidR="00D1212F" w:rsidRPr="002245BE" w:rsidRDefault="00D1212F" w:rsidP="00FB7F50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SZP.271.30.(23/2022)/2023</w:t>
      </w:r>
    </w:p>
    <w:p w14:paraId="42ACB51C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6ACDD3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11607" w:rsidRPr="00607F9B" w14:paraId="0D9A0033" w14:textId="77777777" w:rsidTr="00BD61DB">
        <w:trPr>
          <w:trHeight w:val="638"/>
        </w:trPr>
        <w:tc>
          <w:tcPr>
            <w:tcW w:w="959" w:type="dxa"/>
            <w:shd w:val="clear" w:color="auto" w:fill="auto"/>
          </w:tcPr>
          <w:p w14:paraId="60AEA1D3" w14:textId="77777777" w:rsidR="00F11607" w:rsidRPr="00607F9B" w:rsidRDefault="00F11607" w:rsidP="00BD61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68313C4" w14:textId="77777777" w:rsidR="00F11607" w:rsidRPr="00607F9B" w:rsidRDefault="00F11607" w:rsidP="00BD61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1160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11607">
              <w:rPr>
                <w:b/>
                <w:bCs/>
                <w:sz w:val="22"/>
                <w:szCs w:val="22"/>
              </w:rPr>
              <w:t>Dostawa wyrobów medycznych niesterylnych, jednorazowego użytku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11607">
              <w:rPr>
                <w:b/>
                <w:sz w:val="22"/>
                <w:szCs w:val="22"/>
              </w:rPr>
              <w:t>ZP/23/2022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8066EA1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F11607" w:rsidRPr="00F11607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F11607" w:rsidRPr="00F11607">
        <w:rPr>
          <w:sz w:val="22"/>
          <w:szCs w:val="22"/>
        </w:rPr>
        <w:t>(</w:t>
      </w:r>
      <w:proofErr w:type="spellStart"/>
      <w:r w:rsidR="00F11607" w:rsidRPr="00F11607">
        <w:rPr>
          <w:sz w:val="22"/>
          <w:szCs w:val="22"/>
        </w:rPr>
        <w:t>t.j</w:t>
      </w:r>
      <w:proofErr w:type="spellEnd"/>
      <w:r w:rsidR="00F11607" w:rsidRPr="00F11607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11607" w14:paraId="143453AC" w14:textId="77777777" w:rsidTr="00BD61DB">
        <w:trPr>
          <w:cantSplit/>
        </w:trPr>
        <w:tc>
          <w:tcPr>
            <w:tcW w:w="9498" w:type="dxa"/>
          </w:tcPr>
          <w:p w14:paraId="59CF08FA" w14:textId="77777777" w:rsidR="00F11607" w:rsidRPr="001D1EEC" w:rsidRDefault="00F11607" w:rsidP="00BD61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1607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F11607">
              <w:rPr>
                <w:b/>
                <w:sz w:val="22"/>
                <w:szCs w:val="22"/>
              </w:rPr>
              <w:t>Group</w:t>
            </w:r>
            <w:proofErr w:type="spellEnd"/>
            <w:r w:rsidRPr="00F11607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76984DA3" w14:textId="77777777" w:rsidR="00F11607" w:rsidRPr="001D1EEC" w:rsidRDefault="00F11607" w:rsidP="00BD61DB">
            <w:pPr>
              <w:spacing w:line="276" w:lineRule="auto"/>
              <w:rPr>
                <w:bCs/>
                <w:sz w:val="22"/>
                <w:szCs w:val="22"/>
              </w:rPr>
            </w:pPr>
            <w:r w:rsidRPr="00F11607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1607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Zabrze</w:t>
            </w:r>
          </w:p>
          <w:p w14:paraId="4BE758DB" w14:textId="77777777" w:rsidR="00F11607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48A01B" w14:textId="77777777" w:rsidR="00F11607" w:rsidRPr="00211A34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1607">
              <w:rPr>
                <w:color w:val="000000"/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1607">
              <w:rPr>
                <w:color w:val="000000"/>
                <w:sz w:val="22"/>
                <w:szCs w:val="22"/>
              </w:rPr>
              <w:t>Zadanie 8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1607">
              <w:rPr>
                <w:b/>
                <w:sz w:val="22"/>
                <w:szCs w:val="22"/>
              </w:rPr>
              <w:t>31 006.80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E32D76B" w14:textId="77777777" w:rsidR="00F11607" w:rsidRPr="00D168A0" w:rsidRDefault="00F11607" w:rsidP="00BD61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F7EF2C6" w14:textId="77777777" w:rsidR="00F11607" w:rsidRDefault="00F11607" w:rsidP="00BD6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1160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11607" w14:paraId="2C44D568" w14:textId="77777777" w:rsidTr="00BD61DB">
        <w:trPr>
          <w:cantSplit/>
        </w:trPr>
        <w:tc>
          <w:tcPr>
            <w:tcW w:w="9498" w:type="dxa"/>
          </w:tcPr>
          <w:p w14:paraId="367ABABD" w14:textId="77777777" w:rsidR="00F11607" w:rsidRPr="001D1EEC" w:rsidRDefault="00F11607" w:rsidP="00BD61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1607">
              <w:rPr>
                <w:b/>
                <w:sz w:val="22"/>
                <w:szCs w:val="22"/>
              </w:rPr>
              <w:t>"ARNO-MED" SPÓŁKA Z OGRANICZONĄ ODPOWIEDZIALNOŚCIĄ</w:t>
            </w:r>
          </w:p>
          <w:p w14:paraId="1D5AA28E" w14:textId="77777777" w:rsidR="00F11607" w:rsidRPr="001D1EEC" w:rsidRDefault="00F11607" w:rsidP="00BD61DB">
            <w:pPr>
              <w:spacing w:line="276" w:lineRule="auto"/>
              <w:rPr>
                <w:bCs/>
                <w:sz w:val="22"/>
                <w:szCs w:val="22"/>
              </w:rPr>
            </w:pPr>
            <w:r w:rsidRPr="00F11607">
              <w:rPr>
                <w:bCs/>
                <w:sz w:val="22"/>
                <w:szCs w:val="22"/>
              </w:rPr>
              <w:t>KOLEJOWA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24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1607">
              <w:rPr>
                <w:bCs/>
                <w:sz w:val="22"/>
                <w:szCs w:val="22"/>
              </w:rPr>
              <w:t>55-081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MIETKÓW</w:t>
            </w:r>
          </w:p>
          <w:p w14:paraId="391AD669" w14:textId="77777777" w:rsidR="00F11607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A05628" w14:textId="77777777" w:rsidR="00F11607" w:rsidRPr="00211A34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1607">
              <w:rPr>
                <w:color w:val="000000"/>
                <w:sz w:val="22"/>
                <w:szCs w:val="22"/>
              </w:rPr>
              <w:t>14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1607">
              <w:rPr>
                <w:color w:val="000000"/>
                <w:sz w:val="22"/>
                <w:szCs w:val="22"/>
              </w:rPr>
              <w:t>Zadanie 14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1607">
              <w:rPr>
                <w:b/>
                <w:sz w:val="22"/>
                <w:szCs w:val="22"/>
              </w:rPr>
              <w:t>12 830.40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3161879" w14:textId="77777777" w:rsidR="00F11607" w:rsidRPr="00D168A0" w:rsidRDefault="00F11607" w:rsidP="00BD61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1B58891" w14:textId="77777777" w:rsidR="00F11607" w:rsidRDefault="00F11607" w:rsidP="00BD6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1160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11607" w14:paraId="122CFD3E" w14:textId="77777777" w:rsidTr="00BD61DB">
        <w:trPr>
          <w:cantSplit/>
        </w:trPr>
        <w:tc>
          <w:tcPr>
            <w:tcW w:w="9498" w:type="dxa"/>
          </w:tcPr>
          <w:p w14:paraId="67BBC021" w14:textId="77777777" w:rsidR="00F11607" w:rsidRPr="001D1EEC" w:rsidRDefault="00F11607" w:rsidP="00BD61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1607">
              <w:rPr>
                <w:b/>
                <w:sz w:val="22"/>
                <w:szCs w:val="22"/>
              </w:rPr>
              <w:lastRenderedPageBreak/>
              <w:t>LM Line Sp. z o.o.</w:t>
            </w:r>
          </w:p>
          <w:p w14:paraId="28C6A3E2" w14:textId="77777777" w:rsidR="00F11607" w:rsidRPr="001D1EEC" w:rsidRDefault="00F11607" w:rsidP="00BD61DB">
            <w:pPr>
              <w:spacing w:line="276" w:lineRule="auto"/>
              <w:rPr>
                <w:bCs/>
                <w:sz w:val="22"/>
                <w:szCs w:val="22"/>
              </w:rPr>
            </w:pPr>
            <w:r w:rsidRPr="00F11607">
              <w:rPr>
                <w:bCs/>
                <w:sz w:val="22"/>
                <w:szCs w:val="22"/>
              </w:rPr>
              <w:t>Kniewska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2K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1607">
              <w:rPr>
                <w:bCs/>
                <w:sz w:val="22"/>
                <w:szCs w:val="22"/>
              </w:rPr>
              <w:t>70-846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Szczecin</w:t>
            </w:r>
          </w:p>
          <w:p w14:paraId="6789CC2C" w14:textId="77777777" w:rsidR="00F11607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C6AA13B" w14:textId="77777777" w:rsidR="00F11607" w:rsidRPr="00211A34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1607">
              <w:rPr>
                <w:color w:val="000000"/>
                <w:sz w:val="22"/>
                <w:szCs w:val="22"/>
              </w:rPr>
              <w:t>25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1607">
              <w:rPr>
                <w:color w:val="000000"/>
                <w:sz w:val="22"/>
                <w:szCs w:val="22"/>
              </w:rPr>
              <w:t>Zadanie 25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1607">
              <w:rPr>
                <w:b/>
                <w:sz w:val="22"/>
                <w:szCs w:val="22"/>
              </w:rPr>
              <w:t>8 370.00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1B827D5" w14:textId="77777777" w:rsidR="00F11607" w:rsidRPr="00D168A0" w:rsidRDefault="00F11607" w:rsidP="00BD61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0DCD039" w14:textId="77777777" w:rsidR="00F11607" w:rsidRDefault="00F11607" w:rsidP="00BD6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1160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11607" w14:paraId="5A7835DC" w14:textId="77777777" w:rsidTr="00BD61DB">
        <w:trPr>
          <w:cantSplit/>
        </w:trPr>
        <w:tc>
          <w:tcPr>
            <w:tcW w:w="9498" w:type="dxa"/>
          </w:tcPr>
          <w:p w14:paraId="62FBE187" w14:textId="77777777" w:rsidR="00F11607" w:rsidRPr="001D1EEC" w:rsidRDefault="00F11607" w:rsidP="00BD61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1607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F11607">
              <w:rPr>
                <w:b/>
                <w:sz w:val="22"/>
                <w:szCs w:val="22"/>
              </w:rPr>
              <w:t>Group</w:t>
            </w:r>
            <w:proofErr w:type="spellEnd"/>
            <w:r w:rsidRPr="00F11607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7407E61C" w14:textId="77777777" w:rsidR="00F11607" w:rsidRPr="001D1EEC" w:rsidRDefault="00F11607" w:rsidP="00BD61DB">
            <w:pPr>
              <w:spacing w:line="276" w:lineRule="auto"/>
              <w:rPr>
                <w:bCs/>
                <w:sz w:val="22"/>
                <w:szCs w:val="22"/>
              </w:rPr>
            </w:pPr>
            <w:r w:rsidRPr="00F11607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1607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Zabrze</w:t>
            </w:r>
          </w:p>
          <w:p w14:paraId="6E13B9DA" w14:textId="77777777" w:rsidR="00F11607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CDDFCD" w14:textId="77777777" w:rsidR="00F11607" w:rsidRPr="00211A34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1607">
              <w:rPr>
                <w:color w:val="000000"/>
                <w:sz w:val="22"/>
                <w:szCs w:val="22"/>
              </w:rPr>
              <w:t>29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1607">
              <w:rPr>
                <w:color w:val="000000"/>
                <w:sz w:val="22"/>
                <w:szCs w:val="22"/>
              </w:rPr>
              <w:t>Zadanie 29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1607">
              <w:rPr>
                <w:b/>
                <w:sz w:val="22"/>
                <w:szCs w:val="22"/>
              </w:rPr>
              <w:t>1 377.00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60F7BD6" w14:textId="77777777" w:rsidR="00F11607" w:rsidRPr="00D168A0" w:rsidRDefault="00F11607" w:rsidP="00BD61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5B0E9BB4" w14:textId="77777777" w:rsidR="00F11607" w:rsidRDefault="00F11607" w:rsidP="00BD6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1160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11607" w14:paraId="3AE62B19" w14:textId="77777777" w:rsidTr="00BD61DB">
        <w:trPr>
          <w:cantSplit/>
        </w:trPr>
        <w:tc>
          <w:tcPr>
            <w:tcW w:w="9498" w:type="dxa"/>
          </w:tcPr>
          <w:p w14:paraId="50B72139" w14:textId="77777777" w:rsidR="00F11607" w:rsidRPr="001D1EEC" w:rsidRDefault="00F11607" w:rsidP="00BD61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11607">
              <w:rPr>
                <w:b/>
                <w:sz w:val="22"/>
                <w:szCs w:val="22"/>
              </w:rPr>
              <w:t>Cedical</w:t>
            </w:r>
            <w:proofErr w:type="spellEnd"/>
            <w:r w:rsidRPr="00F11607">
              <w:rPr>
                <w:b/>
                <w:sz w:val="22"/>
                <w:szCs w:val="22"/>
              </w:rPr>
              <w:t xml:space="preserve"> Sp. z o.o.</w:t>
            </w:r>
          </w:p>
          <w:p w14:paraId="1C825B8E" w14:textId="77777777" w:rsidR="00F11607" w:rsidRPr="001D1EEC" w:rsidRDefault="00F11607" w:rsidP="00BD61DB">
            <w:pPr>
              <w:spacing w:line="276" w:lineRule="auto"/>
              <w:rPr>
                <w:bCs/>
                <w:sz w:val="22"/>
                <w:szCs w:val="22"/>
              </w:rPr>
            </w:pPr>
            <w:r w:rsidRPr="00F11607">
              <w:rPr>
                <w:bCs/>
                <w:sz w:val="22"/>
                <w:szCs w:val="22"/>
              </w:rPr>
              <w:t>Celulozy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107G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/1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1607">
              <w:rPr>
                <w:bCs/>
                <w:sz w:val="22"/>
                <w:szCs w:val="22"/>
              </w:rPr>
              <w:t>04-986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Warszawa</w:t>
            </w:r>
          </w:p>
          <w:p w14:paraId="4FFF13E0" w14:textId="77777777" w:rsidR="00F11607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AA688C" w14:textId="77777777" w:rsidR="00F11607" w:rsidRPr="00211A34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1607">
              <w:rPr>
                <w:color w:val="000000"/>
                <w:sz w:val="22"/>
                <w:szCs w:val="22"/>
              </w:rPr>
              <w:t>32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1607">
              <w:rPr>
                <w:color w:val="000000"/>
                <w:sz w:val="22"/>
                <w:szCs w:val="22"/>
              </w:rPr>
              <w:t>Zadanie 32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1607">
              <w:rPr>
                <w:b/>
                <w:sz w:val="22"/>
                <w:szCs w:val="22"/>
              </w:rPr>
              <w:t>50 544.00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F79731D" w14:textId="77777777" w:rsidR="00F11607" w:rsidRPr="00D168A0" w:rsidRDefault="00F11607" w:rsidP="00BD61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6141F879" w14:textId="77777777" w:rsidR="00F11607" w:rsidRDefault="00F11607" w:rsidP="00BD6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1160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11607" w14:paraId="70F6D439" w14:textId="77777777" w:rsidTr="00BD61DB">
        <w:trPr>
          <w:cantSplit/>
        </w:trPr>
        <w:tc>
          <w:tcPr>
            <w:tcW w:w="9498" w:type="dxa"/>
          </w:tcPr>
          <w:p w14:paraId="2B104290" w14:textId="77777777" w:rsidR="00F11607" w:rsidRPr="001D1EEC" w:rsidRDefault="00F11607" w:rsidP="00BD61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F11607">
              <w:rPr>
                <w:b/>
                <w:sz w:val="22"/>
                <w:szCs w:val="22"/>
              </w:rPr>
              <w:t>Cedical</w:t>
            </w:r>
            <w:proofErr w:type="spellEnd"/>
            <w:r w:rsidRPr="00F11607">
              <w:rPr>
                <w:b/>
                <w:sz w:val="22"/>
                <w:szCs w:val="22"/>
              </w:rPr>
              <w:t xml:space="preserve"> Sp. z o.o.</w:t>
            </w:r>
          </w:p>
          <w:p w14:paraId="29D6580B" w14:textId="77777777" w:rsidR="00F11607" w:rsidRPr="001D1EEC" w:rsidRDefault="00F11607" w:rsidP="00BD61DB">
            <w:pPr>
              <w:spacing w:line="276" w:lineRule="auto"/>
              <w:rPr>
                <w:bCs/>
                <w:sz w:val="22"/>
                <w:szCs w:val="22"/>
              </w:rPr>
            </w:pPr>
            <w:r w:rsidRPr="00F11607">
              <w:rPr>
                <w:bCs/>
                <w:sz w:val="22"/>
                <w:szCs w:val="22"/>
              </w:rPr>
              <w:t>Celulozy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107G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/1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1607">
              <w:rPr>
                <w:bCs/>
                <w:sz w:val="22"/>
                <w:szCs w:val="22"/>
              </w:rPr>
              <w:t>04-986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Warszawa</w:t>
            </w:r>
          </w:p>
          <w:p w14:paraId="1EFC6DA6" w14:textId="77777777" w:rsidR="00F11607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5073000" w14:textId="77777777" w:rsidR="00F11607" w:rsidRPr="00211A34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1607">
              <w:rPr>
                <w:color w:val="000000"/>
                <w:sz w:val="22"/>
                <w:szCs w:val="22"/>
              </w:rPr>
              <w:t>36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1607">
              <w:rPr>
                <w:color w:val="000000"/>
                <w:sz w:val="22"/>
                <w:szCs w:val="22"/>
              </w:rPr>
              <w:t>Zadanie 36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1607">
              <w:rPr>
                <w:b/>
                <w:sz w:val="22"/>
                <w:szCs w:val="22"/>
              </w:rPr>
              <w:t>6 825.60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FC960C5" w14:textId="77777777" w:rsidR="00F11607" w:rsidRPr="00D168A0" w:rsidRDefault="00F11607" w:rsidP="00BD61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3B922734" w14:textId="77777777" w:rsidR="00F11607" w:rsidRDefault="00F11607" w:rsidP="00BD6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1160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11607" w14:paraId="4142F9F2" w14:textId="77777777" w:rsidTr="00BD61DB">
        <w:trPr>
          <w:cantSplit/>
        </w:trPr>
        <w:tc>
          <w:tcPr>
            <w:tcW w:w="9498" w:type="dxa"/>
          </w:tcPr>
          <w:p w14:paraId="483882D9" w14:textId="77777777" w:rsidR="00F11607" w:rsidRPr="001D1EEC" w:rsidRDefault="00F11607" w:rsidP="00BD61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1607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F11607">
              <w:rPr>
                <w:b/>
                <w:sz w:val="22"/>
                <w:szCs w:val="22"/>
              </w:rPr>
              <w:t>Group</w:t>
            </w:r>
            <w:proofErr w:type="spellEnd"/>
            <w:r w:rsidRPr="00F11607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3B00874A" w14:textId="77777777" w:rsidR="00F11607" w:rsidRPr="001D1EEC" w:rsidRDefault="00F11607" w:rsidP="00BD61DB">
            <w:pPr>
              <w:spacing w:line="276" w:lineRule="auto"/>
              <w:rPr>
                <w:bCs/>
                <w:sz w:val="22"/>
                <w:szCs w:val="22"/>
              </w:rPr>
            </w:pPr>
            <w:r w:rsidRPr="00F11607">
              <w:rPr>
                <w:bCs/>
                <w:sz w:val="22"/>
                <w:szCs w:val="22"/>
              </w:rPr>
              <w:t>Pod Borem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18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1607">
              <w:rPr>
                <w:bCs/>
                <w:sz w:val="22"/>
                <w:szCs w:val="22"/>
              </w:rPr>
              <w:t>41-808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Zabrze</w:t>
            </w:r>
          </w:p>
          <w:p w14:paraId="1E52EE2A" w14:textId="77777777" w:rsidR="00F11607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E877149" w14:textId="77777777" w:rsidR="00F11607" w:rsidRPr="00211A34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1607">
              <w:rPr>
                <w:color w:val="000000"/>
                <w:sz w:val="22"/>
                <w:szCs w:val="22"/>
              </w:rPr>
              <w:t>57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1607">
              <w:rPr>
                <w:color w:val="000000"/>
                <w:sz w:val="22"/>
                <w:szCs w:val="22"/>
              </w:rPr>
              <w:t>Zadanie 57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1607">
              <w:rPr>
                <w:b/>
                <w:sz w:val="22"/>
                <w:szCs w:val="22"/>
              </w:rPr>
              <w:t>2 138.40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D11E7EB" w14:textId="77777777" w:rsidR="00F11607" w:rsidRPr="00D168A0" w:rsidRDefault="00F11607" w:rsidP="00BD61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12FAF984" w14:textId="77777777" w:rsidR="00F11607" w:rsidRDefault="00F11607" w:rsidP="00BD6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</w:pPr>
            <w:r w:rsidRPr="00F1160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  <w:tr w:rsidR="00F11607" w14:paraId="6E66A1A9" w14:textId="77777777" w:rsidTr="00BD61DB">
        <w:trPr>
          <w:cantSplit/>
        </w:trPr>
        <w:tc>
          <w:tcPr>
            <w:tcW w:w="9498" w:type="dxa"/>
          </w:tcPr>
          <w:p w14:paraId="417B8D35" w14:textId="77777777" w:rsidR="00F11607" w:rsidRPr="001D1EEC" w:rsidRDefault="00F11607" w:rsidP="00BD61DB">
            <w:pPr>
              <w:spacing w:before="40" w:after="40"/>
              <w:jc w:val="both"/>
              <w:rPr>
                <w:b/>
                <w:sz w:val="22"/>
                <w:szCs w:val="22"/>
              </w:rPr>
            </w:pPr>
            <w:r w:rsidRPr="00F11607">
              <w:rPr>
                <w:b/>
                <w:sz w:val="22"/>
                <w:szCs w:val="22"/>
              </w:rPr>
              <w:lastRenderedPageBreak/>
              <w:t>PROMED S.A.</w:t>
            </w:r>
          </w:p>
          <w:p w14:paraId="3BE5115B" w14:textId="77777777" w:rsidR="00F11607" w:rsidRPr="001D1EEC" w:rsidRDefault="00F11607" w:rsidP="00BD61DB">
            <w:pPr>
              <w:spacing w:line="276" w:lineRule="auto"/>
              <w:rPr>
                <w:bCs/>
                <w:sz w:val="22"/>
                <w:szCs w:val="22"/>
              </w:rPr>
            </w:pPr>
            <w:r w:rsidRPr="00F11607">
              <w:rPr>
                <w:bCs/>
                <w:sz w:val="22"/>
                <w:szCs w:val="22"/>
              </w:rPr>
              <w:t>ul. Działkowa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56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, </w:t>
            </w:r>
            <w:r w:rsidRPr="00F11607">
              <w:rPr>
                <w:bCs/>
                <w:sz w:val="22"/>
                <w:szCs w:val="22"/>
              </w:rPr>
              <w:t>02-234</w:t>
            </w:r>
            <w:r w:rsidRPr="001D1EEC">
              <w:rPr>
                <w:bCs/>
                <w:sz w:val="22"/>
                <w:szCs w:val="22"/>
              </w:rPr>
              <w:t xml:space="preserve"> </w:t>
            </w:r>
            <w:r w:rsidRPr="00F11607">
              <w:rPr>
                <w:bCs/>
                <w:sz w:val="22"/>
                <w:szCs w:val="22"/>
              </w:rPr>
              <w:t>Warszawa</w:t>
            </w:r>
          </w:p>
          <w:p w14:paraId="5DD7A780" w14:textId="77777777" w:rsidR="00F11607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541B25E" w14:textId="77777777" w:rsidR="00F11607" w:rsidRPr="00211A34" w:rsidRDefault="00F11607" w:rsidP="00BD61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Zadanie nr</w:t>
            </w:r>
            <w:r>
              <w:rPr>
                <w:sz w:val="22"/>
                <w:szCs w:val="22"/>
              </w:rPr>
              <w:t xml:space="preserve"> </w:t>
            </w:r>
            <w:r w:rsidRPr="00F11607">
              <w:rPr>
                <w:color w:val="000000"/>
                <w:sz w:val="22"/>
                <w:szCs w:val="22"/>
              </w:rPr>
              <w:t>60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11607">
              <w:rPr>
                <w:color w:val="000000"/>
                <w:sz w:val="22"/>
                <w:szCs w:val="22"/>
              </w:rPr>
              <w:t>Zadanie 60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11607">
              <w:rPr>
                <w:b/>
                <w:sz w:val="22"/>
                <w:szCs w:val="22"/>
              </w:rPr>
              <w:t>45 360.00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6483F6" w14:textId="77777777" w:rsidR="00F11607" w:rsidRPr="00D168A0" w:rsidRDefault="00F11607" w:rsidP="00BD61DB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D168A0">
              <w:rPr>
                <w:sz w:val="22"/>
                <w:szCs w:val="22"/>
              </w:rPr>
              <w:t>Uzasadnienie wyboru:</w:t>
            </w:r>
          </w:p>
          <w:p w14:paraId="0F27369B" w14:textId="067FC633" w:rsidR="00F11607" w:rsidRPr="00F11607" w:rsidRDefault="00D1212F" w:rsidP="00BD61D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F11607">
              <w:t>Oferta spełnia warunki zawarte w SWZ, w ustawie Prawo zamówień publicznych z dnia 11 września 2019 r. (tekst jednolity Dz. U. z 2022 r. poz. 1710) oraz jest najkorzystniejsze w kryteriach określonych w SWZ.</w:t>
            </w:r>
          </w:p>
        </w:tc>
      </w:tr>
    </w:tbl>
    <w:p w14:paraId="7254C9E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510366C" w14:textId="77777777" w:rsidTr="00596EA3">
        <w:tc>
          <w:tcPr>
            <w:tcW w:w="2169" w:type="dxa"/>
            <w:shd w:val="clear" w:color="auto" w:fill="F3F3F3"/>
          </w:tcPr>
          <w:p w14:paraId="39D37AE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11F398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5EFA83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614551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F11607" w:rsidRPr="00834EF4" w14:paraId="385B4C33" w14:textId="77777777" w:rsidTr="00BD61DB">
        <w:tc>
          <w:tcPr>
            <w:tcW w:w="2169" w:type="dxa"/>
            <w:shd w:val="clear" w:color="auto" w:fill="auto"/>
          </w:tcPr>
          <w:p w14:paraId="4A52E890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8</w:t>
            </w:r>
          </w:p>
        </w:tc>
        <w:tc>
          <w:tcPr>
            <w:tcW w:w="2793" w:type="dxa"/>
            <w:shd w:val="clear" w:color="auto" w:fill="auto"/>
          </w:tcPr>
          <w:p w14:paraId="69B0C07D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F11607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F11607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3CD575FE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18</w:t>
            </w:r>
          </w:p>
          <w:p w14:paraId="641C7168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32377E58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F6CE76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100,00</w:t>
            </w:r>
          </w:p>
        </w:tc>
      </w:tr>
      <w:tr w:rsidR="00F11607" w:rsidRPr="00834EF4" w14:paraId="1708F540" w14:textId="77777777" w:rsidTr="00BD61DB">
        <w:tc>
          <w:tcPr>
            <w:tcW w:w="2169" w:type="dxa"/>
            <w:shd w:val="clear" w:color="auto" w:fill="auto"/>
          </w:tcPr>
          <w:p w14:paraId="2187175F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8</w:t>
            </w:r>
          </w:p>
        </w:tc>
        <w:tc>
          <w:tcPr>
            <w:tcW w:w="2793" w:type="dxa"/>
            <w:shd w:val="clear" w:color="auto" w:fill="auto"/>
          </w:tcPr>
          <w:p w14:paraId="56985EFE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11607">
              <w:rPr>
                <w:b/>
                <w:bCs/>
                <w:sz w:val="20"/>
                <w:szCs w:val="20"/>
              </w:rPr>
              <w:t>Neomed</w:t>
            </w:r>
            <w:proofErr w:type="spellEnd"/>
            <w:r w:rsidRPr="00F11607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2E811B0E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Orężna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6A</w:t>
            </w:r>
          </w:p>
          <w:p w14:paraId="29F7A754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05-501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Piaseczno</w:t>
            </w:r>
          </w:p>
        </w:tc>
        <w:tc>
          <w:tcPr>
            <w:tcW w:w="2976" w:type="dxa"/>
            <w:shd w:val="clear" w:color="auto" w:fill="auto"/>
          </w:tcPr>
          <w:p w14:paraId="1CDB00AF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- 71.69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B5F1C6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71,69</w:t>
            </w:r>
          </w:p>
        </w:tc>
      </w:tr>
      <w:tr w:rsidR="00F11607" w:rsidRPr="00834EF4" w14:paraId="75929B02" w14:textId="77777777" w:rsidTr="00BD61DB">
        <w:tc>
          <w:tcPr>
            <w:tcW w:w="2169" w:type="dxa"/>
            <w:shd w:val="clear" w:color="auto" w:fill="auto"/>
          </w:tcPr>
          <w:p w14:paraId="4DB55431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8</w:t>
            </w:r>
          </w:p>
        </w:tc>
        <w:tc>
          <w:tcPr>
            <w:tcW w:w="2793" w:type="dxa"/>
            <w:shd w:val="clear" w:color="auto" w:fill="auto"/>
          </w:tcPr>
          <w:p w14:paraId="406BC1A1" w14:textId="51FD09B9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 xml:space="preserve">SKAMEX  Spółka z ograniczoną odpowiedzialnością </w:t>
            </w:r>
          </w:p>
          <w:p w14:paraId="00F01190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38/52</w:t>
            </w:r>
          </w:p>
          <w:p w14:paraId="14DE6D26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40E0840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- 51.04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5F3C22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51,04</w:t>
            </w:r>
          </w:p>
        </w:tc>
      </w:tr>
      <w:tr w:rsidR="00F11607" w:rsidRPr="00834EF4" w14:paraId="41763DBF" w14:textId="77777777" w:rsidTr="00BD61DB">
        <w:tc>
          <w:tcPr>
            <w:tcW w:w="2169" w:type="dxa"/>
            <w:shd w:val="clear" w:color="auto" w:fill="auto"/>
          </w:tcPr>
          <w:p w14:paraId="3FA9579D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14</w:t>
            </w:r>
          </w:p>
        </w:tc>
        <w:tc>
          <w:tcPr>
            <w:tcW w:w="2793" w:type="dxa"/>
            <w:shd w:val="clear" w:color="auto" w:fill="auto"/>
          </w:tcPr>
          <w:p w14:paraId="5E92FAE6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>"ARNO-MED" SPÓŁKA Z OGRANICZONĄ ODPOWIEDZIALNOŚCIĄ</w:t>
            </w:r>
          </w:p>
          <w:p w14:paraId="47B033BA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24</w:t>
            </w:r>
          </w:p>
          <w:p w14:paraId="4DBD4F2B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55-081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MIETKÓW</w:t>
            </w:r>
          </w:p>
        </w:tc>
        <w:tc>
          <w:tcPr>
            <w:tcW w:w="2976" w:type="dxa"/>
            <w:shd w:val="clear" w:color="auto" w:fill="auto"/>
          </w:tcPr>
          <w:p w14:paraId="72931456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8020C7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100,00</w:t>
            </w:r>
          </w:p>
        </w:tc>
      </w:tr>
      <w:tr w:rsidR="00F11607" w:rsidRPr="00834EF4" w14:paraId="7804F032" w14:textId="77777777" w:rsidTr="00BD61DB">
        <w:tc>
          <w:tcPr>
            <w:tcW w:w="2169" w:type="dxa"/>
            <w:shd w:val="clear" w:color="auto" w:fill="auto"/>
          </w:tcPr>
          <w:p w14:paraId="702B9EDA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14</w:t>
            </w:r>
          </w:p>
        </w:tc>
        <w:tc>
          <w:tcPr>
            <w:tcW w:w="2793" w:type="dxa"/>
            <w:shd w:val="clear" w:color="auto" w:fill="auto"/>
          </w:tcPr>
          <w:p w14:paraId="547A0290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>MEDOK OLAF KORGEL</w:t>
            </w:r>
          </w:p>
          <w:p w14:paraId="67C12168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Reymonta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7</w:t>
            </w:r>
          </w:p>
          <w:p w14:paraId="772B7D7A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48-250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F11607">
              <w:rPr>
                <w:sz w:val="20"/>
                <w:szCs w:val="20"/>
              </w:rPr>
              <w:t>głogówek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5A79A455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- 98.55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A24A31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98,55</w:t>
            </w:r>
          </w:p>
        </w:tc>
      </w:tr>
      <w:tr w:rsidR="00F11607" w:rsidRPr="00834EF4" w14:paraId="6A109978" w14:textId="77777777" w:rsidTr="00BD61DB">
        <w:tc>
          <w:tcPr>
            <w:tcW w:w="2169" w:type="dxa"/>
            <w:shd w:val="clear" w:color="auto" w:fill="auto"/>
          </w:tcPr>
          <w:p w14:paraId="707FA96B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14</w:t>
            </w:r>
          </w:p>
        </w:tc>
        <w:tc>
          <w:tcPr>
            <w:tcW w:w="2793" w:type="dxa"/>
            <w:shd w:val="clear" w:color="auto" w:fill="auto"/>
          </w:tcPr>
          <w:p w14:paraId="6C93666E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>MEDGAL Spółka z ograniczoną odpowiedzialnością</w:t>
            </w:r>
          </w:p>
          <w:p w14:paraId="6DCD6DD6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proofErr w:type="spellStart"/>
            <w:r w:rsidRPr="00F11607">
              <w:rPr>
                <w:sz w:val="20"/>
                <w:szCs w:val="20"/>
              </w:rPr>
              <w:t>Niewodnicka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26A</w:t>
            </w:r>
          </w:p>
          <w:p w14:paraId="7CFBAFE3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16-001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Księżyno</w:t>
            </w:r>
          </w:p>
        </w:tc>
        <w:tc>
          <w:tcPr>
            <w:tcW w:w="2976" w:type="dxa"/>
            <w:shd w:val="clear" w:color="auto" w:fill="auto"/>
          </w:tcPr>
          <w:p w14:paraId="5E978F20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- 60.61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5A9B9C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60,61</w:t>
            </w:r>
          </w:p>
        </w:tc>
      </w:tr>
      <w:tr w:rsidR="00F11607" w:rsidRPr="00834EF4" w14:paraId="1AF4939A" w14:textId="77777777" w:rsidTr="00BD61DB">
        <w:tc>
          <w:tcPr>
            <w:tcW w:w="2169" w:type="dxa"/>
            <w:shd w:val="clear" w:color="auto" w:fill="auto"/>
          </w:tcPr>
          <w:p w14:paraId="432EFE3D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25</w:t>
            </w:r>
          </w:p>
        </w:tc>
        <w:tc>
          <w:tcPr>
            <w:tcW w:w="2793" w:type="dxa"/>
            <w:shd w:val="clear" w:color="auto" w:fill="auto"/>
          </w:tcPr>
          <w:p w14:paraId="7CDC3E14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>LM Line Sp. z o.o.</w:t>
            </w:r>
          </w:p>
          <w:p w14:paraId="28466FE4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Kniewska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2K</w:t>
            </w:r>
          </w:p>
          <w:p w14:paraId="313F4396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70-846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14:paraId="6310AF73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27C671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100,00</w:t>
            </w:r>
          </w:p>
        </w:tc>
      </w:tr>
      <w:tr w:rsidR="00F11607" w:rsidRPr="00834EF4" w14:paraId="709C6353" w14:textId="77777777" w:rsidTr="00BD61DB">
        <w:tc>
          <w:tcPr>
            <w:tcW w:w="2169" w:type="dxa"/>
            <w:shd w:val="clear" w:color="auto" w:fill="auto"/>
          </w:tcPr>
          <w:p w14:paraId="33CF376A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25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25</w:t>
            </w:r>
          </w:p>
        </w:tc>
        <w:tc>
          <w:tcPr>
            <w:tcW w:w="2793" w:type="dxa"/>
            <w:shd w:val="clear" w:color="auto" w:fill="auto"/>
          </w:tcPr>
          <w:p w14:paraId="2F8DA763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>PROMED S.A.</w:t>
            </w:r>
          </w:p>
          <w:p w14:paraId="685B5E8C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56</w:t>
            </w:r>
          </w:p>
          <w:p w14:paraId="14471C0B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70B9D27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- 46.90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3989BC3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46,90</w:t>
            </w:r>
          </w:p>
        </w:tc>
      </w:tr>
      <w:tr w:rsidR="00F11607" w:rsidRPr="00834EF4" w14:paraId="07DA5F66" w14:textId="77777777" w:rsidTr="00BD61DB">
        <w:tc>
          <w:tcPr>
            <w:tcW w:w="2169" w:type="dxa"/>
            <w:shd w:val="clear" w:color="auto" w:fill="auto"/>
          </w:tcPr>
          <w:p w14:paraId="3A9B5F0A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29</w:t>
            </w:r>
          </w:p>
        </w:tc>
        <w:tc>
          <w:tcPr>
            <w:tcW w:w="2793" w:type="dxa"/>
            <w:shd w:val="clear" w:color="auto" w:fill="auto"/>
          </w:tcPr>
          <w:p w14:paraId="7599CE15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F11607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F11607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2883F876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18</w:t>
            </w:r>
          </w:p>
          <w:p w14:paraId="69DF9205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40F1AAC6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231496C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100,00</w:t>
            </w:r>
          </w:p>
        </w:tc>
      </w:tr>
      <w:tr w:rsidR="00F11607" w:rsidRPr="00834EF4" w14:paraId="7C3A4977" w14:textId="77777777" w:rsidTr="00BD61DB">
        <w:tc>
          <w:tcPr>
            <w:tcW w:w="2169" w:type="dxa"/>
            <w:shd w:val="clear" w:color="auto" w:fill="auto"/>
          </w:tcPr>
          <w:p w14:paraId="5C0A3375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32</w:t>
            </w:r>
          </w:p>
        </w:tc>
        <w:tc>
          <w:tcPr>
            <w:tcW w:w="2793" w:type="dxa"/>
            <w:shd w:val="clear" w:color="auto" w:fill="auto"/>
          </w:tcPr>
          <w:p w14:paraId="0E64FB08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11607">
              <w:rPr>
                <w:b/>
                <w:bCs/>
                <w:sz w:val="20"/>
                <w:szCs w:val="20"/>
              </w:rPr>
              <w:t>Cedical</w:t>
            </w:r>
            <w:proofErr w:type="spellEnd"/>
            <w:r w:rsidRPr="00F1160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52FF081E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lastRenderedPageBreak/>
              <w:t>Celulozy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107G/1</w:t>
            </w:r>
          </w:p>
          <w:p w14:paraId="1CE7592B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04-986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2547A2B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lastRenderedPageBreak/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DFC2A0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100,00</w:t>
            </w:r>
          </w:p>
        </w:tc>
      </w:tr>
      <w:tr w:rsidR="00F11607" w:rsidRPr="00834EF4" w14:paraId="0C67CA2C" w14:textId="77777777" w:rsidTr="00BD61DB">
        <w:tc>
          <w:tcPr>
            <w:tcW w:w="2169" w:type="dxa"/>
            <w:shd w:val="clear" w:color="auto" w:fill="auto"/>
          </w:tcPr>
          <w:p w14:paraId="63215629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32</w:t>
            </w:r>
          </w:p>
        </w:tc>
        <w:tc>
          <w:tcPr>
            <w:tcW w:w="2793" w:type="dxa"/>
            <w:shd w:val="clear" w:color="auto" w:fill="auto"/>
          </w:tcPr>
          <w:p w14:paraId="10F34D85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>PROMED S.A.</w:t>
            </w:r>
          </w:p>
          <w:p w14:paraId="60F1ACFF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56</w:t>
            </w:r>
          </w:p>
          <w:p w14:paraId="3286AFFE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741A78B0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- 88.48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94FAD7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88,48</w:t>
            </w:r>
          </w:p>
        </w:tc>
      </w:tr>
      <w:tr w:rsidR="00F11607" w:rsidRPr="00834EF4" w14:paraId="4BBD30B6" w14:textId="77777777" w:rsidTr="00BD61DB">
        <w:tc>
          <w:tcPr>
            <w:tcW w:w="2169" w:type="dxa"/>
            <w:shd w:val="clear" w:color="auto" w:fill="auto"/>
          </w:tcPr>
          <w:p w14:paraId="04C3B914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32</w:t>
            </w:r>
          </w:p>
        </w:tc>
        <w:tc>
          <w:tcPr>
            <w:tcW w:w="2793" w:type="dxa"/>
            <w:shd w:val="clear" w:color="auto" w:fill="auto"/>
          </w:tcPr>
          <w:p w14:paraId="639FE57E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11607">
              <w:rPr>
                <w:b/>
                <w:bCs/>
                <w:sz w:val="20"/>
                <w:szCs w:val="20"/>
              </w:rPr>
              <w:t>Dräger</w:t>
            </w:r>
            <w:proofErr w:type="spellEnd"/>
            <w:r w:rsidRPr="00F11607">
              <w:rPr>
                <w:b/>
                <w:bCs/>
                <w:sz w:val="20"/>
                <w:szCs w:val="20"/>
              </w:rPr>
              <w:t xml:space="preserve"> Polska Sp. z o. o.</w:t>
            </w:r>
          </w:p>
          <w:p w14:paraId="0833F994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ul. Posag 7 Panien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1</w:t>
            </w:r>
          </w:p>
          <w:p w14:paraId="4CFA5E55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02-495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C01CC3B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- 62.57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04B5BF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62,57</w:t>
            </w:r>
          </w:p>
        </w:tc>
      </w:tr>
      <w:tr w:rsidR="00F11607" w:rsidRPr="00834EF4" w14:paraId="1FA710EF" w14:textId="77777777" w:rsidTr="00BD61DB">
        <w:tc>
          <w:tcPr>
            <w:tcW w:w="2169" w:type="dxa"/>
            <w:shd w:val="clear" w:color="auto" w:fill="auto"/>
          </w:tcPr>
          <w:p w14:paraId="3402852B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32</w:t>
            </w:r>
          </w:p>
        </w:tc>
        <w:tc>
          <w:tcPr>
            <w:tcW w:w="2793" w:type="dxa"/>
            <w:shd w:val="clear" w:color="auto" w:fill="auto"/>
          </w:tcPr>
          <w:p w14:paraId="5FBB8E4C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>NZ TECHNO SP.Z.O.O.</w:t>
            </w:r>
          </w:p>
          <w:p w14:paraId="394EE4FB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BERNEŃSKA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5A</w:t>
            </w:r>
          </w:p>
          <w:p w14:paraId="22B35630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03-976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4FE4395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- 57.07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73844B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57,07</w:t>
            </w:r>
          </w:p>
        </w:tc>
      </w:tr>
      <w:tr w:rsidR="00F11607" w:rsidRPr="00834EF4" w14:paraId="481913B9" w14:textId="77777777" w:rsidTr="00BD61DB">
        <w:tc>
          <w:tcPr>
            <w:tcW w:w="2169" w:type="dxa"/>
            <w:shd w:val="clear" w:color="auto" w:fill="auto"/>
          </w:tcPr>
          <w:p w14:paraId="094AF4B5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36</w:t>
            </w:r>
          </w:p>
        </w:tc>
        <w:tc>
          <w:tcPr>
            <w:tcW w:w="2793" w:type="dxa"/>
            <w:shd w:val="clear" w:color="auto" w:fill="auto"/>
          </w:tcPr>
          <w:p w14:paraId="1B9A6CBE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11607">
              <w:rPr>
                <w:b/>
                <w:bCs/>
                <w:sz w:val="20"/>
                <w:szCs w:val="20"/>
              </w:rPr>
              <w:t>Cedical</w:t>
            </w:r>
            <w:proofErr w:type="spellEnd"/>
            <w:r w:rsidRPr="00F1160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E4A7637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Celulozy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107G/1</w:t>
            </w:r>
          </w:p>
          <w:p w14:paraId="59A5D081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04-986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493CCB5D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529B35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100,00</w:t>
            </w:r>
          </w:p>
        </w:tc>
      </w:tr>
      <w:tr w:rsidR="00F11607" w:rsidRPr="00834EF4" w14:paraId="7ADB2EC7" w14:textId="77777777" w:rsidTr="00BD61DB">
        <w:tc>
          <w:tcPr>
            <w:tcW w:w="2169" w:type="dxa"/>
            <w:shd w:val="clear" w:color="auto" w:fill="auto"/>
          </w:tcPr>
          <w:p w14:paraId="05168763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36</w:t>
            </w:r>
          </w:p>
        </w:tc>
        <w:tc>
          <w:tcPr>
            <w:tcW w:w="2793" w:type="dxa"/>
            <w:shd w:val="clear" w:color="auto" w:fill="auto"/>
          </w:tcPr>
          <w:p w14:paraId="4C549903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>NZ TECHNO SP.Z.O.O.</w:t>
            </w:r>
          </w:p>
          <w:p w14:paraId="647EDCD5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BERNEŃSKA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5A</w:t>
            </w:r>
          </w:p>
          <w:p w14:paraId="71EAC1ED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03-976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561E862D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- 89.77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0E4788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89,77</w:t>
            </w:r>
          </w:p>
        </w:tc>
      </w:tr>
      <w:tr w:rsidR="00F11607" w:rsidRPr="00834EF4" w14:paraId="18BADE2E" w14:textId="77777777" w:rsidTr="00BD61DB">
        <w:tc>
          <w:tcPr>
            <w:tcW w:w="2169" w:type="dxa"/>
            <w:shd w:val="clear" w:color="auto" w:fill="auto"/>
          </w:tcPr>
          <w:p w14:paraId="459E8A98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36</w:t>
            </w:r>
          </w:p>
        </w:tc>
        <w:tc>
          <w:tcPr>
            <w:tcW w:w="2793" w:type="dxa"/>
            <w:shd w:val="clear" w:color="auto" w:fill="auto"/>
          </w:tcPr>
          <w:p w14:paraId="6E37BE43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>PROMED S.A.</w:t>
            </w:r>
          </w:p>
          <w:p w14:paraId="6B8AF065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56</w:t>
            </w:r>
          </w:p>
          <w:p w14:paraId="4C354DCC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3F675BC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- 50.18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0F72FC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50,18</w:t>
            </w:r>
          </w:p>
        </w:tc>
      </w:tr>
      <w:tr w:rsidR="00F11607" w:rsidRPr="00834EF4" w14:paraId="44207616" w14:textId="77777777" w:rsidTr="00BD61DB">
        <w:tc>
          <w:tcPr>
            <w:tcW w:w="2169" w:type="dxa"/>
            <w:shd w:val="clear" w:color="auto" w:fill="auto"/>
          </w:tcPr>
          <w:p w14:paraId="3BCAE06D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57</w:t>
            </w:r>
          </w:p>
        </w:tc>
        <w:tc>
          <w:tcPr>
            <w:tcW w:w="2793" w:type="dxa"/>
            <w:shd w:val="clear" w:color="auto" w:fill="auto"/>
          </w:tcPr>
          <w:p w14:paraId="711084DE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F11607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F11607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21C63F99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18</w:t>
            </w:r>
          </w:p>
          <w:p w14:paraId="4D82894D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23DA3C12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63F4400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100,00</w:t>
            </w:r>
          </w:p>
        </w:tc>
      </w:tr>
      <w:tr w:rsidR="00F11607" w:rsidRPr="00834EF4" w14:paraId="66A2CF75" w14:textId="77777777" w:rsidTr="00BD61DB">
        <w:tc>
          <w:tcPr>
            <w:tcW w:w="2169" w:type="dxa"/>
            <w:shd w:val="clear" w:color="auto" w:fill="auto"/>
          </w:tcPr>
          <w:p w14:paraId="2C5F0BC6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57</w:t>
            </w:r>
          </w:p>
        </w:tc>
        <w:tc>
          <w:tcPr>
            <w:tcW w:w="2793" w:type="dxa"/>
            <w:shd w:val="clear" w:color="auto" w:fill="auto"/>
          </w:tcPr>
          <w:p w14:paraId="55538657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F11607">
              <w:rPr>
                <w:b/>
                <w:bCs/>
                <w:sz w:val="20"/>
                <w:szCs w:val="20"/>
              </w:rPr>
              <w:t>Bialmed</w:t>
            </w:r>
            <w:proofErr w:type="spellEnd"/>
            <w:r w:rsidRPr="00F1160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055A887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46/48/35</w:t>
            </w:r>
          </w:p>
          <w:p w14:paraId="712EEC40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302A4FB5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- 91.67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240AFBD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91,67</w:t>
            </w:r>
          </w:p>
        </w:tc>
      </w:tr>
      <w:tr w:rsidR="00F11607" w:rsidRPr="00834EF4" w14:paraId="326D4387" w14:textId="77777777" w:rsidTr="00BD61DB">
        <w:tc>
          <w:tcPr>
            <w:tcW w:w="2169" w:type="dxa"/>
            <w:shd w:val="clear" w:color="auto" w:fill="auto"/>
          </w:tcPr>
          <w:p w14:paraId="0EFDA7A1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57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57</w:t>
            </w:r>
          </w:p>
        </w:tc>
        <w:tc>
          <w:tcPr>
            <w:tcW w:w="2793" w:type="dxa"/>
            <w:shd w:val="clear" w:color="auto" w:fill="auto"/>
          </w:tcPr>
          <w:p w14:paraId="34148316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 xml:space="preserve">Przedsiębiorstwo Wielobranżowe </w:t>
            </w:r>
            <w:proofErr w:type="spellStart"/>
            <w:r w:rsidRPr="00F11607">
              <w:rPr>
                <w:b/>
                <w:bCs/>
                <w:sz w:val="20"/>
                <w:szCs w:val="20"/>
              </w:rPr>
              <w:t>Intergos</w:t>
            </w:r>
            <w:proofErr w:type="spellEnd"/>
            <w:r w:rsidRPr="00F11607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1F5B44B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Legionów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55</w:t>
            </w:r>
          </w:p>
          <w:p w14:paraId="1A1257CC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14:paraId="4CBEE993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- 81.48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3139CA5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81,48</w:t>
            </w:r>
          </w:p>
        </w:tc>
      </w:tr>
      <w:tr w:rsidR="00F11607" w:rsidRPr="00834EF4" w14:paraId="48A4E6F8" w14:textId="77777777" w:rsidTr="00BD61DB">
        <w:tc>
          <w:tcPr>
            <w:tcW w:w="2169" w:type="dxa"/>
            <w:shd w:val="clear" w:color="auto" w:fill="auto"/>
          </w:tcPr>
          <w:p w14:paraId="24C466DD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60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F11607">
              <w:rPr>
                <w:sz w:val="20"/>
                <w:szCs w:val="20"/>
              </w:rPr>
              <w:t>Zadanie 60</w:t>
            </w:r>
          </w:p>
        </w:tc>
        <w:tc>
          <w:tcPr>
            <w:tcW w:w="2793" w:type="dxa"/>
            <w:shd w:val="clear" w:color="auto" w:fill="auto"/>
          </w:tcPr>
          <w:p w14:paraId="1DAAF771" w14:textId="77777777" w:rsidR="00F11607" w:rsidRPr="00211A34" w:rsidRDefault="00F11607" w:rsidP="00BD61D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F11607">
              <w:rPr>
                <w:b/>
                <w:bCs/>
                <w:sz w:val="20"/>
                <w:szCs w:val="20"/>
              </w:rPr>
              <w:t>PROMED S.A.</w:t>
            </w:r>
          </w:p>
          <w:p w14:paraId="42E364A5" w14:textId="77777777" w:rsidR="00F11607" w:rsidRPr="00211A34" w:rsidRDefault="00F11607" w:rsidP="00BD61DB">
            <w:pPr>
              <w:rPr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56</w:t>
            </w:r>
          </w:p>
          <w:p w14:paraId="2898E96E" w14:textId="77777777" w:rsidR="00F11607" w:rsidRPr="00211A34" w:rsidRDefault="00F11607" w:rsidP="00BD61DB">
            <w:pPr>
              <w:spacing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F11607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D3FF27D" w14:textId="77777777" w:rsidR="00F11607" w:rsidRPr="00211A34" w:rsidRDefault="00F11607" w:rsidP="00BD61D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9464A7F" w14:textId="77777777" w:rsidR="00F11607" w:rsidRPr="00211A34" w:rsidRDefault="00F11607" w:rsidP="00BD61DB">
            <w:pPr>
              <w:jc w:val="center"/>
              <w:rPr>
                <w:color w:val="000000"/>
                <w:sz w:val="20"/>
                <w:szCs w:val="20"/>
              </w:rPr>
            </w:pPr>
            <w:r w:rsidRPr="00F11607">
              <w:rPr>
                <w:sz w:val="20"/>
                <w:szCs w:val="20"/>
              </w:rPr>
              <w:t xml:space="preserve">  100,00</w:t>
            </w:r>
          </w:p>
        </w:tc>
      </w:tr>
    </w:tbl>
    <w:p w14:paraId="07BF1466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2E488" w14:textId="77777777" w:rsidR="009261F6" w:rsidRDefault="009261F6">
      <w:r>
        <w:separator/>
      </w:r>
    </w:p>
  </w:endnote>
  <w:endnote w:type="continuationSeparator" w:id="0">
    <w:p w14:paraId="4FB3D6AA" w14:textId="77777777" w:rsidR="009261F6" w:rsidRDefault="00926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3781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90E9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3122B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0D233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83D6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E1D04" w14:textId="77777777" w:rsidR="009261F6" w:rsidRDefault="009261F6">
      <w:r>
        <w:separator/>
      </w:r>
    </w:p>
  </w:footnote>
  <w:footnote w:type="continuationSeparator" w:id="0">
    <w:p w14:paraId="388F7EC2" w14:textId="77777777" w:rsidR="009261F6" w:rsidRDefault="00926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74BA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20EA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B31D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1F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D6DB9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261F6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212F"/>
    <w:rsid w:val="00D168A0"/>
    <w:rsid w:val="00D26ED6"/>
    <w:rsid w:val="00D42C90"/>
    <w:rsid w:val="00D8427E"/>
    <w:rsid w:val="00E30B2D"/>
    <w:rsid w:val="00E62859"/>
    <w:rsid w:val="00E85D70"/>
    <w:rsid w:val="00F11607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F36FB7"/>
  <w15:chartTrackingRefBased/>
  <w15:docId w15:val="{FE9343C0-FBC1-4892-853B-86399CCBC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4</Pages>
  <Words>997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4</cp:revision>
  <cp:lastPrinted>1899-12-31T23:00:00Z</cp:lastPrinted>
  <dcterms:created xsi:type="dcterms:W3CDTF">2023-01-13T07:38:00Z</dcterms:created>
  <dcterms:modified xsi:type="dcterms:W3CDTF">2023-01-13T07:53:00Z</dcterms:modified>
</cp:coreProperties>
</file>