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163" w:rsidRPr="009475A8" w:rsidRDefault="006A5163" w:rsidP="006A5163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6A5163" w:rsidRPr="009475A8" w:rsidRDefault="006A5163" w:rsidP="006A5163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6A5163" w:rsidRPr="009475A8" w:rsidRDefault="006A5163" w:rsidP="006A5163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6A5163" w:rsidRPr="009475A8" w:rsidRDefault="006A5163" w:rsidP="006A5163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6A5163" w:rsidRPr="009475A8" w:rsidRDefault="006A5163" w:rsidP="006A5163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6A5163" w:rsidRPr="009475A8" w:rsidRDefault="006A5163" w:rsidP="006A5163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6A5163" w:rsidRPr="009475A8" w:rsidRDefault="006A5163" w:rsidP="006A5163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6A5163" w:rsidRPr="009475A8" w:rsidRDefault="006A5163" w:rsidP="006A5163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6A5163" w:rsidRPr="009475A8" w:rsidRDefault="006A5163" w:rsidP="006A5163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6A5163" w:rsidRPr="009475A8" w:rsidRDefault="006A5163" w:rsidP="006A5163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6A5163" w:rsidRPr="009475A8" w:rsidRDefault="006A5163" w:rsidP="006A5163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6A5163" w:rsidRPr="009475A8" w:rsidRDefault="006A5163" w:rsidP="006A5163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6A5163" w:rsidRPr="009475A8" w:rsidRDefault="006A5163" w:rsidP="006A5163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6A5163" w:rsidRPr="00725B4A" w:rsidRDefault="006A5163" w:rsidP="006A5163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:rsidR="006A5163" w:rsidRPr="00725B4A" w:rsidRDefault="006A5163" w:rsidP="006A5163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725B4A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725B4A">
        <w:rPr>
          <w:rFonts w:eastAsia="Times New Roman" w:cs="Calibri"/>
          <w:b/>
          <w:sz w:val="20"/>
          <w:szCs w:val="20"/>
          <w:lang w:eastAsia="pl-PL"/>
        </w:rPr>
        <w:t>)</w:t>
      </w:r>
    </w:p>
    <w:p w:rsidR="006A5163" w:rsidRPr="00D52EEE" w:rsidRDefault="006A5163" w:rsidP="006A5163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6A5163" w:rsidRPr="00D52EEE" w:rsidRDefault="006A5163" w:rsidP="006A5163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3F5834" w:rsidRPr="003F5834">
        <w:rPr>
          <w:rFonts w:ascii="Arial" w:eastAsia="Times New Roman" w:hAnsi="Arial" w:cs="Arial"/>
          <w:b/>
          <w:sz w:val="20"/>
          <w:szCs w:val="20"/>
          <w:lang w:eastAsia="pl-PL"/>
        </w:rPr>
        <w:t>Rozbudowa Laboratorium Geoenergetyki AGH - Innowacyjne otworowe wymienniki ciepła oraz dublet geotermalny na polu badawczym B Laboratorium Geoenergetyki AGH - Kc-zp.272-</w:t>
      </w:r>
      <w:r w:rsidR="00EB0D16">
        <w:rPr>
          <w:rFonts w:ascii="Arial" w:eastAsia="Times New Roman" w:hAnsi="Arial" w:cs="Arial"/>
          <w:b/>
          <w:sz w:val="20"/>
          <w:szCs w:val="20"/>
          <w:lang w:eastAsia="pl-PL"/>
        </w:rPr>
        <w:t>5/23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:rsidR="006A5163" w:rsidRPr="00D52EEE" w:rsidRDefault="006A5163" w:rsidP="006A5163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:rsidR="006A5163" w:rsidRPr="00D52EEE" w:rsidRDefault="006A5163" w:rsidP="006A5163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49085C" w:rsidRPr="0049085C" w:rsidRDefault="006A5163" w:rsidP="0049085C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:rsidR="006A5163" w:rsidRPr="0077726F" w:rsidRDefault="006A5163" w:rsidP="0049085C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49085C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49085C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49085C">
        <w:rPr>
          <w:rFonts w:ascii="Arial" w:hAnsi="Arial" w:cs="Arial"/>
          <w:sz w:val="20"/>
          <w:szCs w:val="20"/>
        </w:rPr>
        <w:t xml:space="preserve"> art. 109 ust. 1 pkt 4, pkt 5, pkt 6, pkt 7, pkt 8, pkt 9 i pkt 10 ustawy </w:t>
      </w:r>
      <w:proofErr w:type="spellStart"/>
      <w:r w:rsidRPr="0049085C">
        <w:rPr>
          <w:rFonts w:ascii="Arial" w:hAnsi="Arial" w:cs="Arial"/>
          <w:sz w:val="20"/>
          <w:szCs w:val="20"/>
        </w:rPr>
        <w:t>Pzp</w:t>
      </w:r>
      <w:proofErr w:type="spellEnd"/>
    </w:p>
    <w:p w:rsidR="0077726F" w:rsidRPr="0077726F" w:rsidRDefault="0077726F" w:rsidP="0077726F">
      <w:pPr>
        <w:spacing w:after="0" w:line="360" w:lineRule="auto"/>
        <w:ind w:left="360"/>
        <w:jc w:val="both"/>
        <w:rPr>
          <w:rFonts w:ascii="Arial" w:hAnsi="Arial" w:cs="Arial"/>
          <w:sz w:val="20"/>
          <w:szCs w:val="20"/>
          <w:lang w:val="x-none"/>
        </w:rPr>
      </w:pPr>
      <w:r w:rsidRPr="0077726F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77726F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77726F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77726F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77726F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77726F">
        <w:rPr>
          <w:rFonts w:ascii="Arial" w:hAnsi="Arial" w:cs="Arial"/>
          <w:i/>
          <w:sz w:val="20"/>
          <w:szCs w:val="20"/>
        </w:rPr>
        <w:t xml:space="preserve"> </w:t>
      </w:r>
      <w:r w:rsidRPr="0077726F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77726F">
        <w:rPr>
          <w:rFonts w:ascii="Arial" w:hAnsi="Arial" w:cs="Arial"/>
          <w:i/>
          <w:sz w:val="20"/>
          <w:szCs w:val="20"/>
        </w:rPr>
        <w:t>109</w:t>
      </w:r>
      <w:r w:rsidRPr="0077726F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77726F">
        <w:rPr>
          <w:rFonts w:ascii="Arial" w:hAnsi="Arial" w:cs="Arial"/>
          <w:i/>
          <w:sz w:val="20"/>
          <w:szCs w:val="20"/>
        </w:rPr>
        <w:t>1 pkt 1, 4, 5 i 7</w:t>
      </w:r>
      <w:r w:rsidRPr="0077726F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77726F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77726F">
        <w:rPr>
          <w:rFonts w:ascii="Arial" w:hAnsi="Arial" w:cs="Arial"/>
          <w:i/>
          <w:sz w:val="20"/>
          <w:szCs w:val="20"/>
          <w:lang w:val="x-none"/>
        </w:rPr>
        <w:t>).</w:t>
      </w:r>
      <w:r w:rsidRPr="0077726F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77726F">
        <w:rPr>
          <w:rFonts w:ascii="Arial" w:hAnsi="Arial" w:cs="Arial"/>
          <w:sz w:val="20"/>
          <w:szCs w:val="20"/>
        </w:rPr>
        <w:t>110</w:t>
      </w:r>
      <w:r w:rsidRPr="0077726F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77726F">
        <w:rPr>
          <w:rFonts w:ascii="Arial" w:hAnsi="Arial" w:cs="Arial"/>
          <w:sz w:val="20"/>
          <w:szCs w:val="20"/>
        </w:rPr>
        <w:t>2</w:t>
      </w:r>
      <w:r w:rsidRPr="0077726F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77726F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77726F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 w:rsidRPr="0077726F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:rsidR="0077726F" w:rsidRPr="0077726F" w:rsidRDefault="0077726F" w:rsidP="0077726F">
      <w:pPr>
        <w:pStyle w:val="Akapitzlist"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7726F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7726F" w:rsidRPr="0077726F" w:rsidRDefault="0077726F" w:rsidP="0077726F">
      <w:pPr>
        <w:pStyle w:val="Akapitzlist"/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</w:p>
    <w:p w:rsidR="006A5163" w:rsidRPr="0077726F" w:rsidRDefault="0077726F" w:rsidP="0077726F">
      <w:pPr>
        <w:pStyle w:val="Akapitzlist"/>
        <w:numPr>
          <w:ilvl w:val="0"/>
          <w:numId w:val="12"/>
        </w:numPr>
        <w:rPr>
          <w:rFonts w:ascii="Arial" w:hAnsi="Arial" w:cs="Arial"/>
          <w:sz w:val="20"/>
          <w:szCs w:val="20"/>
          <w:lang w:val="x-none"/>
        </w:rPr>
      </w:pPr>
      <w:r w:rsidRPr="0077726F">
        <w:rPr>
          <w:rFonts w:ascii="Arial" w:hAnsi="Arial" w:cs="Arial"/>
          <w:sz w:val="20"/>
          <w:szCs w:val="20"/>
          <w:lang w:val="x-none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6A5163" w:rsidRPr="00D52EEE" w:rsidRDefault="006A5163" w:rsidP="006A5163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</w:t>
      </w:r>
      <w:bookmarkStart w:id="0" w:name="_GoBack"/>
      <w:bookmarkEnd w:id="0"/>
      <w:r w:rsidRPr="00D52EEE">
        <w:rPr>
          <w:rFonts w:ascii="Arial" w:eastAsia="Times New Roman" w:hAnsi="Arial" w:cs="Arial"/>
          <w:sz w:val="20"/>
          <w:szCs w:val="20"/>
          <w:lang w:eastAsia="pl-PL"/>
        </w:rPr>
        <w:t>ne z pełną świadomością konsekwencji wprowadzenia zamawiającego w błąd przy przedstawianiu informacji.</w:t>
      </w:r>
    </w:p>
    <w:p w:rsidR="006A5163" w:rsidRPr="00FD003F" w:rsidRDefault="006A5163" w:rsidP="006A5163">
      <w:pPr>
        <w:jc w:val="right"/>
        <w:rPr>
          <w:rFonts w:ascii="Arial" w:hAnsi="Arial" w:cs="Arial"/>
          <w:sz w:val="20"/>
          <w:szCs w:val="20"/>
        </w:rPr>
      </w:pPr>
    </w:p>
    <w:p w:rsidR="006A5163" w:rsidRPr="00FD003F" w:rsidRDefault="006A5163" w:rsidP="006A5163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.</w:t>
      </w:r>
    </w:p>
    <w:p w:rsidR="006A5163" w:rsidRPr="009475A8" w:rsidRDefault="006A5163" w:rsidP="006A5163"/>
    <w:p w:rsidR="006A5163" w:rsidRPr="009475A8" w:rsidRDefault="006A5163" w:rsidP="006A5163"/>
    <w:p w:rsidR="006A5163" w:rsidRPr="009475A8" w:rsidRDefault="006A5163" w:rsidP="006A5163"/>
    <w:p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459D" w:rsidRDefault="0086459D" w:rsidP="0038231F">
      <w:pPr>
        <w:spacing w:after="0" w:line="240" w:lineRule="auto"/>
      </w:pPr>
      <w:r>
        <w:separator/>
      </w:r>
    </w:p>
  </w:endnote>
  <w:endnote w:type="continuationSeparator" w:id="0">
    <w:p w:rsidR="0086459D" w:rsidRDefault="0086459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63E7" w:rsidRDefault="00A863E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63E7" w:rsidRDefault="00A863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459D" w:rsidRDefault="0086459D" w:rsidP="0038231F">
      <w:pPr>
        <w:spacing w:after="0" w:line="240" w:lineRule="auto"/>
      </w:pPr>
      <w:r>
        <w:separator/>
      </w:r>
    </w:p>
  </w:footnote>
  <w:footnote w:type="continuationSeparator" w:id="0">
    <w:p w:rsidR="0086459D" w:rsidRDefault="0086459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63E7" w:rsidRDefault="00A863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63E7" w:rsidRDefault="00A863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63E7" w:rsidRDefault="00A863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78F7"/>
    <w:rsid w:val="000127E8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0F6F65"/>
    <w:rsid w:val="001902D2"/>
    <w:rsid w:val="001C6945"/>
    <w:rsid w:val="001F027E"/>
    <w:rsid w:val="001F7771"/>
    <w:rsid w:val="00203A40"/>
    <w:rsid w:val="002117AB"/>
    <w:rsid w:val="002168A8"/>
    <w:rsid w:val="00233FF3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426DB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3F5834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9085C"/>
    <w:rsid w:val="004C2B11"/>
    <w:rsid w:val="004C4854"/>
    <w:rsid w:val="004D4C9C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878F7"/>
    <w:rsid w:val="006A3A1F"/>
    <w:rsid w:val="006A5163"/>
    <w:rsid w:val="006A52B6"/>
    <w:rsid w:val="006D321A"/>
    <w:rsid w:val="006F0034"/>
    <w:rsid w:val="006F3D32"/>
    <w:rsid w:val="007118F0"/>
    <w:rsid w:val="0072560B"/>
    <w:rsid w:val="00746532"/>
    <w:rsid w:val="00751725"/>
    <w:rsid w:val="00756C8F"/>
    <w:rsid w:val="00757EFB"/>
    <w:rsid w:val="00770C89"/>
    <w:rsid w:val="0077726F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3934"/>
    <w:rsid w:val="00844C3E"/>
    <w:rsid w:val="0086459D"/>
    <w:rsid w:val="008757E1"/>
    <w:rsid w:val="00892E48"/>
    <w:rsid w:val="008B515E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97E99"/>
    <w:rsid w:val="009C7756"/>
    <w:rsid w:val="00A15F7E"/>
    <w:rsid w:val="00A166B0"/>
    <w:rsid w:val="00A22DCF"/>
    <w:rsid w:val="00A24C2D"/>
    <w:rsid w:val="00A276E4"/>
    <w:rsid w:val="00A3062E"/>
    <w:rsid w:val="00A347DE"/>
    <w:rsid w:val="00A863E7"/>
    <w:rsid w:val="00AE6FF2"/>
    <w:rsid w:val="00B0088C"/>
    <w:rsid w:val="00B15219"/>
    <w:rsid w:val="00B15FD3"/>
    <w:rsid w:val="00B34079"/>
    <w:rsid w:val="00B8005E"/>
    <w:rsid w:val="00B90E42"/>
    <w:rsid w:val="00BA74A7"/>
    <w:rsid w:val="00BB0C3C"/>
    <w:rsid w:val="00BB5385"/>
    <w:rsid w:val="00C014B5"/>
    <w:rsid w:val="00C113BF"/>
    <w:rsid w:val="00C4103F"/>
    <w:rsid w:val="00C57DEB"/>
    <w:rsid w:val="00C737A7"/>
    <w:rsid w:val="00C81012"/>
    <w:rsid w:val="00CC3AA2"/>
    <w:rsid w:val="00CD0851"/>
    <w:rsid w:val="00CF70E6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0D16"/>
    <w:rsid w:val="00EB7CDE"/>
    <w:rsid w:val="00EE1FBF"/>
    <w:rsid w:val="00EF74CA"/>
    <w:rsid w:val="00F04280"/>
    <w:rsid w:val="00F365F2"/>
    <w:rsid w:val="00F43919"/>
    <w:rsid w:val="00F66810"/>
    <w:rsid w:val="00F8042D"/>
    <w:rsid w:val="00F91DFC"/>
    <w:rsid w:val="00FC0317"/>
    <w:rsid w:val="00FE4E2B"/>
    <w:rsid w:val="00FF5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2E896AF7"/>
  <w15:chartTrackingRefBased/>
  <w15:docId w15:val="{9F879275-02B7-4A9A-9547-2A69201FD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A5163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6A5163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57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50C687-9B6A-4128-AA90-44EC739B70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352</Words>
  <Characters>2114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2022-12-20T12:04:00Z</cp:lastPrinted>
  <dcterms:created xsi:type="dcterms:W3CDTF">2023-01-10T06:27:00Z</dcterms:created>
  <dcterms:modified xsi:type="dcterms:W3CDTF">2023-01-10T06:27:00Z</dcterms:modified>
</cp:coreProperties>
</file>