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FE30" w14:textId="77777777" w:rsidR="005C0930" w:rsidRPr="009A21B0" w:rsidRDefault="006933D3" w:rsidP="00862B7D">
      <w:pPr>
        <w:spacing w:after="600"/>
        <w:jc w:val="right"/>
        <w:rPr>
          <w:sz w:val="22"/>
          <w:szCs w:val="22"/>
        </w:rPr>
      </w:pPr>
      <w:r w:rsidRPr="009A21B0">
        <w:rPr>
          <w:sz w:val="22"/>
          <w:szCs w:val="22"/>
        </w:rPr>
        <w:t>Poznań</w:t>
      </w:r>
      <w:r w:rsidR="005C0930" w:rsidRPr="009A21B0">
        <w:rPr>
          <w:sz w:val="22"/>
          <w:szCs w:val="22"/>
        </w:rPr>
        <w:t xml:space="preserve"> dnia: </w:t>
      </w:r>
      <w:r w:rsidRPr="009A21B0">
        <w:rPr>
          <w:sz w:val="22"/>
          <w:szCs w:val="22"/>
        </w:rPr>
        <w:t>2023-01-11</w:t>
      </w:r>
    </w:p>
    <w:p w14:paraId="705A67C1" w14:textId="77777777" w:rsidR="006933D3" w:rsidRPr="009A21B0" w:rsidRDefault="006933D3" w:rsidP="00AB5D68">
      <w:pPr>
        <w:spacing w:line="276" w:lineRule="auto"/>
        <w:rPr>
          <w:b/>
          <w:bCs/>
          <w:sz w:val="22"/>
          <w:szCs w:val="22"/>
        </w:rPr>
      </w:pPr>
      <w:r w:rsidRPr="009A21B0">
        <w:rPr>
          <w:b/>
          <w:bCs/>
          <w:sz w:val="22"/>
          <w:szCs w:val="22"/>
        </w:rPr>
        <w:t>Szpital Wojewódzki w Poznaniu</w:t>
      </w:r>
    </w:p>
    <w:p w14:paraId="574B3BAA" w14:textId="77777777" w:rsidR="005C0930" w:rsidRPr="009A21B0" w:rsidRDefault="006933D3" w:rsidP="00AB5D68">
      <w:pPr>
        <w:spacing w:line="276" w:lineRule="auto"/>
        <w:rPr>
          <w:b/>
          <w:bCs/>
          <w:sz w:val="22"/>
          <w:szCs w:val="22"/>
        </w:rPr>
      </w:pPr>
      <w:r w:rsidRPr="009A21B0">
        <w:rPr>
          <w:b/>
          <w:bCs/>
          <w:sz w:val="22"/>
          <w:szCs w:val="22"/>
        </w:rPr>
        <w:t>Dział Zamówień Publicznych</w:t>
      </w:r>
    </w:p>
    <w:p w14:paraId="7C3CDFF7" w14:textId="05092751" w:rsidR="005C0930" w:rsidRPr="009A21B0" w:rsidRDefault="009A21B0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933D3" w:rsidRPr="009A21B0">
        <w:rPr>
          <w:sz w:val="22"/>
          <w:szCs w:val="22"/>
        </w:rPr>
        <w:t>Juraszów</w:t>
      </w:r>
      <w:r w:rsidR="005C0930" w:rsidRPr="009A21B0">
        <w:rPr>
          <w:sz w:val="22"/>
          <w:szCs w:val="22"/>
        </w:rPr>
        <w:t xml:space="preserve"> </w:t>
      </w:r>
      <w:r w:rsidR="006933D3" w:rsidRPr="009A21B0">
        <w:rPr>
          <w:sz w:val="22"/>
          <w:szCs w:val="22"/>
        </w:rPr>
        <w:t>7/19</w:t>
      </w:r>
    </w:p>
    <w:p w14:paraId="4669068F" w14:textId="77777777" w:rsidR="005C0930" w:rsidRPr="009A21B0" w:rsidRDefault="006933D3" w:rsidP="005C0930">
      <w:pPr>
        <w:rPr>
          <w:sz w:val="22"/>
          <w:szCs w:val="22"/>
        </w:rPr>
      </w:pPr>
      <w:r w:rsidRPr="009A21B0">
        <w:rPr>
          <w:sz w:val="22"/>
          <w:szCs w:val="22"/>
        </w:rPr>
        <w:t>60-479</w:t>
      </w:r>
      <w:r w:rsidR="005C0930" w:rsidRPr="009A21B0">
        <w:rPr>
          <w:sz w:val="22"/>
          <w:szCs w:val="22"/>
        </w:rPr>
        <w:t xml:space="preserve"> </w:t>
      </w:r>
      <w:r w:rsidRPr="009A21B0">
        <w:rPr>
          <w:sz w:val="22"/>
          <w:szCs w:val="22"/>
        </w:rPr>
        <w:t>Poznań</w:t>
      </w:r>
    </w:p>
    <w:p w14:paraId="36634479" w14:textId="77777777" w:rsidR="005C0930" w:rsidRPr="009A21B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A21B0">
        <w:rPr>
          <w:b/>
          <w:sz w:val="22"/>
          <w:szCs w:val="22"/>
        </w:rPr>
        <w:t>WYKONAWCY</w:t>
      </w:r>
    </w:p>
    <w:p w14:paraId="1946AAA1" w14:textId="77777777" w:rsidR="00EF1037" w:rsidRPr="009A21B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9A21B0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9A21B0" w14:paraId="078DB5D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0CAB2B" w14:textId="38B7FBB7" w:rsidR="00AB5D68" w:rsidRPr="009A21B0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9A21B0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  <w:r w:rsidR="009A21B0">
              <w:rPr>
                <w:rFonts w:ascii="Times New Roman" w:hAnsi="Times New Roman"/>
                <w:spacing w:val="60"/>
                <w:sz w:val="22"/>
                <w:szCs w:val="22"/>
              </w:rPr>
              <w:t>3</w:t>
            </w:r>
          </w:p>
          <w:p w14:paraId="4C0F71CD" w14:textId="77777777" w:rsidR="00AB5D68" w:rsidRPr="009A21B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9A21B0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9A21B0">
              <w:rPr>
                <w:sz w:val="22"/>
                <w:szCs w:val="22"/>
              </w:rPr>
              <w:t xml:space="preserve">(dalej </w:t>
            </w:r>
            <w:r w:rsidR="00E32881" w:rsidRPr="009A21B0">
              <w:rPr>
                <w:b/>
                <w:bCs/>
                <w:sz w:val="22"/>
                <w:szCs w:val="22"/>
              </w:rPr>
              <w:t>SWZ</w:t>
            </w:r>
            <w:r w:rsidR="00E32881" w:rsidRPr="009A21B0">
              <w:rPr>
                <w:sz w:val="22"/>
                <w:szCs w:val="22"/>
              </w:rPr>
              <w:t>)</w:t>
            </w:r>
          </w:p>
        </w:tc>
      </w:tr>
    </w:tbl>
    <w:p w14:paraId="6286CACE" w14:textId="77777777" w:rsidR="00EF1037" w:rsidRPr="009A21B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933D3" w:rsidRPr="009A21B0" w14:paraId="2329C915" w14:textId="77777777" w:rsidTr="009A21B0">
        <w:trPr>
          <w:trHeight w:val="638"/>
        </w:trPr>
        <w:tc>
          <w:tcPr>
            <w:tcW w:w="1023" w:type="dxa"/>
            <w:shd w:val="clear" w:color="auto" w:fill="auto"/>
          </w:tcPr>
          <w:p w14:paraId="681F33C6" w14:textId="77777777" w:rsidR="006933D3" w:rsidRPr="009A21B0" w:rsidRDefault="006933D3" w:rsidP="000763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A21B0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14:paraId="10122533" w14:textId="05407E64" w:rsidR="006933D3" w:rsidRPr="009A21B0" w:rsidRDefault="006933D3" w:rsidP="000763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A21B0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21B0">
              <w:rPr>
                <w:sz w:val="22"/>
                <w:szCs w:val="22"/>
              </w:rPr>
              <w:t>Tryb podstawowy bez negocjacji - art. 275 pkt. 1 ustawy Pzp</w:t>
            </w:r>
            <w:r w:rsidRPr="009A21B0">
              <w:rPr>
                <w:b/>
                <w:sz w:val="22"/>
                <w:szCs w:val="22"/>
              </w:rPr>
              <w:t xml:space="preserve"> </w:t>
            </w:r>
            <w:r w:rsidRPr="009A21B0">
              <w:rPr>
                <w:bCs/>
                <w:sz w:val="22"/>
                <w:szCs w:val="22"/>
              </w:rPr>
              <w:t>na</w:t>
            </w:r>
            <w:r w:rsidRPr="009A21B0">
              <w:rPr>
                <w:b/>
                <w:sz w:val="22"/>
                <w:szCs w:val="22"/>
              </w:rPr>
              <w:t xml:space="preserve"> </w:t>
            </w:r>
            <w:r w:rsidRPr="009A21B0">
              <w:rPr>
                <w:bCs/>
                <w:sz w:val="22"/>
                <w:szCs w:val="22"/>
              </w:rPr>
              <w:t>”</w:t>
            </w:r>
            <w:r w:rsidRPr="009A21B0">
              <w:rPr>
                <w:b/>
                <w:bCs/>
                <w:sz w:val="22"/>
                <w:szCs w:val="22"/>
              </w:rPr>
              <w:t>Przeglądy i naprawy aparatury medycznej (6 zadań)</w:t>
            </w:r>
            <w:r w:rsidRPr="009A21B0">
              <w:rPr>
                <w:bCs/>
                <w:sz w:val="22"/>
                <w:szCs w:val="22"/>
              </w:rPr>
              <w:t>”</w:t>
            </w:r>
            <w:r w:rsidRPr="009A21B0">
              <w:rPr>
                <w:b/>
                <w:sz w:val="22"/>
                <w:szCs w:val="22"/>
              </w:rPr>
              <w:t xml:space="preserve"> </w:t>
            </w:r>
            <w:r w:rsidRPr="009A21B0">
              <w:rPr>
                <w:bCs/>
                <w:sz w:val="22"/>
                <w:szCs w:val="22"/>
              </w:rPr>
              <w:t>– znak sprawy</w:t>
            </w:r>
            <w:r w:rsidRPr="009A21B0">
              <w:rPr>
                <w:b/>
                <w:sz w:val="22"/>
                <w:szCs w:val="22"/>
              </w:rPr>
              <w:t xml:space="preserve"> </w:t>
            </w:r>
            <w:r w:rsidRPr="009A21B0">
              <w:rPr>
                <w:b/>
                <w:sz w:val="22"/>
                <w:szCs w:val="22"/>
              </w:rPr>
              <w:t>SZW/DZP/101/2022</w:t>
            </w:r>
          </w:p>
        </w:tc>
      </w:tr>
    </w:tbl>
    <w:p w14:paraId="72000AED" w14:textId="77777777" w:rsidR="009A21B0" w:rsidRDefault="009A21B0" w:rsidP="009A21B0">
      <w:pPr>
        <w:spacing w:line="276" w:lineRule="auto"/>
        <w:jc w:val="both"/>
        <w:rPr>
          <w:sz w:val="22"/>
          <w:szCs w:val="22"/>
          <w:u w:val="single"/>
        </w:rPr>
      </w:pPr>
    </w:p>
    <w:p w14:paraId="795B0724" w14:textId="77777777" w:rsidR="00730A17" w:rsidRPr="00E36ED1" w:rsidRDefault="00730A17" w:rsidP="00730A17">
      <w:pPr>
        <w:spacing w:before="720" w:after="120" w:line="276" w:lineRule="auto"/>
        <w:ind w:firstLine="567"/>
        <w:jc w:val="both"/>
        <w:rPr>
          <w:b/>
          <w:sz w:val="22"/>
          <w:szCs w:val="22"/>
        </w:rPr>
      </w:pPr>
      <w:r w:rsidRPr="00E36ED1">
        <w:rPr>
          <w:sz w:val="22"/>
          <w:szCs w:val="22"/>
        </w:rPr>
        <w:t xml:space="preserve">Zamawiający, </w:t>
      </w:r>
      <w:r w:rsidRPr="00E36ED1">
        <w:rPr>
          <w:b/>
          <w:sz w:val="22"/>
          <w:szCs w:val="22"/>
        </w:rPr>
        <w:t>Szpital Wojewódzki w Poznaniu</w:t>
      </w:r>
    </w:p>
    <w:p w14:paraId="342DE963" w14:textId="77777777" w:rsidR="00730A17" w:rsidRDefault="00730A17" w:rsidP="00730A17">
      <w:pPr>
        <w:spacing w:before="720" w:after="120" w:line="276" w:lineRule="auto"/>
        <w:ind w:firstLine="567"/>
        <w:jc w:val="both"/>
        <w:rPr>
          <w:sz w:val="22"/>
          <w:szCs w:val="22"/>
        </w:rPr>
      </w:pPr>
      <w:r w:rsidRPr="00E36ED1">
        <w:rPr>
          <w:b/>
          <w:sz w:val="22"/>
          <w:szCs w:val="22"/>
        </w:rPr>
        <w:t>Dział Zamówień Publicznych</w:t>
      </w:r>
      <w:r w:rsidRPr="00E36ED1">
        <w:rPr>
          <w:sz w:val="22"/>
          <w:szCs w:val="22"/>
        </w:rPr>
        <w:t>, działając na podstawie art. 286 ust. 1 i 7 ustawy z dnia 11 września 2019r. Prawo zamówień publicznych (t.j. Dz. U. z 2022r. poz. 1710), informuje o dokonaniu zmian w zapisach SWZ w następującym zakresie:</w:t>
      </w:r>
    </w:p>
    <w:p w14:paraId="7F66BC91" w14:textId="77777777" w:rsidR="009A21B0" w:rsidRDefault="009A21B0" w:rsidP="009A21B0">
      <w:pPr>
        <w:spacing w:line="276" w:lineRule="auto"/>
        <w:jc w:val="both"/>
        <w:rPr>
          <w:sz w:val="22"/>
          <w:szCs w:val="22"/>
          <w:u w:val="single"/>
        </w:rPr>
      </w:pPr>
    </w:p>
    <w:p w14:paraId="42569D7D" w14:textId="77777777" w:rsidR="009A21B0" w:rsidRDefault="009A21B0" w:rsidP="009A21B0">
      <w:pPr>
        <w:spacing w:line="276" w:lineRule="auto"/>
        <w:jc w:val="both"/>
        <w:rPr>
          <w:sz w:val="22"/>
          <w:szCs w:val="22"/>
          <w:u w:val="single"/>
        </w:rPr>
      </w:pPr>
    </w:p>
    <w:p w14:paraId="1714196A" w14:textId="235D035C" w:rsidR="009A21B0" w:rsidRDefault="009A21B0" w:rsidP="009A21B0">
      <w:pPr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Było:</w:t>
      </w:r>
    </w:p>
    <w:p w14:paraId="4E21E20A" w14:textId="77777777" w:rsidR="009A21B0" w:rsidRDefault="009A21B0" w:rsidP="009A21B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Rozdz. 9.2 1) pkt. 1</w:t>
      </w:r>
    </w:p>
    <w:p w14:paraId="04E97367" w14:textId="77777777" w:rsidR="009A21B0" w:rsidRPr="001E2A6C" w:rsidRDefault="009A21B0" w:rsidP="009A21B0">
      <w:pPr>
        <w:jc w:val="both"/>
        <w:rPr>
          <w:sz w:val="24"/>
          <w:szCs w:val="24"/>
        </w:rPr>
      </w:pPr>
      <w:r w:rsidRPr="001E2A6C">
        <w:rPr>
          <w:sz w:val="24"/>
          <w:szCs w:val="24"/>
        </w:rPr>
        <w:t xml:space="preserve">Zamawiający przed wyborem najkorzystniejszej oferty </w:t>
      </w:r>
      <w:r w:rsidRPr="005E5B0E">
        <w:rPr>
          <w:sz w:val="24"/>
          <w:szCs w:val="24"/>
          <w:u w:val="single"/>
        </w:rPr>
        <w:t>wezwie</w:t>
      </w:r>
      <w:r w:rsidRPr="001E2A6C">
        <w:rPr>
          <w:sz w:val="24"/>
          <w:szCs w:val="24"/>
        </w:rPr>
        <w:t xml:space="preserve"> Wykonawcę, którego oferta została najwyżej oceniona, do złożenia w wyznaczonym terminie, nie krótszym niż 5 dni, aktualnych na dzień złożenia, następujących podmiotowych środków dowodowych:</w:t>
      </w:r>
    </w:p>
    <w:p w14:paraId="0AFCDAC3" w14:textId="77777777" w:rsidR="009A21B0" w:rsidRPr="00072BD1" w:rsidRDefault="009A21B0" w:rsidP="009A21B0">
      <w:pPr>
        <w:numPr>
          <w:ilvl w:val="0"/>
          <w:numId w:val="2"/>
        </w:numPr>
        <w:spacing w:line="276" w:lineRule="auto"/>
        <w:ind w:left="284" w:hanging="273"/>
        <w:jc w:val="both"/>
        <w:rPr>
          <w:sz w:val="22"/>
          <w:szCs w:val="22"/>
        </w:rPr>
      </w:pPr>
      <w:r w:rsidRPr="00072BD1">
        <w:rPr>
          <w:sz w:val="22"/>
          <w:szCs w:val="22"/>
        </w:rPr>
        <w:t>W celu potwierdzenia spełniania przez Wykonawcę warunków udziału 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2"/>
      </w:tblGrid>
      <w:tr w:rsidR="009A21B0" w14:paraId="0D606C1E" w14:textId="77777777" w:rsidTr="00076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121FD" w14:textId="77777777" w:rsidR="009A21B0" w:rsidRDefault="009A21B0" w:rsidP="0007638C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B4C3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Wymagany dokument</w:t>
            </w:r>
          </w:p>
        </w:tc>
      </w:tr>
      <w:tr w:rsidR="009A21B0" w14:paraId="2BE31C57" w14:textId="77777777" w:rsidTr="00076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751E" w14:textId="77777777" w:rsidR="009A21B0" w:rsidRDefault="009A21B0" w:rsidP="0007638C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DEE8" w14:textId="77777777" w:rsidR="009A21B0" w:rsidRDefault="009A21B0" w:rsidP="0007638C">
            <w:pPr>
              <w:spacing w:before="6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Wykaz osób</w:t>
            </w:r>
          </w:p>
          <w:p w14:paraId="1E295069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Wykaz osób, skierowanych przez Wykonawcę do realizacji zamówienia publicznego, </w:t>
            </w:r>
            <w:r>
              <w:rPr>
                <w:sz w:val="22"/>
                <w:szCs w:val="22"/>
              </w:rPr>
              <w:br/>
              <w:t xml:space="preserve">w szczególności odpowiedzialnych za świadczenie usług, kontrolę jakości </w:t>
            </w:r>
            <w:r>
              <w:rPr>
                <w:sz w:val="22"/>
                <w:szCs w:val="22"/>
              </w:rPr>
              <w:br/>
              <w:t xml:space="preserve">lub kierowanie robotami budowlanymi, wraz z informacjami na temat </w:t>
            </w:r>
            <w:r>
              <w:rPr>
                <w:sz w:val="22"/>
                <w:szCs w:val="22"/>
              </w:rPr>
              <w:br/>
              <w:t xml:space="preserve">ich kwalifikacji zawodowych, uprawnień, doświadczenia i wykształcenia niezbędnych </w:t>
            </w:r>
            <w:r>
              <w:rPr>
                <w:sz w:val="22"/>
                <w:szCs w:val="22"/>
              </w:rPr>
              <w:br/>
              <w:t xml:space="preserve">do wykonania zamówienia publicznego, a także zakresu wykonywanych przez nie czynności </w:t>
            </w:r>
            <w:r>
              <w:rPr>
                <w:sz w:val="22"/>
                <w:szCs w:val="22"/>
              </w:rPr>
              <w:lastRenderedPageBreak/>
              <w:t>oraz informacją o podstawie do dysponowania tymi osobami</w:t>
            </w:r>
          </w:p>
          <w:p w14:paraId="31FE95BA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</w:p>
          <w:p w14:paraId="0EC2C249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Na potwierdzenie spełniania niniejszego warunku Wykonawca przedstawia: </w:t>
            </w:r>
          </w:p>
          <w:p w14:paraId="60A42975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14D75D86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252BA65D" w14:textId="77777777" w:rsidR="009A21B0" w:rsidRDefault="009A21B0" w:rsidP="0007638C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Dla osoby/ób wymienionej/ych w wykazie należy dołączyć:</w:t>
            </w:r>
          </w:p>
          <w:p w14:paraId="1699F89B" w14:textId="77777777" w:rsidR="009A21B0" w:rsidRDefault="009A21B0" w:rsidP="000763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ważny certyfikat uprawniający do wykonania przedmiotu zamówienia </w:t>
            </w:r>
            <w:r>
              <w:rPr>
                <w:sz w:val="22"/>
                <w:szCs w:val="22"/>
              </w:rPr>
              <w:br/>
              <w:t>do realizacji zamówienia</w:t>
            </w:r>
            <w:r>
              <w:rPr>
                <w:color w:val="FF0000"/>
              </w:rPr>
              <w:t xml:space="preserve"> </w:t>
            </w:r>
            <w:r w:rsidRPr="00547609">
              <w:rPr>
                <w:color w:val="70AD47" w:themeColor="accent6"/>
                <w:sz w:val="22"/>
                <w:szCs w:val="22"/>
              </w:rPr>
              <w:t xml:space="preserve">wystawiony przez producenta danego sprzętu lub jednostki </w:t>
            </w:r>
            <w:r w:rsidRPr="00547609">
              <w:rPr>
                <w:color w:val="70AD47" w:themeColor="accent6"/>
                <w:sz w:val="22"/>
                <w:szCs w:val="22"/>
              </w:rPr>
              <w:br/>
              <w:t xml:space="preserve">przez niego upoważnione, tj. należy tu rozumieć aktualny certyfikat wystawiony </w:t>
            </w:r>
            <w:r w:rsidRPr="00547609">
              <w:rPr>
                <w:color w:val="70AD47" w:themeColor="accent6"/>
                <w:sz w:val="22"/>
                <w:szCs w:val="22"/>
              </w:rPr>
              <w:br/>
              <w:t xml:space="preserve">przez producenta systemu do świadczenia wymaganych przez Zamawiającego usług serwisowych, certyfikat szkoleniowy wydany przez producenta lub inny podmiot mający wdrożony System Zarządzania Jakością ISO 9001 i ISO 13485:2016 w zakresie instalacji </w:t>
            </w:r>
            <w:r w:rsidRPr="00547609">
              <w:rPr>
                <w:color w:val="70AD47" w:themeColor="accent6"/>
                <w:sz w:val="22"/>
                <w:szCs w:val="22"/>
              </w:rPr>
              <w:br/>
              <w:t>oraz serwisu wyrobów medycznych wykorzystywanych w diagnostyce obrazowej</w:t>
            </w:r>
          </w:p>
        </w:tc>
      </w:tr>
    </w:tbl>
    <w:p w14:paraId="5927CF9F" w14:textId="77777777" w:rsidR="00730A17" w:rsidRDefault="00730A17" w:rsidP="00730A17">
      <w:pPr>
        <w:spacing w:before="720" w:after="120"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Jest:</w:t>
      </w:r>
    </w:p>
    <w:p w14:paraId="6754FE7F" w14:textId="77777777" w:rsidR="00730A17" w:rsidRDefault="00730A17" w:rsidP="00730A1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Rozdz. 9.2 1) pkt. 1</w:t>
      </w:r>
    </w:p>
    <w:p w14:paraId="42B43204" w14:textId="77777777" w:rsidR="00730A17" w:rsidRPr="001E2A6C" w:rsidRDefault="00730A17" w:rsidP="00730A17">
      <w:pPr>
        <w:jc w:val="both"/>
        <w:rPr>
          <w:sz w:val="24"/>
          <w:szCs w:val="24"/>
        </w:rPr>
      </w:pPr>
      <w:r w:rsidRPr="001E2A6C">
        <w:rPr>
          <w:sz w:val="24"/>
          <w:szCs w:val="24"/>
        </w:rPr>
        <w:t xml:space="preserve">Zamawiający przed wyborem najkorzystniejszej oferty </w:t>
      </w:r>
      <w:r w:rsidRPr="005E5B0E">
        <w:rPr>
          <w:sz w:val="24"/>
          <w:szCs w:val="24"/>
          <w:u w:val="single"/>
        </w:rPr>
        <w:t>wezwie</w:t>
      </w:r>
      <w:r w:rsidRPr="001E2A6C">
        <w:rPr>
          <w:sz w:val="24"/>
          <w:szCs w:val="24"/>
        </w:rPr>
        <w:t xml:space="preserve"> Wykonawcę, którego oferta została najwyżej oceniona, do złożenia w wyznaczonym terminie, nie krótszym niż 5 dni, aktualnych na dzień złożenia, następujących podmiotowych środków dowodowych:</w:t>
      </w:r>
    </w:p>
    <w:p w14:paraId="15EFA22A" w14:textId="63655625" w:rsidR="00730A17" w:rsidRPr="00072BD1" w:rsidRDefault="00730A17" w:rsidP="00730A17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072BD1">
        <w:rPr>
          <w:sz w:val="22"/>
          <w:szCs w:val="22"/>
        </w:rPr>
        <w:t xml:space="preserve">W celu potwierdzenia spełniania przez Wykonawcę warunków udziału </w:t>
      </w:r>
      <w:r>
        <w:rPr>
          <w:sz w:val="22"/>
          <w:szCs w:val="22"/>
        </w:rPr>
        <w:br/>
      </w:r>
      <w:r w:rsidRPr="00072BD1">
        <w:rPr>
          <w:sz w:val="22"/>
          <w:szCs w:val="22"/>
        </w:rPr>
        <w:t>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2"/>
      </w:tblGrid>
      <w:tr w:rsidR="00730A17" w14:paraId="75EF433E" w14:textId="77777777" w:rsidTr="00076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CEF84" w14:textId="77777777" w:rsidR="00730A17" w:rsidRDefault="00730A17" w:rsidP="0007638C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D4EA7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Wymagany dokument</w:t>
            </w:r>
          </w:p>
        </w:tc>
      </w:tr>
      <w:tr w:rsidR="00730A17" w14:paraId="65EB9447" w14:textId="77777777" w:rsidTr="00076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94E9" w14:textId="77777777" w:rsidR="00730A17" w:rsidRDefault="00730A17" w:rsidP="0007638C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A45B" w14:textId="77777777" w:rsidR="00730A17" w:rsidRDefault="00730A17" w:rsidP="0007638C">
            <w:pPr>
              <w:spacing w:before="6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Wykaz osób</w:t>
            </w:r>
          </w:p>
          <w:p w14:paraId="3C421EAF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Wykaz osób, skierowanych przez Wykonawcę do realizacji zamówienia publicznego, </w:t>
            </w:r>
            <w:r>
              <w:rPr>
                <w:sz w:val="22"/>
                <w:szCs w:val="22"/>
              </w:rPr>
              <w:br/>
              <w:t xml:space="preserve">w szczególności odpowiedzialnych za świadczenie usług, kontrolę jakości </w:t>
            </w:r>
            <w:r>
              <w:rPr>
                <w:sz w:val="22"/>
                <w:szCs w:val="22"/>
              </w:rPr>
              <w:br/>
              <w:t xml:space="preserve">lub kierowanie robotami budowlanymi, wraz z informacjami na temat </w:t>
            </w:r>
            <w:r>
              <w:rPr>
                <w:sz w:val="22"/>
                <w:szCs w:val="22"/>
              </w:rPr>
              <w:br/>
              <w:t xml:space="preserve">ich kwalifikacji zawodowych, uprawnień, doświadczenia i wykształcenia niezbędnych </w:t>
            </w:r>
            <w:r>
              <w:rPr>
                <w:sz w:val="22"/>
                <w:szCs w:val="22"/>
              </w:rPr>
              <w:br/>
              <w:t>do wykonania zamówienia publicznego, a także zakresu wykonywanych przez nie czynności oraz informacją o podstawie do dysponowania tymi osobami</w:t>
            </w:r>
          </w:p>
          <w:p w14:paraId="4FA00181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</w:p>
          <w:p w14:paraId="48669B36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Na potwierdzenie spełniania niniejszego warunku Wykonawca przedstawia: </w:t>
            </w:r>
          </w:p>
          <w:p w14:paraId="235D4F4B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4DB7C092" w14:textId="41A6ABF9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322043D4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</w:p>
          <w:p w14:paraId="1D637017" w14:textId="77777777" w:rsidR="00730A17" w:rsidRDefault="00730A17" w:rsidP="0007638C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lastRenderedPageBreak/>
              <w:t>Dla osoby/ób wymienionej/ych w wykazie należy dołączyć:</w:t>
            </w:r>
          </w:p>
          <w:p w14:paraId="5662E4D1" w14:textId="6C44BF24" w:rsidR="00B81A32" w:rsidRDefault="00730A17" w:rsidP="00B81A32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ważny certyfikat uprawniający do wykonania przedmiotu zamówienia </w:t>
            </w:r>
            <w:r>
              <w:rPr>
                <w:sz w:val="22"/>
                <w:szCs w:val="22"/>
              </w:rPr>
              <w:br/>
              <w:t>do realizacji zamówienia</w:t>
            </w:r>
            <w:r>
              <w:rPr>
                <w:color w:val="FF0000"/>
              </w:rPr>
              <w:t xml:space="preserve"> </w:t>
            </w:r>
            <w:r w:rsidRPr="00A43907">
              <w:rPr>
                <w:color w:val="FF0000"/>
                <w:sz w:val="22"/>
                <w:szCs w:val="22"/>
              </w:rPr>
              <w:t xml:space="preserve">wystawiony przez producenta danego sprzętu lub jednostki </w:t>
            </w:r>
            <w:r>
              <w:rPr>
                <w:color w:val="FF0000"/>
                <w:sz w:val="22"/>
                <w:szCs w:val="22"/>
              </w:rPr>
              <w:br/>
            </w:r>
            <w:r w:rsidRPr="00A43907">
              <w:rPr>
                <w:color w:val="FF0000"/>
                <w:sz w:val="22"/>
                <w:szCs w:val="22"/>
              </w:rPr>
              <w:t xml:space="preserve">przez niego upoważnione, tj. należy tu rozumieć aktualny certyfikat wystawiony </w:t>
            </w:r>
            <w:r>
              <w:rPr>
                <w:color w:val="FF0000"/>
                <w:sz w:val="22"/>
                <w:szCs w:val="22"/>
              </w:rPr>
              <w:br/>
            </w:r>
            <w:r w:rsidRPr="00A43907">
              <w:rPr>
                <w:color w:val="FF0000"/>
                <w:sz w:val="22"/>
                <w:szCs w:val="22"/>
              </w:rPr>
              <w:t>przez producenta systemu do świadczenia wymaganych przez Zamawiającego usług serwisowych, certyfikat szkoleniowy wydany przez producenta lub inn</w:t>
            </w:r>
            <w:r w:rsidR="00B81A32">
              <w:rPr>
                <w:color w:val="FF0000"/>
                <w:sz w:val="22"/>
                <w:szCs w:val="22"/>
              </w:rPr>
              <w:t xml:space="preserve">e równoważne jednostki oceniające zgodność </w:t>
            </w:r>
            <w:r w:rsidRPr="00A43907">
              <w:rPr>
                <w:color w:val="FF0000"/>
                <w:sz w:val="22"/>
                <w:szCs w:val="22"/>
              </w:rPr>
              <w:t>mający</w:t>
            </w:r>
            <w:r w:rsidR="00B81A32">
              <w:rPr>
                <w:color w:val="FF0000"/>
                <w:sz w:val="22"/>
                <w:szCs w:val="22"/>
              </w:rPr>
              <w:t>/e</w:t>
            </w:r>
            <w:r w:rsidRPr="00A43907">
              <w:rPr>
                <w:color w:val="FF0000"/>
                <w:sz w:val="22"/>
                <w:szCs w:val="22"/>
              </w:rPr>
              <w:t xml:space="preserve"> wdrożony System Zarządzania </w:t>
            </w:r>
            <w:r w:rsidR="00B25209">
              <w:rPr>
                <w:color w:val="FF0000"/>
                <w:sz w:val="22"/>
                <w:szCs w:val="22"/>
              </w:rPr>
              <w:t xml:space="preserve">ISO 9001 lub/i </w:t>
            </w:r>
            <w:r w:rsidR="00B25209">
              <w:rPr>
                <w:color w:val="FF0000"/>
                <w:sz w:val="22"/>
                <w:szCs w:val="22"/>
              </w:rPr>
              <w:br/>
            </w:r>
            <w:r w:rsidRPr="00A43907">
              <w:rPr>
                <w:color w:val="FF0000"/>
                <w:sz w:val="22"/>
                <w:szCs w:val="22"/>
              </w:rPr>
              <w:t>ISO</w:t>
            </w:r>
            <w:r w:rsidR="00B25209">
              <w:rPr>
                <w:color w:val="FF0000"/>
                <w:sz w:val="22"/>
                <w:szCs w:val="22"/>
              </w:rPr>
              <w:t xml:space="preserve"> </w:t>
            </w:r>
            <w:r w:rsidRPr="00A43907">
              <w:rPr>
                <w:color w:val="FF0000"/>
                <w:sz w:val="22"/>
                <w:szCs w:val="22"/>
              </w:rPr>
              <w:t>13485:2016 w</w:t>
            </w:r>
            <w:r w:rsidR="00B81A32">
              <w:rPr>
                <w:color w:val="FF0000"/>
                <w:sz w:val="22"/>
                <w:szCs w:val="22"/>
              </w:rPr>
              <w:t xml:space="preserve"> </w:t>
            </w:r>
            <w:r w:rsidRPr="00A43907">
              <w:rPr>
                <w:color w:val="FF0000"/>
                <w:sz w:val="22"/>
                <w:szCs w:val="22"/>
              </w:rPr>
              <w:t>zakresie</w:t>
            </w:r>
            <w:r w:rsidR="00B81A32">
              <w:rPr>
                <w:color w:val="FF0000"/>
                <w:sz w:val="22"/>
                <w:szCs w:val="22"/>
              </w:rPr>
              <w:t xml:space="preserve"> </w:t>
            </w:r>
            <w:r w:rsidRPr="00A43907">
              <w:rPr>
                <w:color w:val="FF0000"/>
                <w:sz w:val="22"/>
                <w:szCs w:val="22"/>
              </w:rPr>
              <w:t>instalacji</w:t>
            </w:r>
            <w:r w:rsidR="00B81A32">
              <w:rPr>
                <w:color w:val="FF0000"/>
                <w:sz w:val="22"/>
                <w:szCs w:val="22"/>
              </w:rPr>
              <w:t xml:space="preserve"> </w:t>
            </w:r>
            <w:r w:rsidRPr="00A43907">
              <w:rPr>
                <w:color w:val="FF0000"/>
                <w:sz w:val="22"/>
                <w:szCs w:val="22"/>
              </w:rPr>
              <w:t>oraz serwisu wyrobów medycznych wykorzystywanych w diagnostyce obrazowej</w:t>
            </w:r>
          </w:p>
          <w:p w14:paraId="0ACFEE09" w14:textId="2465C4C3" w:rsidR="007F062A" w:rsidRDefault="007F062A" w:rsidP="00B81A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2A838BA8" w14:textId="6F79BAAE" w:rsidR="00730A17" w:rsidRDefault="00730A17" w:rsidP="00730A17">
      <w:pPr>
        <w:pStyle w:val="Tekstpodstawowy"/>
        <w:jc w:val="left"/>
        <w:rPr>
          <w:sz w:val="22"/>
          <w:szCs w:val="22"/>
        </w:rPr>
      </w:pPr>
    </w:p>
    <w:p w14:paraId="2BFBA09F" w14:textId="6F4DAD87" w:rsidR="00547609" w:rsidRDefault="00547609" w:rsidP="00730A17">
      <w:pPr>
        <w:pStyle w:val="Tekstpodstawowy"/>
        <w:jc w:val="left"/>
        <w:rPr>
          <w:sz w:val="22"/>
          <w:szCs w:val="22"/>
        </w:rPr>
      </w:pPr>
    </w:p>
    <w:p w14:paraId="120715F9" w14:textId="34E2A3BC" w:rsidR="00547609" w:rsidRDefault="00547609" w:rsidP="00730A17">
      <w:pPr>
        <w:pStyle w:val="Tekstpodstawowy"/>
        <w:jc w:val="left"/>
        <w:rPr>
          <w:sz w:val="22"/>
          <w:szCs w:val="22"/>
        </w:rPr>
      </w:pPr>
    </w:p>
    <w:p w14:paraId="0476E148" w14:textId="77777777" w:rsidR="00547609" w:rsidRPr="00F26E1E" w:rsidRDefault="00547609" w:rsidP="00547609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bookmarkStart w:id="0" w:name="_Hlk124330468"/>
      <w:r w:rsidRPr="00F26E1E">
        <w:rPr>
          <w:i/>
          <w:sz w:val="24"/>
          <w:szCs w:val="24"/>
        </w:rPr>
        <w:t>Zamawiający</w:t>
      </w:r>
    </w:p>
    <w:p w14:paraId="5FAD2919" w14:textId="77777777" w:rsidR="00547609" w:rsidRPr="00F26E1E" w:rsidRDefault="00547609" w:rsidP="00547609">
      <w:pPr>
        <w:ind w:firstLine="425"/>
        <w:jc w:val="center"/>
        <w:rPr>
          <w:sz w:val="22"/>
          <w:szCs w:val="22"/>
        </w:rPr>
      </w:pPr>
      <w:r w:rsidRPr="00F26E1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10E88CA" w14:textId="77777777" w:rsidR="00547609" w:rsidRPr="00F26E1E" w:rsidRDefault="00547609" w:rsidP="00547609">
      <w:pPr>
        <w:ind w:firstLine="425"/>
        <w:jc w:val="center"/>
        <w:rPr>
          <w:sz w:val="22"/>
          <w:szCs w:val="22"/>
        </w:rPr>
      </w:pPr>
      <w:r w:rsidRPr="00F26E1E">
        <w:rPr>
          <w:sz w:val="22"/>
          <w:szCs w:val="22"/>
        </w:rPr>
        <w:t xml:space="preserve">                                                          w Poznaniu</w:t>
      </w:r>
    </w:p>
    <w:p w14:paraId="75A265A7" w14:textId="77777777" w:rsidR="00547609" w:rsidRPr="00F26E1E" w:rsidRDefault="00547609" w:rsidP="00547609">
      <w:pPr>
        <w:ind w:firstLine="425"/>
        <w:jc w:val="center"/>
        <w:rPr>
          <w:sz w:val="22"/>
          <w:szCs w:val="22"/>
        </w:rPr>
      </w:pPr>
      <w:r w:rsidRPr="00F26E1E"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75B03890" w14:textId="77777777" w:rsidR="00547609" w:rsidRPr="009A21B0" w:rsidRDefault="00547609" w:rsidP="00730A17">
      <w:pPr>
        <w:pStyle w:val="Tekstpodstawowy"/>
        <w:jc w:val="left"/>
        <w:rPr>
          <w:sz w:val="22"/>
          <w:szCs w:val="22"/>
        </w:rPr>
      </w:pPr>
    </w:p>
    <w:sectPr w:rsidR="00547609" w:rsidRPr="009A2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39876" w14:textId="77777777" w:rsidR="00671474" w:rsidRDefault="00671474">
      <w:r>
        <w:separator/>
      </w:r>
    </w:p>
  </w:endnote>
  <w:endnote w:type="continuationSeparator" w:id="0">
    <w:p w14:paraId="57D0C532" w14:textId="77777777" w:rsidR="00671474" w:rsidRDefault="0067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D7B5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625B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48C7D" w14:textId="51491461" w:rsidR="00EF1037" w:rsidRDefault="009B33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50E6C2" wp14:editId="2D9BE91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03E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28BE48F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700FB8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2F15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A1182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296F6F" w14:textId="77777777" w:rsidR="00EF1037" w:rsidRDefault="00EF1037">
    <w:pPr>
      <w:pStyle w:val="Stopka"/>
      <w:tabs>
        <w:tab w:val="clear" w:pos="4536"/>
        <w:tab w:val="left" w:pos="6237"/>
      </w:tabs>
    </w:pPr>
  </w:p>
  <w:p w14:paraId="36A4BD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0A079" w14:textId="77777777" w:rsidR="00671474" w:rsidRDefault="00671474">
      <w:r>
        <w:separator/>
      </w:r>
    </w:p>
  </w:footnote>
  <w:footnote w:type="continuationSeparator" w:id="0">
    <w:p w14:paraId="0BEC6472" w14:textId="77777777" w:rsidR="00671474" w:rsidRDefault="00671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8C7C" w14:textId="77777777" w:rsidR="006933D3" w:rsidRDefault="00693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6A51" w14:textId="77777777" w:rsidR="006933D3" w:rsidRDefault="006933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E4C3" w14:textId="77777777" w:rsidR="006933D3" w:rsidRDefault="006933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3A7C"/>
    <w:multiLevelType w:val="hybridMultilevel"/>
    <w:tmpl w:val="C73E081C"/>
    <w:lvl w:ilvl="0" w:tplc="FFFFFFFF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FB495E"/>
    <w:multiLevelType w:val="hybridMultilevel"/>
    <w:tmpl w:val="C73E081C"/>
    <w:lvl w:ilvl="0" w:tplc="3A2AABBA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3C7D0D"/>
    <w:multiLevelType w:val="hybridMultilevel"/>
    <w:tmpl w:val="C73E081C"/>
    <w:lvl w:ilvl="0" w:tplc="FFFFFFFF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20029978">
    <w:abstractNumId w:val="1"/>
  </w:num>
  <w:num w:numId="2" w16cid:durableId="528878781">
    <w:abstractNumId w:val="0"/>
  </w:num>
  <w:num w:numId="3" w16cid:durableId="623586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74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47609"/>
    <w:rsid w:val="0055546F"/>
    <w:rsid w:val="005869DA"/>
    <w:rsid w:val="005C0930"/>
    <w:rsid w:val="00671474"/>
    <w:rsid w:val="006933D3"/>
    <w:rsid w:val="006D4AE5"/>
    <w:rsid w:val="00730A17"/>
    <w:rsid w:val="007F062A"/>
    <w:rsid w:val="00854803"/>
    <w:rsid w:val="00862B7D"/>
    <w:rsid w:val="0087224A"/>
    <w:rsid w:val="00881C07"/>
    <w:rsid w:val="009149C3"/>
    <w:rsid w:val="00953AA1"/>
    <w:rsid w:val="0095641D"/>
    <w:rsid w:val="009A21B0"/>
    <w:rsid w:val="009B3398"/>
    <w:rsid w:val="009D169F"/>
    <w:rsid w:val="00A00CDC"/>
    <w:rsid w:val="00A220FB"/>
    <w:rsid w:val="00AB5D68"/>
    <w:rsid w:val="00B25209"/>
    <w:rsid w:val="00B26D41"/>
    <w:rsid w:val="00B361A9"/>
    <w:rsid w:val="00B81A32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BFDD58"/>
  <w15:chartTrackingRefBased/>
  <w15:docId w15:val="{1F31EDF5-4BEA-4849-861E-1360806C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MS Lutycka</cp:lastModifiedBy>
  <cp:revision>2</cp:revision>
  <cp:lastPrinted>2001-02-10T18:08:00Z</cp:lastPrinted>
  <dcterms:created xsi:type="dcterms:W3CDTF">2023-01-11T10:55:00Z</dcterms:created>
  <dcterms:modified xsi:type="dcterms:W3CDTF">2023-01-11T10:55:00Z</dcterms:modified>
</cp:coreProperties>
</file>