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01668" w14:textId="3572517A" w:rsidR="006A5DF1" w:rsidRDefault="00AC4080" w:rsidP="006A5DF1">
      <w:pPr>
        <w:spacing w:after="240"/>
        <w:jc w:val="right"/>
        <w:rPr>
          <w:sz w:val="22"/>
          <w:szCs w:val="22"/>
        </w:rPr>
      </w:pPr>
      <w:r w:rsidRPr="00AC4080">
        <w:rPr>
          <w:sz w:val="22"/>
          <w:szCs w:val="22"/>
        </w:rPr>
        <w:t>Kraków</w:t>
      </w:r>
      <w:r w:rsidR="006A5DF1" w:rsidRPr="00D91931">
        <w:rPr>
          <w:sz w:val="22"/>
          <w:szCs w:val="22"/>
        </w:rPr>
        <w:t xml:space="preserve"> dnia: </w:t>
      </w:r>
      <w:r w:rsidRPr="00AC4080">
        <w:rPr>
          <w:sz w:val="22"/>
          <w:szCs w:val="22"/>
        </w:rPr>
        <w:t>2023-01-</w:t>
      </w:r>
      <w:r w:rsidR="00166276">
        <w:rPr>
          <w:sz w:val="22"/>
          <w:szCs w:val="22"/>
        </w:rPr>
        <w:t>1</w:t>
      </w:r>
      <w:r w:rsidR="003244EF">
        <w:rPr>
          <w:sz w:val="22"/>
          <w:szCs w:val="22"/>
        </w:rPr>
        <w:t>1</w:t>
      </w:r>
    </w:p>
    <w:p w14:paraId="66287A22" w14:textId="77777777" w:rsidR="00AC4080" w:rsidRPr="00AC4080" w:rsidRDefault="00AC4080" w:rsidP="006A5DF1">
      <w:pPr>
        <w:rPr>
          <w:b/>
          <w:bCs/>
          <w:sz w:val="22"/>
          <w:szCs w:val="22"/>
        </w:rPr>
      </w:pPr>
      <w:r w:rsidRPr="00AC4080">
        <w:rPr>
          <w:b/>
          <w:bCs/>
          <w:sz w:val="22"/>
          <w:szCs w:val="22"/>
        </w:rPr>
        <w:t>Akademia Górniczo - Hutnicza</w:t>
      </w:r>
    </w:p>
    <w:p w14:paraId="39E248D6" w14:textId="77777777" w:rsidR="00AC4080" w:rsidRPr="00AC4080" w:rsidRDefault="00AC4080" w:rsidP="006A5DF1">
      <w:pPr>
        <w:rPr>
          <w:b/>
          <w:bCs/>
          <w:sz w:val="22"/>
          <w:szCs w:val="22"/>
        </w:rPr>
      </w:pPr>
      <w:r w:rsidRPr="00AC4080">
        <w:rPr>
          <w:b/>
          <w:bCs/>
          <w:sz w:val="22"/>
          <w:szCs w:val="22"/>
        </w:rPr>
        <w:t>im. Stanisława Staszica w Krakowie</w:t>
      </w:r>
    </w:p>
    <w:p w14:paraId="39111575" w14:textId="77777777" w:rsidR="006A5DF1" w:rsidRPr="00D91931" w:rsidRDefault="00AC4080" w:rsidP="006A5DF1">
      <w:pPr>
        <w:rPr>
          <w:b/>
          <w:bCs/>
          <w:sz w:val="22"/>
          <w:szCs w:val="22"/>
        </w:rPr>
      </w:pPr>
      <w:r w:rsidRPr="00AC4080">
        <w:rPr>
          <w:b/>
          <w:bCs/>
          <w:sz w:val="22"/>
          <w:szCs w:val="22"/>
        </w:rPr>
        <w:t>Dział Zamówień Publicznych</w:t>
      </w:r>
    </w:p>
    <w:p w14:paraId="5F70E991" w14:textId="77777777" w:rsidR="006A5DF1" w:rsidRPr="00BD5546" w:rsidRDefault="00AC4080" w:rsidP="006A5DF1">
      <w:pPr>
        <w:rPr>
          <w:sz w:val="22"/>
          <w:szCs w:val="22"/>
        </w:rPr>
      </w:pPr>
      <w:r w:rsidRPr="00AC4080">
        <w:rPr>
          <w:sz w:val="22"/>
          <w:szCs w:val="22"/>
        </w:rPr>
        <w:t>Al. Mickiewicza</w:t>
      </w:r>
      <w:r w:rsidR="006A5DF1" w:rsidRPr="00BD5546">
        <w:rPr>
          <w:sz w:val="22"/>
          <w:szCs w:val="22"/>
        </w:rPr>
        <w:t xml:space="preserve"> </w:t>
      </w:r>
      <w:r w:rsidRPr="00AC4080">
        <w:rPr>
          <w:sz w:val="22"/>
          <w:szCs w:val="22"/>
        </w:rPr>
        <w:t>30</w:t>
      </w:r>
    </w:p>
    <w:p w14:paraId="09BD4522" w14:textId="77777777" w:rsidR="006A5DF1" w:rsidRPr="00BD5546" w:rsidRDefault="00AC4080" w:rsidP="006A5DF1">
      <w:pPr>
        <w:rPr>
          <w:sz w:val="22"/>
          <w:szCs w:val="22"/>
        </w:rPr>
      </w:pPr>
      <w:r w:rsidRPr="00AC4080">
        <w:rPr>
          <w:sz w:val="22"/>
          <w:szCs w:val="22"/>
        </w:rPr>
        <w:t>30-059</w:t>
      </w:r>
      <w:r w:rsidR="006A5DF1" w:rsidRPr="00BD5546">
        <w:rPr>
          <w:sz w:val="22"/>
          <w:szCs w:val="22"/>
        </w:rPr>
        <w:t xml:space="preserve"> </w:t>
      </w:r>
      <w:r w:rsidRPr="00AC4080">
        <w:rPr>
          <w:sz w:val="22"/>
          <w:szCs w:val="22"/>
        </w:rPr>
        <w:t>Kraków</w:t>
      </w:r>
    </w:p>
    <w:p w14:paraId="3D11DA94" w14:textId="3C7207F6" w:rsidR="006A5DF1" w:rsidRPr="00D91931" w:rsidRDefault="006A5DF1" w:rsidP="006A5DF1">
      <w:pPr>
        <w:pStyle w:val="Nagwek"/>
        <w:tabs>
          <w:tab w:val="clear" w:pos="4536"/>
        </w:tabs>
        <w:rPr>
          <w:sz w:val="22"/>
          <w:szCs w:val="22"/>
        </w:rPr>
      </w:pPr>
      <w:r w:rsidRPr="00BD5546">
        <w:rPr>
          <w:sz w:val="22"/>
          <w:szCs w:val="22"/>
        </w:rPr>
        <w:t>Pismo:</w:t>
      </w:r>
      <w:r w:rsidR="00035F70">
        <w:rPr>
          <w:bCs/>
          <w:sz w:val="22"/>
          <w:szCs w:val="22"/>
        </w:rPr>
        <w:t xml:space="preserve"> KC-zp.272-737/22</w:t>
      </w:r>
      <w:r w:rsidRPr="00D91931">
        <w:rPr>
          <w:sz w:val="22"/>
          <w:szCs w:val="22"/>
        </w:rPr>
        <w:tab/>
        <w:t xml:space="preserve"> </w:t>
      </w:r>
    </w:p>
    <w:p w14:paraId="70FB4691" w14:textId="77777777" w:rsidR="006A5DF1" w:rsidRPr="00D91931" w:rsidRDefault="006A5DF1" w:rsidP="006A5DF1">
      <w:pPr>
        <w:pStyle w:val="Nagwek"/>
        <w:tabs>
          <w:tab w:val="clear" w:pos="4536"/>
          <w:tab w:val="clear" w:pos="9072"/>
        </w:tabs>
        <w:rPr>
          <w:sz w:val="22"/>
          <w:szCs w:val="22"/>
        </w:rPr>
      </w:pPr>
    </w:p>
    <w:p w14:paraId="72CF0A9B"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0BD6C5BC"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496C86A7" w14:textId="77777777" w:rsidR="006D4AB3" w:rsidRPr="006A5DF1" w:rsidRDefault="006D4AB3">
      <w:pPr>
        <w:pStyle w:val="Nagwek"/>
        <w:tabs>
          <w:tab w:val="clear" w:pos="4536"/>
        </w:tabs>
        <w:rPr>
          <w:sz w:val="22"/>
          <w:szCs w:val="22"/>
        </w:rPr>
      </w:pPr>
    </w:p>
    <w:p w14:paraId="637687D6" w14:textId="4656ABCC"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3244EF">
        <w:rPr>
          <w:rFonts w:ascii="Times New Roman" w:hAnsi="Times New Roman"/>
          <w:szCs w:val="28"/>
        </w:rPr>
        <w:t xml:space="preserve"> I ZMIANA SWZ</w:t>
      </w:r>
    </w:p>
    <w:p w14:paraId="55460E68" w14:textId="77777777" w:rsidR="006D4AB3" w:rsidRPr="00035F70" w:rsidRDefault="00632C3C" w:rsidP="00035F70">
      <w:pPr>
        <w:jc w:val="both"/>
        <w:rPr>
          <w:sz w:val="22"/>
          <w:szCs w:val="22"/>
        </w:rPr>
      </w:pPr>
      <w:r w:rsidRPr="00035F70">
        <w:rPr>
          <w:sz w:val="22"/>
          <w:szCs w:val="22"/>
        </w:rPr>
        <w:t xml:space="preserve">Dotyczy: </w:t>
      </w:r>
      <w:r w:rsidR="006A5DF1" w:rsidRPr="00035F70">
        <w:rPr>
          <w:sz w:val="22"/>
          <w:szCs w:val="22"/>
        </w:rPr>
        <w:t>p</w:t>
      </w:r>
      <w:r w:rsidRPr="00035F70">
        <w:rPr>
          <w:sz w:val="22"/>
          <w:szCs w:val="22"/>
        </w:rPr>
        <w:t>ostępowani</w:t>
      </w:r>
      <w:r w:rsidR="006A5DF1" w:rsidRPr="00035F70">
        <w:rPr>
          <w:sz w:val="22"/>
          <w:szCs w:val="22"/>
        </w:rPr>
        <w:t>a</w:t>
      </w:r>
      <w:r w:rsidRPr="00035F70">
        <w:rPr>
          <w:sz w:val="22"/>
          <w:szCs w:val="22"/>
        </w:rPr>
        <w:t xml:space="preserve"> o udzielenie zamówienia publicznego, prowadzone</w:t>
      </w:r>
      <w:r w:rsidR="006A5DF1" w:rsidRPr="00035F70">
        <w:rPr>
          <w:sz w:val="22"/>
          <w:szCs w:val="22"/>
        </w:rPr>
        <w:t>go</w:t>
      </w:r>
      <w:r w:rsidRPr="00035F70">
        <w:rPr>
          <w:sz w:val="22"/>
          <w:szCs w:val="22"/>
        </w:rPr>
        <w:t xml:space="preserve"> w trybie</w:t>
      </w:r>
      <w:r w:rsidR="001D75AC" w:rsidRPr="00035F70">
        <w:rPr>
          <w:sz w:val="22"/>
          <w:szCs w:val="22"/>
        </w:rPr>
        <w:t>:</w:t>
      </w:r>
      <w:r w:rsidRPr="00035F70">
        <w:rPr>
          <w:sz w:val="22"/>
          <w:szCs w:val="22"/>
        </w:rPr>
        <w:t xml:space="preserve"> </w:t>
      </w:r>
      <w:r w:rsidR="00AC4080" w:rsidRPr="00035F70">
        <w:rPr>
          <w:sz w:val="22"/>
          <w:szCs w:val="22"/>
        </w:rPr>
        <w:t>przetarg nieograniczony</w:t>
      </w:r>
      <w:r w:rsidRPr="00035F70">
        <w:rPr>
          <w:b/>
          <w:sz w:val="22"/>
          <w:szCs w:val="22"/>
        </w:rPr>
        <w:t xml:space="preserve"> </w:t>
      </w:r>
      <w:r w:rsidRPr="00035F70">
        <w:rPr>
          <w:bCs/>
          <w:sz w:val="22"/>
          <w:szCs w:val="22"/>
        </w:rPr>
        <w:t>na</w:t>
      </w:r>
      <w:r w:rsidRPr="00035F70">
        <w:rPr>
          <w:b/>
          <w:sz w:val="22"/>
          <w:szCs w:val="22"/>
        </w:rPr>
        <w:t xml:space="preserve"> </w:t>
      </w:r>
      <w:r w:rsidR="00E72428" w:rsidRPr="00035F70">
        <w:rPr>
          <w:bCs/>
          <w:sz w:val="22"/>
          <w:szCs w:val="22"/>
        </w:rPr>
        <w:t>”</w:t>
      </w:r>
      <w:r w:rsidR="00AC4080" w:rsidRPr="00035F70">
        <w:rPr>
          <w:b/>
          <w:bCs/>
          <w:sz w:val="22"/>
          <w:szCs w:val="22"/>
        </w:rPr>
        <w:t xml:space="preserve">Wykonanie, dostawa i montaż wystawy </w:t>
      </w:r>
      <w:proofErr w:type="spellStart"/>
      <w:r w:rsidR="00AC4080" w:rsidRPr="00035F70">
        <w:rPr>
          <w:b/>
          <w:bCs/>
          <w:sz w:val="22"/>
          <w:szCs w:val="22"/>
        </w:rPr>
        <w:t>gablotowej</w:t>
      </w:r>
      <w:proofErr w:type="spellEnd"/>
      <w:r w:rsidR="00AC4080" w:rsidRPr="00035F70">
        <w:rPr>
          <w:b/>
          <w:bCs/>
          <w:sz w:val="22"/>
          <w:szCs w:val="22"/>
        </w:rPr>
        <w:t xml:space="preserve"> w budynku A-0 AGH w Krakowie - KC-zp.272-737/22</w:t>
      </w:r>
      <w:r w:rsidR="00E72428" w:rsidRPr="00035F70">
        <w:rPr>
          <w:bCs/>
          <w:sz w:val="22"/>
          <w:szCs w:val="22"/>
        </w:rPr>
        <w:t>”</w:t>
      </w:r>
      <w:r w:rsidRPr="00035F70">
        <w:rPr>
          <w:b/>
          <w:sz w:val="22"/>
          <w:szCs w:val="22"/>
        </w:rPr>
        <w:t xml:space="preserve"> </w:t>
      </w:r>
      <w:r w:rsidRPr="00035F70">
        <w:rPr>
          <w:bCs/>
          <w:sz w:val="22"/>
          <w:szCs w:val="22"/>
        </w:rPr>
        <w:t>– znak sprawy</w:t>
      </w:r>
      <w:r w:rsidRPr="00035F70">
        <w:rPr>
          <w:b/>
          <w:sz w:val="22"/>
          <w:szCs w:val="22"/>
        </w:rPr>
        <w:t xml:space="preserve"> </w:t>
      </w:r>
      <w:r w:rsidR="00AC4080" w:rsidRPr="00035F70">
        <w:rPr>
          <w:b/>
          <w:sz w:val="22"/>
          <w:szCs w:val="22"/>
        </w:rPr>
        <w:t>KC-zp.272-737/22</w:t>
      </w:r>
      <w:r w:rsidRPr="00035F70">
        <w:rPr>
          <w:b/>
          <w:sz w:val="22"/>
          <w:szCs w:val="22"/>
        </w:rPr>
        <w:t>.</w:t>
      </w:r>
    </w:p>
    <w:p w14:paraId="7BA39AAC" w14:textId="6F0A044A" w:rsidR="0012774F" w:rsidRPr="00035F70" w:rsidRDefault="00520165" w:rsidP="00035F70">
      <w:pPr>
        <w:jc w:val="both"/>
        <w:rPr>
          <w:sz w:val="22"/>
          <w:szCs w:val="22"/>
        </w:rPr>
      </w:pPr>
      <w:r w:rsidRPr="00035F70">
        <w:rPr>
          <w:sz w:val="22"/>
          <w:szCs w:val="22"/>
        </w:rPr>
        <w:t xml:space="preserve">Zamawiający, działając na podstawie art. </w:t>
      </w:r>
      <w:r w:rsidR="0029606A" w:rsidRPr="00035F70">
        <w:rPr>
          <w:sz w:val="22"/>
          <w:szCs w:val="22"/>
        </w:rPr>
        <w:t>1</w:t>
      </w:r>
      <w:r w:rsidRPr="00035F70">
        <w:rPr>
          <w:sz w:val="22"/>
          <w:szCs w:val="22"/>
        </w:rPr>
        <w:t>3</w:t>
      </w:r>
      <w:r w:rsidR="0029606A" w:rsidRPr="00035F70">
        <w:rPr>
          <w:sz w:val="22"/>
          <w:szCs w:val="22"/>
        </w:rPr>
        <w:t>5</w:t>
      </w:r>
      <w:r w:rsidRPr="00035F70">
        <w:rPr>
          <w:sz w:val="22"/>
          <w:szCs w:val="22"/>
        </w:rPr>
        <w:t xml:space="preserve"> ust</w:t>
      </w:r>
      <w:r w:rsidR="00D9049C" w:rsidRPr="00035F70">
        <w:rPr>
          <w:sz w:val="22"/>
          <w:szCs w:val="22"/>
        </w:rPr>
        <w:t xml:space="preserve">. </w:t>
      </w:r>
      <w:r w:rsidR="0029606A" w:rsidRPr="00035F70">
        <w:rPr>
          <w:sz w:val="22"/>
          <w:szCs w:val="22"/>
        </w:rPr>
        <w:t>6</w:t>
      </w:r>
      <w:r w:rsidRPr="00035F70">
        <w:rPr>
          <w:sz w:val="22"/>
          <w:szCs w:val="22"/>
        </w:rPr>
        <w:t xml:space="preserve"> ustawy z dnia </w:t>
      </w:r>
      <w:r w:rsidR="0029606A" w:rsidRPr="00035F70">
        <w:rPr>
          <w:sz w:val="22"/>
          <w:szCs w:val="22"/>
        </w:rPr>
        <w:t>11</w:t>
      </w:r>
      <w:r w:rsidRPr="00035F70">
        <w:rPr>
          <w:sz w:val="22"/>
          <w:szCs w:val="22"/>
        </w:rPr>
        <w:t xml:space="preserve"> </w:t>
      </w:r>
      <w:r w:rsidR="0029606A" w:rsidRPr="00035F70">
        <w:rPr>
          <w:sz w:val="22"/>
          <w:szCs w:val="22"/>
        </w:rPr>
        <w:t xml:space="preserve">września </w:t>
      </w:r>
      <w:r w:rsidRPr="00035F70">
        <w:rPr>
          <w:sz w:val="22"/>
          <w:szCs w:val="22"/>
        </w:rPr>
        <w:t>20</w:t>
      </w:r>
      <w:r w:rsidR="0029606A" w:rsidRPr="00035F70">
        <w:rPr>
          <w:sz w:val="22"/>
          <w:szCs w:val="22"/>
        </w:rPr>
        <w:t>19</w:t>
      </w:r>
      <w:r w:rsidRPr="00035F70">
        <w:rPr>
          <w:sz w:val="22"/>
          <w:szCs w:val="22"/>
        </w:rPr>
        <w:t xml:space="preserve"> r</w:t>
      </w:r>
      <w:r w:rsidR="0029606A" w:rsidRPr="00035F70">
        <w:rPr>
          <w:sz w:val="22"/>
          <w:szCs w:val="22"/>
        </w:rPr>
        <w:t>.</w:t>
      </w:r>
      <w:r w:rsidRPr="00035F70">
        <w:rPr>
          <w:sz w:val="22"/>
          <w:szCs w:val="22"/>
        </w:rPr>
        <w:t xml:space="preserve"> Prawo </w:t>
      </w:r>
      <w:r w:rsidR="0029606A" w:rsidRPr="00035F70">
        <w:rPr>
          <w:sz w:val="22"/>
          <w:szCs w:val="22"/>
        </w:rPr>
        <w:t>z</w:t>
      </w:r>
      <w:r w:rsidRPr="00035F70">
        <w:rPr>
          <w:sz w:val="22"/>
          <w:szCs w:val="22"/>
        </w:rPr>
        <w:t xml:space="preserve">amówień </w:t>
      </w:r>
      <w:r w:rsidR="0029606A" w:rsidRPr="00035F70">
        <w:rPr>
          <w:sz w:val="22"/>
          <w:szCs w:val="22"/>
        </w:rPr>
        <w:t>p</w:t>
      </w:r>
      <w:r w:rsidRPr="00035F70">
        <w:rPr>
          <w:sz w:val="22"/>
          <w:szCs w:val="22"/>
        </w:rPr>
        <w:t>ublicznych</w:t>
      </w:r>
      <w:r w:rsidR="00CF0649" w:rsidRPr="00035F70">
        <w:rPr>
          <w:sz w:val="22"/>
          <w:szCs w:val="22"/>
        </w:rPr>
        <w:t xml:space="preserve"> (Dz.U. z 2022 r. poz. 1710</w:t>
      </w:r>
      <w:r w:rsidR="00035F70" w:rsidRPr="00035F70">
        <w:rPr>
          <w:sz w:val="22"/>
          <w:szCs w:val="22"/>
        </w:rPr>
        <w:t xml:space="preserve"> ze zm.</w:t>
      </w:r>
      <w:r w:rsidR="00CF0649" w:rsidRPr="00035F70">
        <w:rPr>
          <w:sz w:val="22"/>
          <w:szCs w:val="22"/>
        </w:rPr>
        <w:t>)</w:t>
      </w:r>
      <w:r w:rsidR="00BE7BFD" w:rsidRPr="00035F70">
        <w:rPr>
          <w:sz w:val="22"/>
          <w:szCs w:val="22"/>
        </w:rPr>
        <w:t xml:space="preserve">, </w:t>
      </w:r>
      <w:r w:rsidR="00D9049C" w:rsidRPr="00035F70">
        <w:rPr>
          <w:sz w:val="22"/>
          <w:szCs w:val="22"/>
        </w:rPr>
        <w:t>udostępnia</w:t>
      </w:r>
      <w:r w:rsidR="00BE7BFD" w:rsidRPr="00035F70">
        <w:rPr>
          <w:sz w:val="22"/>
          <w:szCs w:val="22"/>
        </w:rPr>
        <w:t xml:space="preserve"> poniżej treść zapytań do S</w:t>
      </w:r>
      <w:r w:rsidR="0012774F" w:rsidRPr="00035F70">
        <w:rPr>
          <w:sz w:val="22"/>
          <w:szCs w:val="22"/>
        </w:rPr>
        <w:t>pecyfikacji Warunków Zamówienia (</w:t>
      </w:r>
      <w:r w:rsidR="0012774F" w:rsidRPr="00035F70">
        <w:rPr>
          <w:sz w:val="22"/>
          <w:szCs w:val="22"/>
          <w:lang w:eastAsia="ar-SA"/>
        </w:rPr>
        <w:t>zwanej dalej</w:t>
      </w:r>
      <w:r w:rsidR="0012774F" w:rsidRPr="00035F70">
        <w:rPr>
          <w:b/>
          <w:sz w:val="22"/>
          <w:szCs w:val="22"/>
          <w:lang w:eastAsia="ar-SA"/>
        </w:rPr>
        <w:t xml:space="preserve"> </w:t>
      </w:r>
      <w:r w:rsidR="0012774F" w:rsidRPr="00035F70">
        <w:rPr>
          <w:bCs/>
          <w:sz w:val="22"/>
          <w:szCs w:val="22"/>
          <w:lang w:eastAsia="ar-SA"/>
        </w:rPr>
        <w:t>”SWZ”)</w:t>
      </w:r>
      <w:r w:rsidR="00D9049C" w:rsidRPr="00035F70">
        <w:rPr>
          <w:bCs/>
          <w:sz w:val="22"/>
          <w:szCs w:val="22"/>
          <w:lang w:eastAsia="ar-SA"/>
        </w:rPr>
        <w:t xml:space="preserve"> </w:t>
      </w:r>
      <w:r w:rsidR="00D9049C" w:rsidRPr="00035F70">
        <w:rPr>
          <w:sz w:val="22"/>
          <w:szCs w:val="22"/>
        </w:rPr>
        <w:t>wraz z wyjaśnieniami</w:t>
      </w:r>
      <w:r w:rsidR="0012774F" w:rsidRPr="00035F70">
        <w:rPr>
          <w:bCs/>
          <w:sz w:val="22"/>
          <w:szCs w:val="22"/>
          <w:lang w:eastAsia="ar-SA"/>
        </w:rPr>
        <w:t>:</w:t>
      </w:r>
    </w:p>
    <w:p w14:paraId="3D042D0C" w14:textId="77777777" w:rsidR="004B65FF" w:rsidRDefault="004B65FF" w:rsidP="004B65FF">
      <w:pPr>
        <w:rPr>
          <w:b/>
          <w:sz w:val="22"/>
          <w:szCs w:val="22"/>
        </w:rPr>
      </w:pPr>
    </w:p>
    <w:p w14:paraId="18B25140" w14:textId="5DB327A1" w:rsidR="004B65FF" w:rsidRPr="004B65FF" w:rsidRDefault="004B65FF" w:rsidP="004B65FF">
      <w:pPr>
        <w:rPr>
          <w:b/>
          <w:color w:val="00B050"/>
          <w:sz w:val="22"/>
          <w:szCs w:val="22"/>
        </w:rPr>
      </w:pPr>
      <w:r w:rsidRPr="004B65FF">
        <w:rPr>
          <w:b/>
          <w:color w:val="00B050"/>
          <w:sz w:val="22"/>
          <w:szCs w:val="22"/>
        </w:rPr>
        <w:t>Pakiet 3</w:t>
      </w:r>
    </w:p>
    <w:p w14:paraId="0BE3C24B" w14:textId="77777777" w:rsidR="004B65FF" w:rsidRPr="004B65FF" w:rsidRDefault="004B65FF" w:rsidP="004B65FF">
      <w:pPr>
        <w:numPr>
          <w:ilvl w:val="1"/>
          <w:numId w:val="19"/>
        </w:numPr>
        <w:rPr>
          <w:sz w:val="22"/>
          <w:szCs w:val="22"/>
        </w:rPr>
      </w:pPr>
      <w:r w:rsidRPr="004B65FF">
        <w:rPr>
          <w:sz w:val="22"/>
          <w:szCs w:val="22"/>
        </w:rPr>
        <w:t>MODUŁ 12 GABLOTA 12_2 Repliki narzędzi krzemiennych (od prymitywnych z dolnego paleolitu do kromaniońskich) - Prosimy o informacje dotyczące wymiarów wskazanych przedmiotów oraz czy repliki mają pochodzić z konkretnego rejonu.</w:t>
      </w:r>
    </w:p>
    <w:p w14:paraId="3CD2727F" w14:textId="77777777" w:rsidR="004B65FF" w:rsidRPr="004B65FF" w:rsidRDefault="004B65FF" w:rsidP="004B65FF">
      <w:pPr>
        <w:rPr>
          <w:b/>
          <w:sz w:val="22"/>
          <w:szCs w:val="22"/>
        </w:rPr>
      </w:pPr>
      <w:r w:rsidRPr="004B65FF">
        <w:rPr>
          <w:b/>
          <w:color w:val="000000"/>
          <w:sz w:val="22"/>
          <w:szCs w:val="22"/>
        </w:rPr>
        <w:t xml:space="preserve">Zamawiający nie ma preferencji dotyczących regionu pochodzenia replik narzędzi krzemiennych. Intencją jest ukazanie ewolucji narzędzi – od prymitywnych do coraz bardziej precyzyjnie wykonanych. Repliki powinny być wykonane w skali 1:1 względem oryginału, </w:t>
      </w:r>
      <w:r w:rsidRPr="004B65FF">
        <w:rPr>
          <w:b/>
          <w:sz w:val="22"/>
          <w:szCs w:val="22"/>
        </w:rPr>
        <w:t>natomiast nie mogą być mniejsze niż 2 cm (najdłuższy wymiar) i nie większe niż 15cm x 15cm x 15cm.</w:t>
      </w:r>
    </w:p>
    <w:p w14:paraId="707F4ED2" w14:textId="77777777" w:rsidR="004B65FF" w:rsidRPr="004B65FF" w:rsidRDefault="004B65FF" w:rsidP="004B65FF">
      <w:pPr>
        <w:rPr>
          <w:color w:val="FF0066"/>
          <w:sz w:val="22"/>
          <w:szCs w:val="22"/>
        </w:rPr>
      </w:pPr>
    </w:p>
    <w:p w14:paraId="5EFFC294" w14:textId="77777777" w:rsidR="004B65FF" w:rsidRPr="004B65FF" w:rsidRDefault="004B65FF" w:rsidP="004B65FF">
      <w:pPr>
        <w:numPr>
          <w:ilvl w:val="1"/>
          <w:numId w:val="20"/>
        </w:numPr>
        <w:rPr>
          <w:sz w:val="22"/>
          <w:szCs w:val="22"/>
        </w:rPr>
      </w:pPr>
      <w:r w:rsidRPr="004B65FF">
        <w:rPr>
          <w:sz w:val="22"/>
          <w:szCs w:val="22"/>
        </w:rPr>
        <w:t>MODUŁ 9 GABLOTA 9_3 Ilustracja licencyjna - zdjęcie okrzemek spod skaningowego mikroskopu elektronowego (SEM) - czy na zdjęciu ma znajdować się jedna okrzemka czy kilka - czy ma być widoczny cały pancerzyk okrzemki czy tylko jej strona ‘twarzowa’, charakterystyczna - czy mają Państwo preferencje dot. jaka miałaby to być okrzemka? Współczesna, kopalna, słodkowodna, słonowodna</w:t>
      </w:r>
    </w:p>
    <w:p w14:paraId="5066EF30" w14:textId="77777777" w:rsidR="004B65FF" w:rsidRPr="004B65FF" w:rsidRDefault="004B65FF" w:rsidP="004B65FF">
      <w:pPr>
        <w:rPr>
          <w:b/>
          <w:sz w:val="22"/>
          <w:szCs w:val="22"/>
        </w:rPr>
      </w:pPr>
      <w:r w:rsidRPr="004B65FF">
        <w:rPr>
          <w:b/>
          <w:sz w:val="22"/>
          <w:szCs w:val="22"/>
        </w:rPr>
        <w:t>Zamawiający wymaga dostarczenia zdjęcia zgodnie z załączoną do projektu ikonografią.</w:t>
      </w:r>
    </w:p>
    <w:p w14:paraId="17F2E3D3" w14:textId="77777777" w:rsidR="004B65FF" w:rsidRPr="004B65FF" w:rsidRDefault="004B65FF" w:rsidP="004B65FF">
      <w:pPr>
        <w:rPr>
          <w:sz w:val="22"/>
          <w:szCs w:val="22"/>
        </w:rPr>
      </w:pPr>
    </w:p>
    <w:p w14:paraId="5C1AD1E5" w14:textId="77777777" w:rsidR="004B65FF" w:rsidRPr="004B65FF" w:rsidRDefault="004B65FF" w:rsidP="004B65FF">
      <w:pPr>
        <w:numPr>
          <w:ilvl w:val="1"/>
          <w:numId w:val="8"/>
        </w:numPr>
        <w:rPr>
          <w:sz w:val="22"/>
          <w:szCs w:val="22"/>
        </w:rPr>
      </w:pPr>
      <w:r w:rsidRPr="004B65FF">
        <w:rPr>
          <w:sz w:val="22"/>
          <w:szCs w:val="22"/>
        </w:rPr>
        <w:t>MODUŁ 11 GABLOTA 11_2 Duża czaszka dinozaura - Czy są jakieś sugestie jaki to miałby być dinozaur</w:t>
      </w:r>
    </w:p>
    <w:p w14:paraId="082739FF" w14:textId="77777777" w:rsidR="004B65FF" w:rsidRPr="004B65FF" w:rsidRDefault="004B65FF" w:rsidP="004B65FF">
      <w:pPr>
        <w:rPr>
          <w:b/>
          <w:color w:val="FF0066"/>
          <w:sz w:val="22"/>
          <w:szCs w:val="22"/>
        </w:rPr>
      </w:pPr>
      <w:r w:rsidRPr="004B65FF">
        <w:rPr>
          <w:b/>
          <w:sz w:val="22"/>
          <w:szCs w:val="22"/>
        </w:rPr>
        <w:t>Zamawiający wymaga dostarczenia repliki czaszki dowolnego dinozaura zgodnie ze specyfikacją zawartą w Zestawieniu Elementów Wyposażenia.</w:t>
      </w:r>
    </w:p>
    <w:p w14:paraId="63E898F7" w14:textId="77777777" w:rsidR="004B65FF" w:rsidRPr="004B65FF" w:rsidRDefault="004B65FF" w:rsidP="004B65FF">
      <w:pPr>
        <w:rPr>
          <w:sz w:val="22"/>
          <w:szCs w:val="22"/>
        </w:rPr>
      </w:pPr>
    </w:p>
    <w:p w14:paraId="6D4137CF" w14:textId="77777777" w:rsidR="004B65FF" w:rsidRPr="004B65FF" w:rsidRDefault="004B65FF" w:rsidP="004B65FF">
      <w:pPr>
        <w:numPr>
          <w:ilvl w:val="1"/>
          <w:numId w:val="9"/>
        </w:numPr>
        <w:rPr>
          <w:sz w:val="22"/>
          <w:szCs w:val="22"/>
        </w:rPr>
      </w:pPr>
      <w:r w:rsidRPr="004B65FF">
        <w:rPr>
          <w:sz w:val="22"/>
          <w:szCs w:val="22"/>
        </w:rPr>
        <w:t>MODUŁ 11 GABLOTA 11_2 Mała czaszka dinozaura -To samo pytanie, czyli: czy są jakieś oczekiwania co do rodzaju, gatunku etc.</w:t>
      </w:r>
    </w:p>
    <w:p w14:paraId="787C4E9D" w14:textId="77777777" w:rsidR="004B65FF" w:rsidRPr="004B65FF" w:rsidRDefault="004B65FF" w:rsidP="004B65FF">
      <w:pPr>
        <w:rPr>
          <w:b/>
          <w:color w:val="FF0066"/>
          <w:sz w:val="22"/>
          <w:szCs w:val="22"/>
        </w:rPr>
      </w:pPr>
      <w:r w:rsidRPr="004B65FF">
        <w:rPr>
          <w:b/>
          <w:sz w:val="22"/>
          <w:szCs w:val="22"/>
        </w:rPr>
        <w:t>Zamawiający wymaga dostarczenia repliki czaszki dowolnego dinozaura zgodnie ze specyfikacją zawartą w Zestawieniu Elementów Wyposażenia.</w:t>
      </w:r>
    </w:p>
    <w:p w14:paraId="53E0C410" w14:textId="77777777" w:rsidR="004B65FF" w:rsidRPr="004B65FF" w:rsidRDefault="004B65FF" w:rsidP="004B65FF">
      <w:pPr>
        <w:rPr>
          <w:b/>
          <w:color w:val="FF0066"/>
          <w:sz w:val="22"/>
          <w:szCs w:val="22"/>
        </w:rPr>
      </w:pPr>
    </w:p>
    <w:p w14:paraId="70CE6A5C" w14:textId="77777777" w:rsidR="004B65FF" w:rsidRPr="004B65FF" w:rsidRDefault="004B65FF" w:rsidP="004B65FF">
      <w:pPr>
        <w:numPr>
          <w:ilvl w:val="1"/>
          <w:numId w:val="10"/>
        </w:numPr>
        <w:rPr>
          <w:sz w:val="22"/>
          <w:szCs w:val="22"/>
        </w:rPr>
      </w:pPr>
      <w:r w:rsidRPr="004B65FF">
        <w:rPr>
          <w:sz w:val="22"/>
          <w:szCs w:val="22"/>
        </w:rPr>
        <w:t xml:space="preserve">MODUŁ 5 GABLOTA 5_2 Replika szczęki </w:t>
      </w:r>
      <w:proofErr w:type="spellStart"/>
      <w:r w:rsidRPr="004B65FF">
        <w:rPr>
          <w:sz w:val="22"/>
          <w:szCs w:val="22"/>
        </w:rPr>
        <w:t>tarbozaura</w:t>
      </w:r>
      <w:proofErr w:type="spellEnd"/>
      <w:r w:rsidRPr="004B65FF">
        <w:rPr>
          <w:sz w:val="22"/>
          <w:szCs w:val="22"/>
        </w:rPr>
        <w:t xml:space="preserve"> w skali (model do skanowania 3D dostępny w zbiorach Zamawiającego - Prosimy o wyjaśnienie co Zamawiający rozumie przez określenie "szczęka". Chodzi o czaszkę z żuchwą? czaszkę bez żuchwy? I czy czaszka ma być w całości czy chodzi o jej połówkę do prezentacji na podłożu w gablocie</w:t>
      </w:r>
    </w:p>
    <w:p w14:paraId="39D32F60" w14:textId="77777777" w:rsidR="004B65FF" w:rsidRPr="004B65FF" w:rsidRDefault="004B65FF" w:rsidP="004B65FF">
      <w:pPr>
        <w:ind w:left="1080"/>
        <w:rPr>
          <w:sz w:val="22"/>
          <w:szCs w:val="22"/>
        </w:rPr>
      </w:pPr>
    </w:p>
    <w:p w14:paraId="75CD5BB3" w14:textId="77777777" w:rsidR="004B65FF" w:rsidRPr="004B65FF" w:rsidRDefault="004B65FF" w:rsidP="004B65FF">
      <w:pPr>
        <w:rPr>
          <w:b/>
          <w:color w:val="FF0066"/>
          <w:sz w:val="22"/>
          <w:szCs w:val="22"/>
        </w:rPr>
      </w:pPr>
      <w:r w:rsidRPr="004B65FF">
        <w:rPr>
          <w:b/>
          <w:sz w:val="22"/>
          <w:szCs w:val="22"/>
        </w:rPr>
        <w:lastRenderedPageBreak/>
        <w:t>Zamawiający wymaga dostarczenia repliki czaszki dinozaura, dostępnej w zbiorach Zamawiającego, zgodnie ze specyfikacją zawartą w Zestawieniu Elementów Wyposażenia.</w:t>
      </w:r>
    </w:p>
    <w:p w14:paraId="6243DC75" w14:textId="77777777" w:rsidR="004B65FF" w:rsidRPr="004B65FF" w:rsidRDefault="004B65FF" w:rsidP="004B65FF">
      <w:pPr>
        <w:rPr>
          <w:b/>
          <w:color w:val="FF0066"/>
          <w:sz w:val="22"/>
          <w:szCs w:val="22"/>
        </w:rPr>
      </w:pPr>
    </w:p>
    <w:p w14:paraId="606D6D36" w14:textId="77777777" w:rsidR="004B65FF" w:rsidRPr="004B65FF" w:rsidRDefault="004B65FF" w:rsidP="004B65FF">
      <w:pPr>
        <w:numPr>
          <w:ilvl w:val="1"/>
          <w:numId w:val="11"/>
        </w:numPr>
        <w:rPr>
          <w:sz w:val="22"/>
          <w:szCs w:val="22"/>
        </w:rPr>
      </w:pPr>
      <w:r w:rsidRPr="004B65FF">
        <w:rPr>
          <w:sz w:val="22"/>
          <w:szCs w:val="22"/>
        </w:rPr>
        <w:t>MODUŁ 9 GABLOTA 9_1 Osa i szerszeń - naturalne eksponaty - Czy zamawiający posiada łacińskie nazwy owadów, chodzi o doprecyzowanie gatunków.</w:t>
      </w:r>
    </w:p>
    <w:p w14:paraId="637872EB" w14:textId="77777777" w:rsidR="004B65FF" w:rsidRPr="004B65FF" w:rsidRDefault="004B65FF" w:rsidP="004B65FF">
      <w:pPr>
        <w:rPr>
          <w:b/>
          <w:color w:val="FF0000"/>
          <w:sz w:val="22"/>
          <w:szCs w:val="22"/>
        </w:rPr>
      </w:pPr>
      <w:r w:rsidRPr="004B65FF">
        <w:rPr>
          <w:b/>
          <w:sz w:val="22"/>
          <w:szCs w:val="22"/>
        </w:rPr>
        <w:t>Zamawiający wymaga dostarczenia naturalnych eksponatów będących przedstawicielami rodzimych gatunków zgodnie ze specyfikacją zawartą w Zestawieniu Elementów Wyposażenia.</w:t>
      </w:r>
    </w:p>
    <w:p w14:paraId="1EDD96DC" w14:textId="77777777" w:rsidR="004B65FF" w:rsidRPr="004B65FF" w:rsidRDefault="004B65FF" w:rsidP="004B65FF">
      <w:pPr>
        <w:rPr>
          <w:b/>
          <w:color w:val="FF0066"/>
          <w:sz w:val="22"/>
          <w:szCs w:val="22"/>
        </w:rPr>
      </w:pPr>
    </w:p>
    <w:p w14:paraId="35F14892" w14:textId="77777777" w:rsidR="004B65FF" w:rsidRPr="004B65FF" w:rsidRDefault="004B65FF" w:rsidP="004B65FF">
      <w:pPr>
        <w:numPr>
          <w:ilvl w:val="1"/>
          <w:numId w:val="13"/>
        </w:numPr>
        <w:rPr>
          <w:sz w:val="22"/>
          <w:szCs w:val="22"/>
        </w:rPr>
      </w:pPr>
      <w:r w:rsidRPr="004B65FF">
        <w:rPr>
          <w:sz w:val="22"/>
          <w:szCs w:val="22"/>
        </w:rPr>
        <w:t>MODUŁ 12 GABLOTA 12_2 Zdjęcie rekonstrukcji tropów hominidów Prosimy o wyjaśnienie czy na pewno chodzi o zdjęcie rekonstrukcji czy zdjęcie prawdziwych tropów</w:t>
      </w:r>
    </w:p>
    <w:p w14:paraId="4F446E7A" w14:textId="77777777" w:rsidR="004B65FF" w:rsidRPr="004B65FF" w:rsidRDefault="004B65FF" w:rsidP="004B65FF">
      <w:pPr>
        <w:rPr>
          <w:b/>
          <w:color w:val="FF0000"/>
          <w:sz w:val="22"/>
          <w:szCs w:val="22"/>
        </w:rPr>
      </w:pPr>
      <w:r w:rsidRPr="004B65FF">
        <w:rPr>
          <w:b/>
          <w:sz w:val="22"/>
          <w:szCs w:val="22"/>
        </w:rPr>
        <w:t>Zamawiający wymaga dostarczenia zdjęcia zgodnie z załączoną do projektu ikonografią.</w:t>
      </w:r>
    </w:p>
    <w:p w14:paraId="66FD1E79" w14:textId="77777777" w:rsidR="004B65FF" w:rsidRPr="004B65FF" w:rsidRDefault="004B65FF" w:rsidP="004B65FF">
      <w:pPr>
        <w:rPr>
          <w:sz w:val="22"/>
          <w:szCs w:val="22"/>
        </w:rPr>
      </w:pPr>
    </w:p>
    <w:p w14:paraId="1786E984" w14:textId="77777777" w:rsidR="004B65FF" w:rsidRPr="004B65FF" w:rsidRDefault="004B65FF" w:rsidP="004B65FF">
      <w:pPr>
        <w:rPr>
          <w:b/>
          <w:color w:val="00B050"/>
          <w:sz w:val="22"/>
          <w:szCs w:val="22"/>
        </w:rPr>
      </w:pPr>
      <w:r w:rsidRPr="004B65FF">
        <w:rPr>
          <w:b/>
          <w:color w:val="00B050"/>
          <w:sz w:val="22"/>
          <w:szCs w:val="22"/>
        </w:rPr>
        <w:t>Pakiet 4</w:t>
      </w:r>
    </w:p>
    <w:p w14:paraId="34F80CC9" w14:textId="77777777" w:rsidR="004B65FF" w:rsidRPr="004B65FF" w:rsidRDefault="004B65FF" w:rsidP="004B65FF">
      <w:pPr>
        <w:numPr>
          <w:ilvl w:val="1"/>
          <w:numId w:val="15"/>
        </w:numPr>
        <w:rPr>
          <w:sz w:val="22"/>
          <w:szCs w:val="22"/>
        </w:rPr>
      </w:pPr>
      <w:r w:rsidRPr="004B65FF">
        <w:rPr>
          <w:sz w:val="22"/>
          <w:szCs w:val="22"/>
        </w:rPr>
        <w:t>Zamawiający określa w SWZ, iż „do oferty należy dołączyć zestawienie źródeł, z których Wykonawca będzie pozyskiwał materiały ikonograficzne i modele 3D wraz z autorstwem.” Prosimy o wykreślenie powyższego zapisu. Kryteria wyboru określone w postępowaniu nie obejmują zapisów dotyczących źródeł materiałów ikonograficznych. Co więcej Zamawiający dopuszcza, aby pozostałe materiały zostały przedstawione podczas realizacji i zaakceptowane przez Zamawiającego. Wnioskujemy, aby zapis mówiący o przedstawieniu materiałów podczas realizacji dotyczył całości elementów dostarczanych przez Wykonawców.</w:t>
      </w:r>
    </w:p>
    <w:p w14:paraId="04826141" w14:textId="77777777" w:rsidR="004B65FF" w:rsidRPr="004B65FF" w:rsidRDefault="004B65FF" w:rsidP="004B65FF">
      <w:pPr>
        <w:rPr>
          <w:b/>
          <w:color w:val="000000"/>
          <w:sz w:val="22"/>
          <w:szCs w:val="22"/>
        </w:rPr>
      </w:pPr>
      <w:r w:rsidRPr="004B65FF">
        <w:rPr>
          <w:b/>
          <w:color w:val="000000"/>
          <w:sz w:val="22"/>
          <w:szCs w:val="22"/>
        </w:rPr>
        <w:t>Zamawiający nie zgadza się  na wykreślenie  zapisu dot. zestawienia źródeł.</w:t>
      </w:r>
    </w:p>
    <w:p w14:paraId="18D9BA3B" w14:textId="77777777" w:rsidR="004B65FF" w:rsidRPr="004B65FF" w:rsidRDefault="004B65FF" w:rsidP="004B65FF">
      <w:pPr>
        <w:rPr>
          <w:b/>
          <w:color w:val="FF0066"/>
          <w:sz w:val="22"/>
          <w:szCs w:val="22"/>
        </w:rPr>
      </w:pPr>
    </w:p>
    <w:p w14:paraId="73CA2513" w14:textId="77777777" w:rsidR="004B65FF" w:rsidRPr="000E049A" w:rsidRDefault="004B65FF" w:rsidP="004B65FF">
      <w:pPr>
        <w:numPr>
          <w:ilvl w:val="1"/>
          <w:numId w:val="12"/>
        </w:numPr>
        <w:rPr>
          <w:sz w:val="22"/>
          <w:szCs w:val="22"/>
        </w:rPr>
      </w:pPr>
      <w:r w:rsidRPr="000E049A">
        <w:rPr>
          <w:sz w:val="22"/>
          <w:szCs w:val="22"/>
        </w:rPr>
        <w:t>Zamawiający określa w SWZ, iż „Wszystkie licencje materiałów ikonograficznych powinny umożliwiać Zamawiającemu ekspozycję w nieograniczonym czasie.” Po sprawdzeniu wyspecyfikowanych przez Zamawiającego materiałów ikonograficznych Wykonawca pozyskał wiedzę, iż część z nich jest możliwa do pozyskania wyłącznie na okres 5 letniej licencji. Prosimy o umożliwienie Wykonawcom realizacji zakładanego zadania skracając czas pozyskanych licencji do 5 lat. W przeciwnym wypadku niektóre pozycje nie będą możliwe do pozyskania i spełnienia wymagań Zamawiającego, tym samym narażając wszystkich Wykonawców składających ofertę na niemożność wykonania umowy.</w:t>
      </w:r>
    </w:p>
    <w:p w14:paraId="09AF5AFA" w14:textId="09631956" w:rsidR="004B65FF" w:rsidRPr="000E049A" w:rsidRDefault="004B65FF" w:rsidP="004B65FF">
      <w:pPr>
        <w:rPr>
          <w:b/>
          <w:sz w:val="22"/>
          <w:szCs w:val="22"/>
        </w:rPr>
      </w:pPr>
      <w:r w:rsidRPr="000E049A">
        <w:rPr>
          <w:b/>
          <w:sz w:val="22"/>
          <w:szCs w:val="22"/>
        </w:rPr>
        <w:t>Zamawiający dopuszcza pozyskanie przez Wykonawcę materiałów ikonograficznych z</w:t>
      </w:r>
      <w:r w:rsidR="00552BE7" w:rsidRPr="000E049A">
        <w:rPr>
          <w:b/>
          <w:sz w:val="22"/>
          <w:szCs w:val="22"/>
        </w:rPr>
        <w:t> </w:t>
      </w:r>
      <w:r w:rsidRPr="000E049A">
        <w:rPr>
          <w:b/>
          <w:sz w:val="22"/>
          <w:szCs w:val="22"/>
        </w:rPr>
        <w:t xml:space="preserve">licencją </w:t>
      </w:r>
      <w:r w:rsidR="000E049A" w:rsidRPr="000E049A">
        <w:rPr>
          <w:b/>
          <w:sz w:val="22"/>
          <w:szCs w:val="22"/>
        </w:rPr>
        <w:t xml:space="preserve">minimum </w:t>
      </w:r>
      <w:r w:rsidRPr="000E049A">
        <w:rPr>
          <w:b/>
          <w:sz w:val="22"/>
          <w:szCs w:val="22"/>
        </w:rPr>
        <w:t>5-cio letnią.</w:t>
      </w:r>
    </w:p>
    <w:p w14:paraId="2741DA20" w14:textId="77777777" w:rsidR="004B65FF" w:rsidRPr="004B65FF" w:rsidRDefault="004B65FF" w:rsidP="004B65FF">
      <w:pPr>
        <w:rPr>
          <w:sz w:val="22"/>
          <w:szCs w:val="22"/>
        </w:rPr>
      </w:pPr>
    </w:p>
    <w:p w14:paraId="2459C509" w14:textId="77777777" w:rsidR="004B65FF" w:rsidRPr="004B65FF" w:rsidRDefault="004B65FF" w:rsidP="004B65FF">
      <w:pPr>
        <w:numPr>
          <w:ilvl w:val="1"/>
          <w:numId w:val="14"/>
        </w:numPr>
        <w:rPr>
          <w:sz w:val="22"/>
          <w:szCs w:val="22"/>
        </w:rPr>
      </w:pPr>
      <w:r w:rsidRPr="004B65FF">
        <w:rPr>
          <w:sz w:val="22"/>
          <w:szCs w:val="22"/>
        </w:rPr>
        <w:t>Zamawiający określa w SWZ, iż „Na etapie realizacji przedmiotu zamówienia Wykonawca zobowiązany jest najpóźniej w ciągu trzydziestu dni kalendarzowych od dnia podpisania umowy, do przekazania Zamawiającemu materiałów ikonograficznych w rozdzielczości produkcyjnej wraz z pozyskanymi modelami 3D w celu weryfikacji merytorycznej i aktualizacji plików produkcyjnych paneli graficznych”. O jakich modelach 3D tutaj mowa? Czy Zamawiający ma na myśli modele 3D, które będą podstawą do wykonania wydruków 3D?</w:t>
      </w:r>
    </w:p>
    <w:p w14:paraId="5190D334" w14:textId="77777777" w:rsidR="004B65FF" w:rsidRPr="004B65FF" w:rsidRDefault="004B65FF" w:rsidP="004B65FF">
      <w:pPr>
        <w:rPr>
          <w:b/>
          <w:sz w:val="22"/>
          <w:szCs w:val="22"/>
        </w:rPr>
      </w:pPr>
      <w:r w:rsidRPr="004B65FF">
        <w:rPr>
          <w:b/>
          <w:color w:val="000000"/>
          <w:sz w:val="22"/>
          <w:szCs w:val="22"/>
        </w:rPr>
        <w:t xml:space="preserve">Zamawiający wymaga modeli  3D </w:t>
      </w:r>
      <w:r w:rsidRPr="004B65FF">
        <w:rPr>
          <w:b/>
          <w:sz w:val="22"/>
          <w:szCs w:val="22"/>
        </w:rPr>
        <w:t>i</w:t>
      </w:r>
      <w:r w:rsidRPr="004B65FF">
        <w:rPr>
          <w:b/>
          <w:color w:val="000000"/>
          <w:sz w:val="22"/>
          <w:szCs w:val="22"/>
        </w:rPr>
        <w:t xml:space="preserve"> wykonania wydruków 3D </w:t>
      </w:r>
      <w:r w:rsidRPr="004B65FF">
        <w:rPr>
          <w:b/>
          <w:sz w:val="22"/>
          <w:szCs w:val="22"/>
        </w:rPr>
        <w:t>oraz</w:t>
      </w:r>
      <w:r w:rsidRPr="004B65FF">
        <w:rPr>
          <w:b/>
          <w:color w:val="000000"/>
          <w:sz w:val="22"/>
          <w:szCs w:val="22"/>
        </w:rPr>
        <w:t xml:space="preserve"> modeli 3D  w formie graficznej zgodnie z</w:t>
      </w:r>
      <w:r w:rsidRPr="004B65FF">
        <w:rPr>
          <w:b/>
          <w:color w:val="FF0000"/>
          <w:sz w:val="22"/>
          <w:szCs w:val="22"/>
        </w:rPr>
        <w:t xml:space="preserve"> </w:t>
      </w:r>
      <w:r w:rsidRPr="004B65FF">
        <w:rPr>
          <w:b/>
          <w:sz w:val="22"/>
          <w:szCs w:val="22"/>
        </w:rPr>
        <w:t>Zestawieniem Elementów Wyposażenia.</w:t>
      </w:r>
    </w:p>
    <w:p w14:paraId="3C03570B" w14:textId="77777777" w:rsidR="004B65FF" w:rsidRPr="004B65FF" w:rsidRDefault="004B65FF" w:rsidP="004B65FF">
      <w:pPr>
        <w:rPr>
          <w:b/>
          <w:color w:val="FF0066"/>
          <w:sz w:val="22"/>
          <w:szCs w:val="22"/>
        </w:rPr>
      </w:pPr>
    </w:p>
    <w:p w14:paraId="672F2313" w14:textId="77777777" w:rsidR="004B65FF" w:rsidRPr="004B65FF" w:rsidRDefault="004B65FF" w:rsidP="004B65FF">
      <w:pPr>
        <w:numPr>
          <w:ilvl w:val="1"/>
          <w:numId w:val="16"/>
        </w:numPr>
        <w:rPr>
          <w:sz w:val="22"/>
          <w:szCs w:val="22"/>
        </w:rPr>
      </w:pPr>
      <w:r w:rsidRPr="004B65FF">
        <w:rPr>
          <w:sz w:val="22"/>
          <w:szCs w:val="22"/>
        </w:rPr>
        <w:t>Zamawiający wymaga podania wraz z ofertą źródeł oraz autorstwa m.in. replik oraz wydruków 3D. Wskazujemy, iż repliki oraz wydruki 3D mogą zostać wykonane indywidualnie na podstawie szerokiej bibliografii przez artystów lub grafików 3D niemożliwych do podania na etapie składania oferty, a koniecznych do ustalenia z Zamawiającym podczas realizacji. Prosimy o wykreślenie opisanego wymogu.</w:t>
      </w:r>
    </w:p>
    <w:p w14:paraId="368C1CDF" w14:textId="77777777" w:rsidR="004B65FF" w:rsidRPr="004B65FF" w:rsidRDefault="004B65FF" w:rsidP="004B65FF">
      <w:pPr>
        <w:rPr>
          <w:b/>
          <w:color w:val="000000"/>
          <w:sz w:val="22"/>
          <w:szCs w:val="22"/>
        </w:rPr>
      </w:pPr>
      <w:r w:rsidRPr="004B65FF">
        <w:rPr>
          <w:b/>
          <w:color w:val="000000"/>
          <w:sz w:val="22"/>
          <w:szCs w:val="22"/>
        </w:rPr>
        <w:t>Odpowiedź w 4.1</w:t>
      </w:r>
    </w:p>
    <w:p w14:paraId="383C6816" w14:textId="77777777" w:rsidR="004B65FF" w:rsidRPr="004B65FF" w:rsidRDefault="004B65FF" w:rsidP="004B65FF">
      <w:pPr>
        <w:rPr>
          <w:b/>
          <w:color w:val="FF0066"/>
          <w:sz w:val="22"/>
          <w:szCs w:val="22"/>
        </w:rPr>
      </w:pPr>
    </w:p>
    <w:p w14:paraId="0071DC01" w14:textId="2EF2F7AC" w:rsidR="004B65FF" w:rsidRDefault="004B65FF" w:rsidP="004B65FF">
      <w:pPr>
        <w:numPr>
          <w:ilvl w:val="1"/>
          <w:numId w:val="17"/>
        </w:numPr>
        <w:rPr>
          <w:sz w:val="22"/>
          <w:szCs w:val="22"/>
        </w:rPr>
      </w:pPr>
      <w:r w:rsidRPr="004B65FF">
        <w:rPr>
          <w:sz w:val="22"/>
          <w:szCs w:val="22"/>
        </w:rPr>
        <w:t>W związku z szerokim zakresem prac przygotowawczych do oferty prosimy o przesunięcie terminu składania ofert o 2 tygodnie.</w:t>
      </w:r>
    </w:p>
    <w:p w14:paraId="3A144B5D" w14:textId="4265C366" w:rsidR="004B65FF" w:rsidRPr="004B65FF" w:rsidRDefault="004B65FF" w:rsidP="004B65FF">
      <w:pPr>
        <w:rPr>
          <w:b/>
          <w:bCs/>
          <w:sz w:val="22"/>
          <w:szCs w:val="22"/>
        </w:rPr>
      </w:pPr>
      <w:r w:rsidRPr="004B65FF">
        <w:rPr>
          <w:b/>
          <w:bCs/>
          <w:sz w:val="22"/>
          <w:szCs w:val="22"/>
        </w:rPr>
        <w:t>Zamawiający dokonał zmiany w terminie składania i otwarcia ofert odrębnym pismem.</w:t>
      </w:r>
    </w:p>
    <w:p w14:paraId="4BD1C401" w14:textId="77777777" w:rsidR="004B65FF" w:rsidRPr="004B65FF" w:rsidRDefault="004B65FF" w:rsidP="004B65FF">
      <w:pPr>
        <w:rPr>
          <w:sz w:val="22"/>
          <w:szCs w:val="22"/>
        </w:rPr>
      </w:pPr>
    </w:p>
    <w:p w14:paraId="49592EE2" w14:textId="77777777" w:rsidR="004B65FF" w:rsidRPr="004B65FF" w:rsidRDefault="004B65FF" w:rsidP="004B65FF">
      <w:pPr>
        <w:rPr>
          <w:b/>
          <w:color w:val="00B050"/>
          <w:sz w:val="22"/>
          <w:szCs w:val="22"/>
        </w:rPr>
      </w:pPr>
      <w:r w:rsidRPr="004B65FF">
        <w:rPr>
          <w:b/>
          <w:color w:val="00B050"/>
          <w:sz w:val="22"/>
          <w:szCs w:val="22"/>
        </w:rPr>
        <w:t>Pakiet 5</w:t>
      </w:r>
    </w:p>
    <w:p w14:paraId="7D6869BE" w14:textId="77777777" w:rsidR="004B65FF" w:rsidRPr="004B65FF" w:rsidRDefault="004B65FF" w:rsidP="004B65FF">
      <w:pPr>
        <w:numPr>
          <w:ilvl w:val="1"/>
          <w:numId w:val="18"/>
        </w:numPr>
        <w:rPr>
          <w:sz w:val="22"/>
          <w:szCs w:val="22"/>
        </w:rPr>
      </w:pPr>
      <w:r w:rsidRPr="004B65FF">
        <w:rPr>
          <w:sz w:val="22"/>
          <w:szCs w:val="22"/>
        </w:rPr>
        <w:t>Repliki narzędzi krzemiennych (od prymitywnych z dolnego paleolitu do kromaniońskich), Repliki mają nawiązywać do zabytków, prosimy o informacje dotyczące wymiarów wskazanych przedmiotów oraz czy mają pochodzić z konkretnego rejonu.</w:t>
      </w:r>
    </w:p>
    <w:p w14:paraId="0265A260" w14:textId="77777777" w:rsidR="004B65FF" w:rsidRPr="004B65FF" w:rsidRDefault="004B65FF" w:rsidP="004B65FF">
      <w:pPr>
        <w:rPr>
          <w:b/>
          <w:color w:val="000000"/>
          <w:sz w:val="22"/>
          <w:szCs w:val="22"/>
        </w:rPr>
      </w:pPr>
      <w:r w:rsidRPr="004B65FF">
        <w:rPr>
          <w:b/>
          <w:color w:val="000000"/>
          <w:sz w:val="22"/>
          <w:szCs w:val="22"/>
        </w:rPr>
        <w:t>Odpowiedź w 3.1</w:t>
      </w:r>
    </w:p>
    <w:p w14:paraId="1012DDB2" w14:textId="77777777" w:rsidR="004B65FF" w:rsidRPr="004B65FF" w:rsidRDefault="004B65FF" w:rsidP="004B65FF">
      <w:pPr>
        <w:rPr>
          <w:sz w:val="22"/>
          <w:szCs w:val="22"/>
        </w:rPr>
      </w:pPr>
    </w:p>
    <w:p w14:paraId="3ECFBE92" w14:textId="77777777" w:rsidR="004B65FF" w:rsidRPr="004B65FF" w:rsidRDefault="004B65FF" w:rsidP="004B65FF">
      <w:pPr>
        <w:rPr>
          <w:b/>
          <w:color w:val="00B050"/>
          <w:sz w:val="22"/>
          <w:szCs w:val="22"/>
        </w:rPr>
      </w:pPr>
      <w:r w:rsidRPr="004B65FF">
        <w:rPr>
          <w:b/>
          <w:color w:val="00B050"/>
          <w:sz w:val="22"/>
          <w:szCs w:val="22"/>
        </w:rPr>
        <w:t>Pakiet 6</w:t>
      </w:r>
    </w:p>
    <w:p w14:paraId="42CECDC4" w14:textId="77777777" w:rsidR="004B65FF" w:rsidRPr="004B65FF" w:rsidRDefault="004B65FF" w:rsidP="004B65FF">
      <w:pPr>
        <w:numPr>
          <w:ilvl w:val="1"/>
          <w:numId w:val="21"/>
        </w:numPr>
        <w:rPr>
          <w:sz w:val="22"/>
          <w:szCs w:val="22"/>
        </w:rPr>
      </w:pPr>
      <w:r w:rsidRPr="004B65FF">
        <w:rPr>
          <w:sz w:val="22"/>
          <w:szCs w:val="22"/>
        </w:rPr>
        <w:t>Czy oświetlenie może być bezprzewodowe, sterowane poprzez urządzenie działające w sieci Wi-Fi?</w:t>
      </w:r>
    </w:p>
    <w:p w14:paraId="52BE3FBA" w14:textId="77777777" w:rsidR="004B65FF" w:rsidRPr="004B65FF" w:rsidRDefault="004B65FF" w:rsidP="004B65FF">
      <w:pPr>
        <w:rPr>
          <w:b/>
          <w:color w:val="000000"/>
          <w:sz w:val="22"/>
          <w:szCs w:val="22"/>
        </w:rPr>
      </w:pPr>
      <w:r w:rsidRPr="004B65FF">
        <w:rPr>
          <w:b/>
          <w:color w:val="000000"/>
          <w:sz w:val="22"/>
          <w:szCs w:val="22"/>
        </w:rPr>
        <w:t>Zamawiający wyklucza zastosowanie sterowania za pomocą sieci Wi-Fi.</w:t>
      </w:r>
    </w:p>
    <w:p w14:paraId="679FAADE" w14:textId="77777777" w:rsidR="004B65FF" w:rsidRPr="004B65FF" w:rsidRDefault="004B65FF" w:rsidP="004B65FF">
      <w:pPr>
        <w:rPr>
          <w:b/>
          <w:color w:val="FF0066"/>
          <w:sz w:val="22"/>
          <w:szCs w:val="22"/>
        </w:rPr>
      </w:pPr>
    </w:p>
    <w:p w14:paraId="736B00DB" w14:textId="77777777" w:rsidR="004B65FF" w:rsidRPr="004B65FF" w:rsidRDefault="004B65FF" w:rsidP="004B65FF">
      <w:pPr>
        <w:numPr>
          <w:ilvl w:val="1"/>
          <w:numId w:val="22"/>
        </w:numPr>
        <w:rPr>
          <w:sz w:val="22"/>
          <w:szCs w:val="22"/>
        </w:rPr>
      </w:pPr>
      <w:r w:rsidRPr="004B65FF">
        <w:rPr>
          <w:sz w:val="22"/>
          <w:szCs w:val="22"/>
        </w:rPr>
        <w:t>Co Zamawiający miał na myśli używając określenia "sterowanie światłem" - czy tylko włączanie i wyłączanie, czy również regulację jego natężenia w każdej z gablot?</w:t>
      </w:r>
    </w:p>
    <w:p w14:paraId="6190C8EF" w14:textId="77777777" w:rsidR="004B65FF" w:rsidRPr="004B65FF" w:rsidRDefault="004B65FF" w:rsidP="004B65FF">
      <w:pPr>
        <w:rPr>
          <w:b/>
          <w:color w:val="000000"/>
          <w:sz w:val="22"/>
          <w:szCs w:val="22"/>
        </w:rPr>
      </w:pPr>
      <w:r w:rsidRPr="004B65FF">
        <w:rPr>
          <w:b/>
          <w:color w:val="000000"/>
          <w:sz w:val="22"/>
          <w:szCs w:val="22"/>
        </w:rPr>
        <w:t xml:space="preserve">Sterowanie światłem powinno obejmować wszystkie funkcje jednoznacznie opisane w projekcie, </w:t>
      </w:r>
      <w:r w:rsidRPr="004B65FF">
        <w:rPr>
          <w:b/>
          <w:sz w:val="22"/>
          <w:szCs w:val="22"/>
        </w:rPr>
        <w:t>włączanie i wyłączanie, oraz regulację natężenia w każdej z gablot</w:t>
      </w:r>
      <w:r w:rsidRPr="004B65FF">
        <w:rPr>
          <w:b/>
          <w:color w:val="000000"/>
          <w:sz w:val="22"/>
          <w:szCs w:val="22"/>
        </w:rPr>
        <w:t xml:space="preserve">. </w:t>
      </w:r>
    </w:p>
    <w:p w14:paraId="6D0302CE" w14:textId="77777777" w:rsidR="004B65FF" w:rsidRPr="004B65FF" w:rsidRDefault="004B65FF" w:rsidP="004B65FF">
      <w:pPr>
        <w:rPr>
          <w:sz w:val="22"/>
          <w:szCs w:val="22"/>
        </w:rPr>
      </w:pPr>
    </w:p>
    <w:p w14:paraId="278F869C" w14:textId="77777777" w:rsidR="004B65FF" w:rsidRPr="004B65FF" w:rsidRDefault="004B65FF" w:rsidP="004B65FF">
      <w:pPr>
        <w:rPr>
          <w:b/>
          <w:color w:val="00B050"/>
          <w:sz w:val="22"/>
          <w:szCs w:val="22"/>
        </w:rPr>
      </w:pPr>
      <w:r w:rsidRPr="004B65FF">
        <w:rPr>
          <w:b/>
          <w:color w:val="00B050"/>
          <w:sz w:val="22"/>
          <w:szCs w:val="22"/>
        </w:rPr>
        <w:t>Pakiet 7</w:t>
      </w:r>
    </w:p>
    <w:p w14:paraId="482BC632" w14:textId="77777777" w:rsidR="004B65FF" w:rsidRPr="004B65FF" w:rsidRDefault="004B65FF" w:rsidP="004B65FF">
      <w:pPr>
        <w:numPr>
          <w:ilvl w:val="1"/>
          <w:numId w:val="23"/>
        </w:numPr>
        <w:rPr>
          <w:sz w:val="22"/>
          <w:szCs w:val="22"/>
        </w:rPr>
      </w:pPr>
      <w:r w:rsidRPr="004B65FF">
        <w:rPr>
          <w:sz w:val="22"/>
          <w:szCs w:val="22"/>
        </w:rPr>
        <w:t>W tym załączniku doliczyliśmy się 26 modułów , tymczasem powinno być ich 24 zgodnie ze specyfikacją . Czy można skorygować ten załącznik.</w:t>
      </w:r>
    </w:p>
    <w:p w14:paraId="525F367E" w14:textId="77777777" w:rsidR="004B65FF" w:rsidRPr="004B65FF" w:rsidRDefault="004B65FF" w:rsidP="004B65FF">
      <w:pPr>
        <w:rPr>
          <w:sz w:val="22"/>
          <w:szCs w:val="22"/>
        </w:rPr>
      </w:pPr>
    </w:p>
    <w:p w14:paraId="29BA60CF" w14:textId="1E0D4D71" w:rsidR="004B65FF" w:rsidRPr="004B65FF" w:rsidRDefault="004B65FF" w:rsidP="004B65FF">
      <w:pPr>
        <w:rPr>
          <w:b/>
          <w:sz w:val="22"/>
          <w:szCs w:val="22"/>
        </w:rPr>
      </w:pPr>
      <w:r w:rsidRPr="004B65FF">
        <w:rPr>
          <w:b/>
          <w:sz w:val="22"/>
          <w:szCs w:val="22"/>
        </w:rPr>
        <w:t>Zamawiający załącza Now</w:t>
      </w:r>
      <w:r>
        <w:rPr>
          <w:b/>
          <w:sz w:val="22"/>
          <w:szCs w:val="22"/>
        </w:rPr>
        <w:t>ą</w:t>
      </w:r>
      <w:r w:rsidRPr="004B65FF">
        <w:rPr>
          <w:b/>
          <w:sz w:val="22"/>
          <w:szCs w:val="22"/>
        </w:rPr>
        <w:t xml:space="preserve"> obowiązując</w:t>
      </w:r>
      <w:r>
        <w:rPr>
          <w:b/>
          <w:sz w:val="22"/>
          <w:szCs w:val="22"/>
        </w:rPr>
        <w:t>ą</w:t>
      </w:r>
      <w:r w:rsidRPr="004B65FF">
        <w:rPr>
          <w:b/>
          <w:sz w:val="22"/>
          <w:szCs w:val="22"/>
        </w:rPr>
        <w:t xml:space="preserve"> kalkulację cenową – Załącznik 1A</w:t>
      </w:r>
    </w:p>
    <w:p w14:paraId="6E20A14A" w14:textId="77777777" w:rsidR="004B65FF" w:rsidRPr="004B65FF" w:rsidRDefault="004B65FF" w:rsidP="004B65FF">
      <w:pPr>
        <w:rPr>
          <w:sz w:val="22"/>
          <w:szCs w:val="22"/>
        </w:rPr>
      </w:pPr>
    </w:p>
    <w:p w14:paraId="74D887A5" w14:textId="1EC84343" w:rsidR="004B65FF" w:rsidRPr="004B65FF" w:rsidRDefault="004B65FF" w:rsidP="004B65FF">
      <w:pPr>
        <w:rPr>
          <w:sz w:val="22"/>
          <w:szCs w:val="22"/>
        </w:rPr>
      </w:pPr>
      <w:r w:rsidRPr="004B65FF">
        <w:rPr>
          <w:b/>
          <w:color w:val="00B050"/>
          <w:sz w:val="22"/>
          <w:szCs w:val="22"/>
        </w:rPr>
        <w:t>Pakiet 8</w:t>
      </w:r>
      <w:r w:rsidRPr="004B65FF">
        <w:rPr>
          <w:sz w:val="22"/>
          <w:szCs w:val="22"/>
        </w:rPr>
        <w:br/>
      </w:r>
      <w:r w:rsidRPr="004B65FF">
        <w:rPr>
          <w:sz w:val="22"/>
          <w:szCs w:val="22"/>
        </w:rPr>
        <w:tab/>
        <w:t>8.1 Pytanie dotyczy modułu 5 - gablota 5-1: Wymaganie: Pozyskanie oryginalnego elementu</w:t>
      </w:r>
      <w:r w:rsidRPr="004B65FF">
        <w:rPr>
          <w:sz w:val="22"/>
          <w:szCs w:val="22"/>
        </w:rPr>
        <w:br/>
        <w:t xml:space="preserve">Z uzyskanych informacji od dwóch niezależnych ekspertów - specjalistów </w:t>
      </w:r>
      <w:r w:rsidR="00552BE7">
        <w:rPr>
          <w:sz w:val="22"/>
          <w:szCs w:val="22"/>
        </w:rPr>
        <w:t>ds.</w:t>
      </w:r>
      <w:r w:rsidRPr="004B65FF">
        <w:rPr>
          <w:sz w:val="22"/>
          <w:szCs w:val="22"/>
        </w:rPr>
        <w:t xml:space="preserve"> uzbrojenia (Muzeum Wojska Polskiego w Warszawie oraz Lubuskie Muzeum Wojskowe w Zielonej Górze z/s w Drzonowie)  - nie jest możliwe legalne pozyskanie oryginalnego elementu.</w:t>
      </w:r>
    </w:p>
    <w:p w14:paraId="61F9463E" w14:textId="77777777" w:rsidR="004B65FF" w:rsidRPr="004B65FF" w:rsidRDefault="004B65FF" w:rsidP="004B65FF">
      <w:pPr>
        <w:rPr>
          <w:b/>
          <w:sz w:val="22"/>
          <w:szCs w:val="22"/>
        </w:rPr>
      </w:pPr>
      <w:r w:rsidRPr="004B65FF">
        <w:rPr>
          <w:b/>
          <w:sz w:val="22"/>
          <w:szCs w:val="22"/>
        </w:rPr>
        <w:t>Zamawiający dopuszcza wykonanie wiernej repliki.</w:t>
      </w:r>
    </w:p>
    <w:p w14:paraId="62C22AB3" w14:textId="10B016DE" w:rsidR="00035F70" w:rsidRDefault="00035F70" w:rsidP="004B65FF">
      <w:pPr>
        <w:jc w:val="both"/>
        <w:rPr>
          <w:sz w:val="22"/>
          <w:szCs w:val="22"/>
        </w:rPr>
      </w:pPr>
    </w:p>
    <w:p w14:paraId="1289F683" w14:textId="77777777" w:rsidR="00552BE7" w:rsidRPr="00552BE7" w:rsidRDefault="00552BE7" w:rsidP="00552BE7">
      <w:pPr>
        <w:rPr>
          <w:sz w:val="22"/>
          <w:szCs w:val="22"/>
        </w:rPr>
      </w:pPr>
      <w:r w:rsidRPr="00552BE7">
        <w:rPr>
          <w:b/>
          <w:bCs/>
          <w:sz w:val="22"/>
          <w:szCs w:val="22"/>
          <w:u w:val="single"/>
        </w:rPr>
        <w:t>Zamawiający wykreśla</w:t>
      </w:r>
      <w:r>
        <w:rPr>
          <w:sz w:val="22"/>
          <w:szCs w:val="22"/>
        </w:rPr>
        <w:t xml:space="preserve"> z Załącznika - Zestawienie Elementów Wyposażenia z podkategorii </w:t>
      </w:r>
      <w:r w:rsidRPr="00552BE7">
        <w:rPr>
          <w:sz w:val="22"/>
          <w:szCs w:val="22"/>
        </w:rPr>
        <w:t>WYDRUKI 3D, REPLIKI, EKSPONATY:</w:t>
      </w:r>
    </w:p>
    <w:p w14:paraId="4BBC4749" w14:textId="0ECC4F4C" w:rsidR="00552BE7" w:rsidRPr="00552BE7" w:rsidRDefault="00552BE7" w:rsidP="00552BE7">
      <w:pPr>
        <w:rPr>
          <w:sz w:val="22"/>
          <w:szCs w:val="22"/>
        </w:rPr>
      </w:pPr>
      <w:r w:rsidRPr="00552BE7">
        <w:rPr>
          <w:sz w:val="22"/>
          <w:szCs w:val="22"/>
        </w:rPr>
        <w:t>- eksponat  nr 25 - Muszle dzisiejszego łodzika (rodzaj Nautilus), w przekroju i z zewnątrz</w:t>
      </w:r>
    </w:p>
    <w:p w14:paraId="75597B43" w14:textId="77777777" w:rsidR="00552BE7" w:rsidRPr="00552BE7" w:rsidRDefault="00552BE7" w:rsidP="00552BE7">
      <w:pPr>
        <w:rPr>
          <w:sz w:val="22"/>
          <w:szCs w:val="22"/>
        </w:rPr>
      </w:pPr>
      <w:r w:rsidRPr="00552BE7">
        <w:rPr>
          <w:sz w:val="22"/>
          <w:szCs w:val="22"/>
        </w:rPr>
        <w:t xml:space="preserve">- eksponat nr 36 - Muszla dzisiejszego łodzika </w:t>
      </w:r>
      <w:proofErr w:type="spellStart"/>
      <w:r w:rsidRPr="00552BE7">
        <w:rPr>
          <w:sz w:val="22"/>
          <w:szCs w:val="22"/>
        </w:rPr>
        <w:t>Nautilius</w:t>
      </w:r>
      <w:proofErr w:type="spellEnd"/>
      <w:r w:rsidRPr="00552BE7">
        <w:rPr>
          <w:sz w:val="22"/>
          <w:szCs w:val="22"/>
        </w:rPr>
        <w:t xml:space="preserve"> </w:t>
      </w:r>
      <w:proofErr w:type="spellStart"/>
      <w:r w:rsidRPr="00552BE7">
        <w:rPr>
          <w:sz w:val="22"/>
          <w:szCs w:val="22"/>
        </w:rPr>
        <w:t>pompilius</w:t>
      </w:r>
      <w:proofErr w:type="spellEnd"/>
      <w:r w:rsidRPr="00552BE7">
        <w:rPr>
          <w:sz w:val="22"/>
          <w:szCs w:val="22"/>
        </w:rPr>
        <w:t xml:space="preserve"> z barwnymi wzorami</w:t>
      </w:r>
    </w:p>
    <w:p w14:paraId="32F2C1B8" w14:textId="77777777" w:rsidR="00552BE7" w:rsidRDefault="00552BE7" w:rsidP="00552BE7">
      <w:pPr>
        <w:rPr>
          <w:sz w:val="22"/>
          <w:szCs w:val="22"/>
        </w:rPr>
      </w:pPr>
    </w:p>
    <w:p w14:paraId="70129C9A" w14:textId="77777777" w:rsidR="00552BE7" w:rsidRPr="00552BE7" w:rsidRDefault="00552BE7" w:rsidP="00552BE7">
      <w:pPr>
        <w:rPr>
          <w:color w:val="FF0000"/>
          <w:sz w:val="22"/>
          <w:szCs w:val="22"/>
        </w:rPr>
      </w:pPr>
      <w:r w:rsidRPr="00552BE7">
        <w:rPr>
          <w:color w:val="FF0000"/>
          <w:sz w:val="22"/>
          <w:szCs w:val="22"/>
        </w:rPr>
        <w:t>Równocześnie Zamawiający załącza:</w:t>
      </w:r>
    </w:p>
    <w:p w14:paraId="278FFCF0" w14:textId="089723A9" w:rsidR="00552BE7" w:rsidRDefault="00552BE7" w:rsidP="00552BE7">
      <w:pPr>
        <w:rPr>
          <w:sz w:val="22"/>
          <w:szCs w:val="22"/>
        </w:rPr>
      </w:pPr>
      <w:r>
        <w:rPr>
          <w:sz w:val="22"/>
          <w:szCs w:val="22"/>
        </w:rPr>
        <w:t>- Nowy obowiązujący Formularz oferty – Załącznik 1</w:t>
      </w:r>
    </w:p>
    <w:p w14:paraId="4F0AD46D" w14:textId="1F1A5F36" w:rsidR="00552BE7" w:rsidRPr="00552BE7" w:rsidRDefault="00552BE7" w:rsidP="00552BE7">
      <w:pPr>
        <w:rPr>
          <w:sz w:val="22"/>
          <w:szCs w:val="22"/>
        </w:rPr>
      </w:pPr>
      <w:r>
        <w:rPr>
          <w:sz w:val="22"/>
          <w:szCs w:val="22"/>
        </w:rPr>
        <w:t>- Nowa obowiązującą kalkulację cenową – Załącznik !a</w:t>
      </w:r>
      <w:r w:rsidRPr="00552BE7">
        <w:rPr>
          <w:sz w:val="22"/>
          <w:szCs w:val="22"/>
        </w:rPr>
        <w:t xml:space="preserve"> </w:t>
      </w:r>
    </w:p>
    <w:p w14:paraId="4E6A04F6" w14:textId="11078FF8" w:rsidR="00552BE7" w:rsidRPr="00552BE7" w:rsidRDefault="00552BE7" w:rsidP="00552BE7">
      <w:pPr>
        <w:rPr>
          <w:rFonts w:ascii="Arial Narrow" w:eastAsia="Arial Narrow" w:hAnsi="Arial Narrow" w:cs="Arial Narrow"/>
          <w:b/>
        </w:rPr>
      </w:pPr>
    </w:p>
    <w:sectPr w:rsidR="00552BE7" w:rsidRPr="00552BE7" w:rsidSect="00552BE7">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47FF4" w14:textId="77777777" w:rsidR="00284F69" w:rsidRDefault="00284F69">
      <w:r>
        <w:separator/>
      </w:r>
    </w:p>
  </w:endnote>
  <w:endnote w:type="continuationSeparator" w:id="0">
    <w:p w14:paraId="27AF540E" w14:textId="77777777" w:rsidR="00284F69" w:rsidRDefault="00284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86F5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AD4547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F549E" w14:textId="77777777" w:rsidR="006D4AB3" w:rsidRDefault="003244EF">
    <w:pPr>
      <w:pStyle w:val="Stopka"/>
      <w:tabs>
        <w:tab w:val="clear" w:pos="4536"/>
      </w:tabs>
      <w:jc w:val="center"/>
    </w:pPr>
    <w:r>
      <w:rPr>
        <w:noProof/>
      </w:rPr>
      <w:pict w14:anchorId="255D08CF">
        <v:line id="_x0000_s1025" style="position:absolute;left:0;text-align:left;z-index:251657728" from="-3.85pt,8.75pt" to="455.15pt,8.75pt"/>
      </w:pict>
    </w:r>
  </w:p>
  <w:p w14:paraId="695DDD0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9F3D4" w14:textId="77777777" w:rsidR="006D4AB3" w:rsidRDefault="006D4AB3">
    <w:pPr>
      <w:pStyle w:val="Stopka"/>
      <w:pBdr>
        <w:bottom w:val="single" w:sz="6" w:space="0" w:color="auto"/>
      </w:pBdr>
      <w:tabs>
        <w:tab w:val="clear" w:pos="4536"/>
        <w:tab w:val="left" w:pos="6237"/>
      </w:tabs>
    </w:pPr>
  </w:p>
  <w:p w14:paraId="1BABE73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CD191E7" w14:textId="77777777" w:rsidR="006D4AB3" w:rsidRDefault="006D4AB3">
    <w:pPr>
      <w:pStyle w:val="Stopka"/>
      <w:tabs>
        <w:tab w:val="clear" w:pos="4536"/>
        <w:tab w:val="left" w:pos="6237"/>
      </w:tabs>
    </w:pPr>
  </w:p>
  <w:p w14:paraId="7ED726D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B79B3" w14:textId="77777777" w:rsidR="00284F69" w:rsidRDefault="00284F69">
      <w:r>
        <w:separator/>
      </w:r>
    </w:p>
  </w:footnote>
  <w:footnote w:type="continuationSeparator" w:id="0">
    <w:p w14:paraId="02BDFE31" w14:textId="77777777" w:rsidR="00284F69" w:rsidRDefault="00284F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2EF50" w14:textId="77777777" w:rsidR="00AC4080" w:rsidRDefault="00AC40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8FB0B" w14:textId="77777777" w:rsidR="00AC4080" w:rsidRDefault="00AC408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323B" w14:textId="77777777" w:rsidR="00AC4080" w:rsidRDefault="00AC40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35D5"/>
    <w:multiLevelType w:val="multilevel"/>
    <w:tmpl w:val="F0E04FA6"/>
    <w:lvl w:ilvl="0">
      <w:start w:val="6"/>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 w15:restartNumberingAfterBreak="0">
    <w:nsid w:val="072542E5"/>
    <w:multiLevelType w:val="multilevel"/>
    <w:tmpl w:val="3168AE9E"/>
    <w:lvl w:ilvl="0">
      <w:start w:val="3"/>
      <w:numFmt w:val="decimal"/>
      <w:lvlText w:val="%1."/>
      <w:lvlJc w:val="left"/>
      <w:pPr>
        <w:ind w:left="720" w:hanging="360"/>
      </w:pPr>
    </w:lvl>
    <w:lvl w:ilvl="1">
      <w:start w:val="5"/>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 w15:restartNumberingAfterBreak="0">
    <w:nsid w:val="0C2104FE"/>
    <w:multiLevelType w:val="multilevel"/>
    <w:tmpl w:val="7EE8EC18"/>
    <w:lvl w:ilvl="0">
      <w:start w:val="4"/>
      <w:numFmt w:val="decimal"/>
      <w:lvlText w:val="%1."/>
      <w:lvlJc w:val="left"/>
      <w:pPr>
        <w:ind w:left="720" w:hanging="360"/>
      </w:pPr>
    </w:lvl>
    <w:lvl w:ilvl="1">
      <w:start w:val="5"/>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1FB6340A"/>
    <w:multiLevelType w:val="multilevel"/>
    <w:tmpl w:val="2E980C6C"/>
    <w:lvl w:ilvl="0">
      <w:start w:val="4"/>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24091FF0"/>
    <w:multiLevelType w:val="multilevel"/>
    <w:tmpl w:val="BEB84EA8"/>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 w15:restartNumberingAfterBreak="0">
    <w:nsid w:val="24921C7C"/>
    <w:multiLevelType w:val="multilevel"/>
    <w:tmpl w:val="D44CF5BC"/>
    <w:lvl w:ilvl="0">
      <w:start w:val="3"/>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 w15:restartNumberingAfterBreak="0">
    <w:nsid w:val="27482695"/>
    <w:multiLevelType w:val="multilevel"/>
    <w:tmpl w:val="9DB23D9A"/>
    <w:lvl w:ilvl="0">
      <w:start w:val="4"/>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 w15:restartNumberingAfterBreak="0">
    <w:nsid w:val="2CB83B8D"/>
    <w:multiLevelType w:val="multilevel"/>
    <w:tmpl w:val="A88ECA48"/>
    <w:lvl w:ilvl="0">
      <w:start w:val="3"/>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 w15:restartNumberingAfterBreak="0">
    <w:nsid w:val="2EFE122C"/>
    <w:multiLevelType w:val="multilevel"/>
    <w:tmpl w:val="CCB00CC8"/>
    <w:lvl w:ilvl="0">
      <w:start w:val="3"/>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660471E"/>
    <w:multiLevelType w:val="multilevel"/>
    <w:tmpl w:val="0052B450"/>
    <w:lvl w:ilvl="0">
      <w:start w:val="3"/>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2" w15:restartNumberingAfterBreak="0">
    <w:nsid w:val="3C90233F"/>
    <w:multiLevelType w:val="multilevel"/>
    <w:tmpl w:val="CDBA11CC"/>
    <w:lvl w:ilvl="0">
      <w:start w:val="5"/>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55F0354"/>
    <w:multiLevelType w:val="multilevel"/>
    <w:tmpl w:val="A20AC666"/>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4AF83FF5"/>
    <w:multiLevelType w:val="multilevel"/>
    <w:tmpl w:val="BA42E87E"/>
    <w:lvl w:ilvl="0">
      <w:start w:val="3"/>
      <w:numFmt w:val="decimal"/>
      <w:lvlText w:val="%1."/>
      <w:lvlJc w:val="left"/>
      <w:pPr>
        <w:ind w:left="720" w:hanging="360"/>
      </w:pPr>
    </w:lvl>
    <w:lvl w:ilvl="1">
      <w:start w:val="6"/>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 w15:restartNumberingAfterBreak="0">
    <w:nsid w:val="4ECE7346"/>
    <w:multiLevelType w:val="multilevel"/>
    <w:tmpl w:val="4A145606"/>
    <w:lvl w:ilvl="0">
      <w:start w:val="7"/>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51380724"/>
    <w:multiLevelType w:val="multilevel"/>
    <w:tmpl w:val="384C3B24"/>
    <w:lvl w:ilvl="0">
      <w:start w:val="3"/>
      <w:numFmt w:val="decimal"/>
      <w:lvlText w:val="%1."/>
      <w:lvlJc w:val="left"/>
      <w:pPr>
        <w:ind w:left="720" w:hanging="360"/>
      </w:pPr>
    </w:lvl>
    <w:lvl w:ilvl="1">
      <w:start w:val="7"/>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9" w15:restartNumberingAfterBreak="0">
    <w:nsid w:val="624C4479"/>
    <w:multiLevelType w:val="multilevel"/>
    <w:tmpl w:val="11321DB8"/>
    <w:lvl w:ilvl="0">
      <w:start w:val="4"/>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85661775">
    <w:abstractNumId w:val="15"/>
  </w:num>
  <w:num w:numId="2" w16cid:durableId="1819688697">
    <w:abstractNumId w:val="22"/>
  </w:num>
  <w:num w:numId="3" w16cid:durableId="322708633">
    <w:abstractNumId w:val="13"/>
  </w:num>
  <w:num w:numId="4" w16cid:durableId="1101948023">
    <w:abstractNumId w:val="21"/>
  </w:num>
  <w:num w:numId="5" w16cid:durableId="1878734680">
    <w:abstractNumId w:val="3"/>
  </w:num>
  <w:num w:numId="6" w16cid:durableId="1605066877">
    <w:abstractNumId w:val="10"/>
  </w:num>
  <w:num w:numId="7" w16cid:durableId="1997175460">
    <w:abstractNumId w:val="20"/>
  </w:num>
  <w:num w:numId="8" w16cid:durableId="791746596">
    <w:abstractNumId w:val="6"/>
  </w:num>
  <w:num w:numId="9" w16cid:durableId="1178932361">
    <w:abstractNumId w:val="9"/>
  </w:num>
  <w:num w:numId="10" w16cid:durableId="1902905193">
    <w:abstractNumId w:val="1"/>
  </w:num>
  <w:num w:numId="11" w16cid:durableId="125051409">
    <w:abstractNumId w:val="16"/>
  </w:num>
  <w:num w:numId="12" w16cid:durableId="281427732">
    <w:abstractNumId w:val="7"/>
  </w:num>
  <w:num w:numId="13" w16cid:durableId="339435840">
    <w:abstractNumId w:val="18"/>
  </w:num>
  <w:num w:numId="14" w16cid:durableId="363554880">
    <w:abstractNumId w:val="19"/>
  </w:num>
  <w:num w:numId="15" w16cid:durableId="608044538">
    <w:abstractNumId w:val="14"/>
  </w:num>
  <w:num w:numId="16" w16cid:durableId="2008247500">
    <w:abstractNumId w:val="4"/>
  </w:num>
  <w:num w:numId="17" w16cid:durableId="780994017">
    <w:abstractNumId w:val="2"/>
  </w:num>
  <w:num w:numId="18" w16cid:durableId="697125585">
    <w:abstractNumId w:val="12"/>
  </w:num>
  <w:num w:numId="19" w16cid:durableId="1985038316">
    <w:abstractNumId w:val="11"/>
  </w:num>
  <w:num w:numId="20" w16cid:durableId="1802843325">
    <w:abstractNumId w:val="8"/>
  </w:num>
  <w:num w:numId="21" w16cid:durableId="1786928082">
    <w:abstractNumId w:val="0"/>
  </w:num>
  <w:num w:numId="22" w16cid:durableId="1191146886">
    <w:abstractNumId w:val="5"/>
  </w:num>
  <w:num w:numId="23" w16cid:durableId="15901925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4F69"/>
    <w:rsid w:val="00031374"/>
    <w:rsid w:val="00035F70"/>
    <w:rsid w:val="000A1097"/>
    <w:rsid w:val="000E049A"/>
    <w:rsid w:val="000E2A8F"/>
    <w:rsid w:val="0012774F"/>
    <w:rsid w:val="00144B7A"/>
    <w:rsid w:val="00166276"/>
    <w:rsid w:val="00180C6E"/>
    <w:rsid w:val="001D75AC"/>
    <w:rsid w:val="00284F69"/>
    <w:rsid w:val="0029606A"/>
    <w:rsid w:val="00303567"/>
    <w:rsid w:val="003244EF"/>
    <w:rsid w:val="003F684D"/>
    <w:rsid w:val="004848F3"/>
    <w:rsid w:val="004A75F2"/>
    <w:rsid w:val="004B65FF"/>
    <w:rsid w:val="005144A9"/>
    <w:rsid w:val="00520165"/>
    <w:rsid w:val="00552BE7"/>
    <w:rsid w:val="00582696"/>
    <w:rsid w:val="005B1B08"/>
    <w:rsid w:val="00632C3C"/>
    <w:rsid w:val="00662BDB"/>
    <w:rsid w:val="006A5DF1"/>
    <w:rsid w:val="006B7198"/>
    <w:rsid w:val="006D4AB3"/>
    <w:rsid w:val="006F3B81"/>
    <w:rsid w:val="007D7198"/>
    <w:rsid w:val="00870F9F"/>
    <w:rsid w:val="008804B6"/>
    <w:rsid w:val="00897AB0"/>
    <w:rsid w:val="008A3553"/>
    <w:rsid w:val="008D5347"/>
    <w:rsid w:val="00947A50"/>
    <w:rsid w:val="009B3429"/>
    <w:rsid w:val="00A87B08"/>
    <w:rsid w:val="00A905AC"/>
    <w:rsid w:val="00AC4080"/>
    <w:rsid w:val="00BA6584"/>
    <w:rsid w:val="00BB55D0"/>
    <w:rsid w:val="00BE7BFD"/>
    <w:rsid w:val="00C370F2"/>
    <w:rsid w:val="00C44EEC"/>
    <w:rsid w:val="00CF0649"/>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2B6664"/>
  <w15:chartTrackingRefBased/>
  <w15:docId w15:val="{127CCEFD-C2DB-495E-B363-437FBFE02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58269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47009">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2327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3</Pages>
  <Words>1061</Words>
  <Characters>6803</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3</cp:revision>
  <cp:lastPrinted>2023-01-11T08:34:00Z</cp:lastPrinted>
  <dcterms:created xsi:type="dcterms:W3CDTF">2023-01-10T13:09:00Z</dcterms:created>
  <dcterms:modified xsi:type="dcterms:W3CDTF">2023-01-11T08:35:00Z</dcterms:modified>
</cp:coreProperties>
</file>