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71037" w14:textId="77777777" w:rsidR="00890B92" w:rsidRPr="00C902DE" w:rsidRDefault="00A0168A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0168A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A0168A">
        <w:rPr>
          <w:rFonts w:ascii="Arial" w:hAnsi="Arial" w:cs="Arial"/>
          <w:sz w:val="24"/>
          <w:szCs w:val="24"/>
        </w:rPr>
        <w:t>2023-01-11</w:t>
      </w:r>
    </w:p>
    <w:p w14:paraId="0835C894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25C8AE5" w14:textId="48B0B3BA" w:rsidR="00890B92" w:rsidRPr="00C902DE" w:rsidRDefault="00A0168A" w:rsidP="00890B92">
      <w:pPr>
        <w:rPr>
          <w:rFonts w:ascii="Arial" w:hAnsi="Arial" w:cs="Arial"/>
          <w:b/>
          <w:bCs/>
          <w:sz w:val="24"/>
          <w:szCs w:val="24"/>
        </w:rPr>
      </w:pPr>
      <w:r w:rsidRPr="00A0168A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03491E5B" w14:textId="77777777" w:rsidR="00890B92" w:rsidRPr="00C902DE" w:rsidRDefault="00A0168A" w:rsidP="00890B92">
      <w:pPr>
        <w:rPr>
          <w:rFonts w:ascii="Arial" w:hAnsi="Arial" w:cs="Arial"/>
          <w:sz w:val="24"/>
          <w:szCs w:val="24"/>
        </w:rPr>
      </w:pPr>
      <w:r w:rsidRPr="00A0168A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A0168A">
        <w:rPr>
          <w:rFonts w:ascii="Arial" w:hAnsi="Arial" w:cs="Arial"/>
          <w:sz w:val="24"/>
          <w:szCs w:val="24"/>
        </w:rPr>
        <w:t>66</w:t>
      </w:r>
    </w:p>
    <w:p w14:paraId="271E2E26" w14:textId="77777777" w:rsidR="00890B92" w:rsidRPr="00C902DE" w:rsidRDefault="00A0168A" w:rsidP="00890B92">
      <w:pPr>
        <w:rPr>
          <w:rFonts w:ascii="Arial" w:hAnsi="Arial" w:cs="Arial"/>
          <w:sz w:val="24"/>
          <w:szCs w:val="24"/>
        </w:rPr>
      </w:pPr>
      <w:r w:rsidRPr="00A0168A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A0168A">
        <w:rPr>
          <w:rFonts w:ascii="Arial" w:hAnsi="Arial" w:cs="Arial"/>
          <w:sz w:val="24"/>
          <w:szCs w:val="24"/>
        </w:rPr>
        <w:t>Kraków</w:t>
      </w:r>
    </w:p>
    <w:p w14:paraId="4BDD3E46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1AAE571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1430C3A5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DCE4F23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4988B3A" w14:textId="77777777" w:rsidR="00310E92" w:rsidRDefault="00007727" w:rsidP="00A80738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A0168A" w:rsidRPr="00A0168A">
        <w:rPr>
          <w:rFonts w:ascii="Arial" w:hAnsi="Arial" w:cs="Arial"/>
          <w:b/>
          <w:sz w:val="24"/>
          <w:szCs w:val="24"/>
        </w:rPr>
        <w:t>ZP/64/2022</w:t>
      </w:r>
    </w:p>
    <w:p w14:paraId="3CC6FEED" w14:textId="77777777" w:rsidR="00310E92" w:rsidRDefault="00310E92" w:rsidP="00A80738">
      <w:pPr>
        <w:pStyle w:val="Nagwek"/>
        <w:tabs>
          <w:tab w:val="clear" w:pos="4536"/>
        </w:tabs>
        <w:rPr>
          <w:rFonts w:ascii="Arial" w:hAnsi="Arial" w:cs="Arial"/>
          <w:bCs/>
          <w:sz w:val="24"/>
          <w:szCs w:val="24"/>
        </w:rPr>
      </w:pPr>
    </w:p>
    <w:p w14:paraId="5EBEB30D" w14:textId="33EE1D2E" w:rsidR="00A80738" w:rsidRPr="00310E92" w:rsidRDefault="00310E92" w:rsidP="00A80738">
      <w:pPr>
        <w:pStyle w:val="Nagwek"/>
        <w:tabs>
          <w:tab w:val="clear" w:pos="4536"/>
        </w:tabs>
        <w:rPr>
          <w:rFonts w:ascii="Arial" w:hAnsi="Arial" w:cs="Arial"/>
          <w:bCs/>
          <w:sz w:val="24"/>
          <w:szCs w:val="24"/>
        </w:rPr>
      </w:pPr>
      <w:r w:rsidRPr="00310E92">
        <w:rPr>
          <w:rFonts w:ascii="Arial" w:hAnsi="Arial" w:cs="Arial"/>
          <w:bCs/>
          <w:sz w:val="24"/>
          <w:szCs w:val="24"/>
        </w:rPr>
        <w:t xml:space="preserve">SZP.271 - </w:t>
      </w:r>
      <w:r w:rsidR="00967FC2">
        <w:rPr>
          <w:rFonts w:ascii="Arial" w:hAnsi="Arial" w:cs="Arial"/>
          <w:bCs/>
          <w:sz w:val="24"/>
          <w:szCs w:val="24"/>
        </w:rPr>
        <w:t>18</w:t>
      </w:r>
      <w:r w:rsidRPr="00310E92">
        <w:rPr>
          <w:rFonts w:ascii="Arial" w:hAnsi="Arial" w:cs="Arial"/>
          <w:bCs/>
          <w:sz w:val="24"/>
          <w:szCs w:val="24"/>
        </w:rPr>
        <w:t>.(64/2022)/2023</w:t>
      </w:r>
      <w:r w:rsidR="00A80738" w:rsidRPr="00310E92">
        <w:rPr>
          <w:rFonts w:ascii="Arial" w:hAnsi="Arial" w:cs="Arial"/>
          <w:bCs/>
          <w:sz w:val="24"/>
          <w:szCs w:val="24"/>
        </w:rPr>
        <w:tab/>
        <w:t xml:space="preserve"> </w:t>
      </w:r>
    </w:p>
    <w:p w14:paraId="54E7E28C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EEAF31E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67DB311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F4B85F7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1F5F3910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231CD69B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A0168A" w:rsidRPr="00A0168A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A0168A" w:rsidRPr="00A0168A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2461D034" w14:textId="77777777" w:rsidR="00A80738" w:rsidRPr="00C902DE" w:rsidRDefault="00A0168A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A0168A">
        <w:rPr>
          <w:rFonts w:ascii="Arial" w:hAnsi="Arial" w:cs="Arial"/>
          <w:b/>
          <w:sz w:val="22"/>
          <w:szCs w:val="22"/>
        </w:rPr>
        <w:t>Dostawa opatrunków specjalistycznych</w:t>
      </w:r>
    </w:p>
    <w:p w14:paraId="577D10D7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A0168A" w:rsidRPr="00A0168A">
        <w:rPr>
          <w:rFonts w:ascii="Arial" w:hAnsi="Arial" w:cs="Arial"/>
          <w:sz w:val="24"/>
          <w:szCs w:val="24"/>
        </w:rPr>
        <w:t>(</w:t>
      </w:r>
      <w:proofErr w:type="spellStart"/>
      <w:r w:rsidR="00A0168A" w:rsidRPr="00A0168A">
        <w:rPr>
          <w:rFonts w:ascii="Arial" w:hAnsi="Arial" w:cs="Arial"/>
          <w:sz w:val="24"/>
          <w:szCs w:val="24"/>
        </w:rPr>
        <w:t>t.j</w:t>
      </w:r>
      <w:proofErr w:type="spellEnd"/>
      <w:r w:rsidR="00A0168A" w:rsidRPr="00A0168A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0168A" w:rsidRPr="00C902DE" w14:paraId="1FD5E113" w14:textId="77777777" w:rsidTr="009470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FBD98D" w14:textId="77777777" w:rsidR="00A0168A" w:rsidRPr="00C902DE" w:rsidRDefault="00A0168A" w:rsidP="009470D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A0168A">
              <w:rPr>
                <w:rFonts w:ascii="Arial" w:hAnsi="Arial" w:cs="Arial"/>
                <w:sz w:val="24"/>
                <w:szCs w:val="24"/>
              </w:rPr>
              <w:t>części 1 zamówienia w wysokości 1 479.60 zł brutto;</w:t>
            </w:r>
          </w:p>
        </w:tc>
      </w:tr>
      <w:tr w:rsidR="00A0168A" w:rsidRPr="00C902DE" w14:paraId="03B65E5D" w14:textId="77777777" w:rsidTr="009470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284A46" w14:textId="77777777" w:rsidR="00A0168A" w:rsidRPr="00C902DE" w:rsidRDefault="00A0168A" w:rsidP="009470D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A0168A">
              <w:rPr>
                <w:rFonts w:ascii="Arial" w:hAnsi="Arial" w:cs="Arial"/>
                <w:sz w:val="24"/>
                <w:szCs w:val="24"/>
              </w:rPr>
              <w:t>części 2 zamówienia w wysokości 32 800.68 zł brutto;</w:t>
            </w:r>
          </w:p>
        </w:tc>
      </w:tr>
      <w:tr w:rsidR="00A0168A" w:rsidRPr="00C902DE" w14:paraId="15D6F4AC" w14:textId="77777777" w:rsidTr="009470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4EBDE0" w14:textId="77777777" w:rsidR="00A0168A" w:rsidRPr="00C902DE" w:rsidRDefault="00A0168A" w:rsidP="009470D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A0168A">
              <w:rPr>
                <w:rFonts w:ascii="Arial" w:hAnsi="Arial" w:cs="Arial"/>
                <w:sz w:val="24"/>
                <w:szCs w:val="24"/>
              </w:rPr>
              <w:t>części 3 zamówienia w wysokości 47 520.00 zł brutto;</w:t>
            </w:r>
          </w:p>
        </w:tc>
      </w:tr>
      <w:tr w:rsidR="00A0168A" w:rsidRPr="00C902DE" w14:paraId="13DCE317" w14:textId="77777777" w:rsidTr="009470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752A19" w14:textId="77777777" w:rsidR="00A0168A" w:rsidRPr="00C902DE" w:rsidRDefault="00A0168A" w:rsidP="009470D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A0168A">
              <w:rPr>
                <w:rFonts w:ascii="Arial" w:hAnsi="Arial" w:cs="Arial"/>
                <w:sz w:val="24"/>
                <w:szCs w:val="24"/>
              </w:rPr>
              <w:t>części 4 zamówienia w wysokości 88 797.60 zł brutto;</w:t>
            </w:r>
          </w:p>
        </w:tc>
      </w:tr>
      <w:tr w:rsidR="00A0168A" w:rsidRPr="00C902DE" w14:paraId="61EBC240" w14:textId="77777777" w:rsidTr="009470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00B350" w14:textId="77777777" w:rsidR="00A0168A" w:rsidRPr="00C902DE" w:rsidRDefault="00A0168A" w:rsidP="009470D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A0168A">
              <w:rPr>
                <w:rFonts w:ascii="Arial" w:hAnsi="Arial" w:cs="Arial"/>
                <w:sz w:val="24"/>
                <w:szCs w:val="24"/>
              </w:rPr>
              <w:t>części 5 zamówienia w wysokości 36 694.08 zł brutto;</w:t>
            </w:r>
          </w:p>
        </w:tc>
      </w:tr>
      <w:tr w:rsidR="00A0168A" w:rsidRPr="00C902DE" w14:paraId="79B3B096" w14:textId="77777777" w:rsidTr="009470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880850" w14:textId="77777777" w:rsidR="00A0168A" w:rsidRPr="00C902DE" w:rsidRDefault="00A0168A" w:rsidP="009470D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A0168A">
              <w:rPr>
                <w:rFonts w:ascii="Arial" w:hAnsi="Arial" w:cs="Arial"/>
                <w:sz w:val="24"/>
                <w:szCs w:val="24"/>
              </w:rPr>
              <w:t>części 6 zamówienia w wysokości 32 779.62 zł brutto;</w:t>
            </w:r>
          </w:p>
        </w:tc>
      </w:tr>
      <w:tr w:rsidR="00A0168A" w:rsidRPr="00C902DE" w14:paraId="42B5FA34" w14:textId="77777777" w:rsidTr="009470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8A6E4A" w14:textId="77777777" w:rsidR="00A0168A" w:rsidRPr="00C902DE" w:rsidRDefault="00A0168A" w:rsidP="009470D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A0168A">
              <w:rPr>
                <w:rFonts w:ascii="Arial" w:hAnsi="Arial" w:cs="Arial"/>
                <w:sz w:val="24"/>
                <w:szCs w:val="24"/>
              </w:rPr>
              <w:t>części 7 zamówienia w wysokości 61 084.80 zł brutto;</w:t>
            </w:r>
          </w:p>
        </w:tc>
      </w:tr>
      <w:tr w:rsidR="00A0168A" w:rsidRPr="00C902DE" w14:paraId="428AB492" w14:textId="77777777" w:rsidTr="009470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4C7754" w14:textId="77777777" w:rsidR="00A0168A" w:rsidRPr="00C902DE" w:rsidRDefault="00A0168A" w:rsidP="009470D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A0168A">
              <w:rPr>
                <w:rFonts w:ascii="Arial" w:hAnsi="Arial" w:cs="Arial"/>
                <w:sz w:val="24"/>
                <w:szCs w:val="24"/>
              </w:rPr>
              <w:t>części 8 zamówienia w wysokości 24 520.32 zł brutto;</w:t>
            </w:r>
          </w:p>
        </w:tc>
      </w:tr>
      <w:tr w:rsidR="00A0168A" w:rsidRPr="00C902DE" w14:paraId="10F126E1" w14:textId="77777777" w:rsidTr="009470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3E23D2" w14:textId="77777777" w:rsidR="00A0168A" w:rsidRPr="00C902DE" w:rsidRDefault="00A0168A" w:rsidP="009470D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A0168A">
              <w:rPr>
                <w:rFonts w:ascii="Arial" w:hAnsi="Arial" w:cs="Arial"/>
                <w:sz w:val="24"/>
                <w:szCs w:val="24"/>
              </w:rPr>
              <w:t>części 9 zamówienia w wysokości 15 253.92 zł brutto;</w:t>
            </w:r>
          </w:p>
        </w:tc>
      </w:tr>
      <w:tr w:rsidR="00A0168A" w:rsidRPr="00C902DE" w14:paraId="0EA34B61" w14:textId="77777777" w:rsidTr="009470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6D3552" w14:textId="77777777" w:rsidR="00A0168A" w:rsidRPr="00C902DE" w:rsidRDefault="00A0168A" w:rsidP="009470D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A0168A">
              <w:rPr>
                <w:rFonts w:ascii="Arial" w:hAnsi="Arial" w:cs="Arial"/>
                <w:sz w:val="24"/>
                <w:szCs w:val="24"/>
              </w:rPr>
              <w:t>części 10 zamówienia w wysokości 2 052.00 zł brutto;</w:t>
            </w:r>
          </w:p>
        </w:tc>
      </w:tr>
    </w:tbl>
    <w:p w14:paraId="298F91BF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3D70722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B396669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605646BC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68E477A8" w14:textId="3DEBCE0A" w:rsidR="00C236D3" w:rsidRPr="00C902DE" w:rsidRDefault="00A0168A" w:rsidP="00173B20">
      <w:pPr>
        <w:jc w:val="right"/>
        <w:rPr>
          <w:rFonts w:ascii="Arial" w:hAnsi="Arial" w:cs="Arial"/>
          <w:sz w:val="22"/>
          <w:szCs w:val="22"/>
        </w:rPr>
      </w:pPr>
      <w:r w:rsidRPr="00A0168A">
        <w:rPr>
          <w:rFonts w:ascii="Arial" w:hAnsi="Arial" w:cs="Arial"/>
          <w:sz w:val="24"/>
          <w:szCs w:val="24"/>
        </w:rPr>
        <w:t xml:space="preserve">  </w:t>
      </w:r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8F5E4E" w14:textId="77777777" w:rsidR="0091610E" w:rsidRDefault="0091610E">
      <w:r>
        <w:separator/>
      </w:r>
    </w:p>
  </w:endnote>
  <w:endnote w:type="continuationSeparator" w:id="0">
    <w:p w14:paraId="63E11D81" w14:textId="77777777" w:rsidR="0091610E" w:rsidRDefault="00916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62DB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2491F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D8DB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3920E14">
        <v:line id="_x0000_s1025" style="position:absolute;left:0;text-align:left;z-index:251657728" from="-3.85pt,8.7pt" to="455.15pt,8.7pt"/>
      </w:pict>
    </w:r>
  </w:p>
  <w:p w14:paraId="05E2A41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A4E6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EDB22F" w14:textId="77777777" w:rsidR="009F189D" w:rsidRDefault="009F189D">
    <w:pPr>
      <w:pStyle w:val="Stopka"/>
      <w:tabs>
        <w:tab w:val="clear" w:pos="4536"/>
      </w:tabs>
      <w:jc w:val="center"/>
    </w:pPr>
  </w:p>
  <w:p w14:paraId="26D991D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8BEB1" w14:textId="77777777" w:rsidR="0091610E" w:rsidRDefault="0091610E">
      <w:r>
        <w:separator/>
      </w:r>
    </w:p>
  </w:footnote>
  <w:footnote w:type="continuationSeparator" w:id="0">
    <w:p w14:paraId="49C380D0" w14:textId="77777777" w:rsidR="0091610E" w:rsidRDefault="009161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86641" w14:textId="77777777" w:rsidR="00A0168A" w:rsidRDefault="00A016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F83FF" w14:textId="77777777" w:rsidR="00A0168A" w:rsidRDefault="00A016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53212" w14:textId="77777777" w:rsidR="00A0168A" w:rsidRDefault="00A016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610E"/>
    <w:rsid w:val="00007727"/>
    <w:rsid w:val="00017720"/>
    <w:rsid w:val="00035488"/>
    <w:rsid w:val="000D7F25"/>
    <w:rsid w:val="000E00E5"/>
    <w:rsid w:val="00173B20"/>
    <w:rsid w:val="001C69FF"/>
    <w:rsid w:val="0023318D"/>
    <w:rsid w:val="00310E92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1610E"/>
    <w:rsid w:val="00967FC2"/>
    <w:rsid w:val="009D19BD"/>
    <w:rsid w:val="009F189D"/>
    <w:rsid w:val="00A0168A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5C2CDC"/>
  <w15:chartTrackingRefBased/>
  <w15:docId w15:val="{3FE3AED2-3C65-485E-8195-D51FA3D92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185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dcterms:created xsi:type="dcterms:W3CDTF">2023-01-11T08:28:00Z</dcterms:created>
  <dcterms:modified xsi:type="dcterms:W3CDTF">2023-01-11T08:35:00Z</dcterms:modified>
</cp:coreProperties>
</file>