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3F066591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070EDC" w:rsidRPr="00070EDC">
        <w:rPr>
          <w:b/>
        </w:rPr>
        <w:t xml:space="preserve">zestawu do pomiaru aktywności mózgu za pomocą </w:t>
      </w:r>
      <w:proofErr w:type="spellStart"/>
      <w:r w:rsidR="00070EDC" w:rsidRPr="00070EDC">
        <w:rPr>
          <w:b/>
        </w:rPr>
        <w:t>fNIRS</w:t>
      </w:r>
      <w:proofErr w:type="spellEnd"/>
      <w:r w:rsidR="00070EDC" w:rsidRPr="00070EDC">
        <w:rPr>
          <w:b/>
        </w:rPr>
        <w:t xml:space="preserve"> oraz EEG - KC-</w:t>
      </w:r>
      <w:proofErr w:type="spellStart"/>
      <w:r w:rsidR="00070EDC" w:rsidRPr="00070EDC">
        <w:rPr>
          <w:b/>
        </w:rPr>
        <w:t>zp</w:t>
      </w:r>
      <w:proofErr w:type="spellEnd"/>
      <w:r w:rsidR="00070EDC" w:rsidRPr="00070EDC">
        <w:rPr>
          <w:b/>
        </w:rPr>
        <w:t>. 272-16/23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z zasadami określonymi </w:t>
      </w:r>
      <w:r w:rsidR="00485601">
        <w:br/>
      </w:r>
      <w:r w:rsidRPr="00894B65">
        <w:t>w specyfikacji istotnych warunków zamówienia.</w:t>
      </w:r>
    </w:p>
    <w:p w14:paraId="4C6C90D0" w14:textId="77777777" w:rsidR="00485601" w:rsidRDefault="00485601" w:rsidP="00624DA4">
      <w:pPr>
        <w:jc w:val="both"/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616"/>
        <w:gridCol w:w="2069"/>
        <w:gridCol w:w="709"/>
        <w:gridCol w:w="1134"/>
        <w:gridCol w:w="1031"/>
        <w:gridCol w:w="851"/>
        <w:gridCol w:w="2001"/>
      </w:tblGrid>
      <w:tr w:rsidR="008D1ABF" w14:paraId="580B86C2" w14:textId="77777777" w:rsidTr="008D1AB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4DD167" w14:textId="77777777" w:rsidR="008D1ABF" w:rsidRDefault="008D1A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673EA7" w14:textId="77777777" w:rsidR="008D1ABF" w:rsidRDefault="008D1AB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BDB452B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F93473" w14:textId="77777777" w:rsidR="008D1ABF" w:rsidRDefault="008D1ABF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045DF19A" w14:textId="77777777" w:rsidR="008D1ABF" w:rsidRDefault="008D1AB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0A61E9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605AEDA0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5B05FE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01A636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70521D49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3A7827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732022BE" w14:textId="77777777" w:rsidR="008D1ABF" w:rsidRDefault="008D1A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2E1C42B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1A2F63E4" w14:textId="77777777" w:rsidR="008D1ABF" w:rsidRDefault="008D1A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2717D322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8D1ABF" w14:paraId="70E5EAE6" w14:textId="77777777" w:rsidTr="008D1ABF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3D9E49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EE403E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236FAE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8021EE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A27862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F13F0A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B0C2AA3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CC9E69" w14:textId="77777777" w:rsidR="008D1ABF" w:rsidRDefault="008D1AB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8D1ABF" w14:paraId="4865B93C" w14:textId="77777777" w:rsidTr="008D1ABF">
        <w:trPr>
          <w:trHeight w:val="163"/>
        </w:trPr>
        <w:tc>
          <w:tcPr>
            <w:tcW w:w="56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161B5" w14:textId="77777777" w:rsidR="008D1ABF" w:rsidRDefault="008D1AB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1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E22CF" w14:textId="19111A6F" w:rsidR="008D1ABF" w:rsidRPr="00D73172" w:rsidRDefault="008D1ABF">
            <w:pPr>
              <w:rPr>
                <w:sz w:val="20"/>
                <w:szCs w:val="20"/>
              </w:rPr>
            </w:pPr>
            <w:r w:rsidRPr="00D73172">
              <w:rPr>
                <w:b/>
                <w:bCs/>
                <w:sz w:val="20"/>
                <w:szCs w:val="20"/>
              </w:rPr>
              <w:t>Z</w:t>
            </w:r>
            <w:r w:rsidRPr="00D73172">
              <w:rPr>
                <w:b/>
                <w:sz w:val="20"/>
                <w:szCs w:val="20"/>
              </w:rPr>
              <w:t xml:space="preserve">estaw do pomiaru aktywności mózgu za pomocą </w:t>
            </w:r>
            <w:proofErr w:type="spellStart"/>
            <w:r w:rsidRPr="00D73172">
              <w:rPr>
                <w:b/>
                <w:sz w:val="20"/>
                <w:szCs w:val="20"/>
              </w:rPr>
              <w:t>fNIRS</w:t>
            </w:r>
            <w:proofErr w:type="spellEnd"/>
            <w:r w:rsidRPr="00D73172">
              <w:rPr>
                <w:b/>
                <w:sz w:val="20"/>
                <w:szCs w:val="20"/>
              </w:rPr>
              <w:t xml:space="preserve"> oraz EEG </w:t>
            </w: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66F3B" w14:textId="7A2C1E9B" w:rsidR="008D1ABF" w:rsidRPr="00D73172" w:rsidRDefault="00D731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S</w:t>
            </w:r>
            <w:r w:rsidRPr="00D73172">
              <w:rPr>
                <w:sz w:val="20"/>
                <w:szCs w:val="20"/>
              </w:rPr>
              <w:t>pektroskop bliskiej podczerwieni(</w:t>
            </w:r>
            <w:proofErr w:type="spellStart"/>
            <w:r w:rsidRPr="00D73172">
              <w:rPr>
                <w:sz w:val="20"/>
                <w:szCs w:val="20"/>
              </w:rPr>
              <w:t>fNIRS</w:t>
            </w:r>
            <w:proofErr w:type="spellEnd"/>
            <w:r w:rsidRPr="00D73172">
              <w:rPr>
                <w:sz w:val="20"/>
                <w:szCs w:val="20"/>
              </w:rPr>
              <w:t>)</w:t>
            </w:r>
            <w:r w:rsidR="00B8367F">
              <w:rPr>
                <w:sz w:val="20"/>
                <w:szCs w:val="20"/>
              </w:rPr>
              <w:t>:</w:t>
            </w:r>
            <w:r w:rsidR="008D1ABF" w:rsidRPr="00D73172">
              <w:rPr>
                <w:bCs/>
                <w:sz w:val="20"/>
                <w:szCs w:val="20"/>
                <w:highlight w:val="yellow"/>
                <w:lang w:eastAsia="en-US"/>
              </w:rPr>
              <w:t>……………………………..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16C8" w14:textId="4AD0FA0B" w:rsidR="008D1ABF" w:rsidRDefault="00D731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C329" w14:textId="77777777" w:rsidR="008D1ABF" w:rsidRDefault="008D1AB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C0D4" w14:textId="77777777" w:rsidR="008D1ABF" w:rsidRDefault="008D1AB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95630C" w14:textId="77777777" w:rsidR="008D1ABF" w:rsidRDefault="008D1AB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05C1FE" w14:textId="77777777" w:rsidR="008D1ABF" w:rsidRDefault="008D1ABF">
            <w:pPr>
              <w:ind w:right="425"/>
              <w:rPr>
                <w:sz w:val="16"/>
                <w:szCs w:val="16"/>
              </w:rPr>
            </w:pPr>
          </w:p>
          <w:p w14:paraId="77EFDFB2" w14:textId="77777777" w:rsidR="008D1ABF" w:rsidRDefault="008D1ABF">
            <w:pPr>
              <w:ind w:right="425"/>
              <w:rPr>
                <w:sz w:val="16"/>
                <w:szCs w:val="16"/>
              </w:rPr>
            </w:pPr>
          </w:p>
        </w:tc>
      </w:tr>
      <w:tr w:rsidR="008D1ABF" w14:paraId="6F65DB7B" w14:textId="77777777" w:rsidTr="008D1ABF">
        <w:trPr>
          <w:trHeight w:val="163"/>
        </w:trPr>
        <w:tc>
          <w:tcPr>
            <w:tcW w:w="564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00718" w14:textId="77777777" w:rsidR="008D1ABF" w:rsidRDefault="008D1ABF">
            <w:pPr>
              <w:rPr>
                <w:sz w:val="16"/>
                <w:szCs w:val="16"/>
              </w:rPr>
            </w:pPr>
          </w:p>
        </w:tc>
        <w:tc>
          <w:tcPr>
            <w:tcW w:w="1616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CE475" w14:textId="77777777" w:rsidR="008D1ABF" w:rsidRPr="00D73172" w:rsidRDefault="008D1ABF">
            <w:pPr>
              <w:rPr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8E02F" w14:textId="6251449F" w:rsidR="00B8367F" w:rsidRPr="00B8367F" w:rsidRDefault="00B8367F">
            <w:pPr>
              <w:suppressAutoHyphens/>
              <w:spacing w:after="120"/>
              <w:rPr>
                <w:sz w:val="20"/>
                <w:szCs w:val="20"/>
              </w:rPr>
            </w:pPr>
            <w:r w:rsidRPr="00B8367F">
              <w:rPr>
                <w:sz w:val="20"/>
                <w:szCs w:val="20"/>
              </w:rPr>
              <w:t>Elektroencefalograf (EEG):</w:t>
            </w:r>
          </w:p>
          <w:p w14:paraId="01D6AF49" w14:textId="360E719A" w:rsidR="008D1ABF" w:rsidRPr="00D73172" w:rsidRDefault="008D1A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D73172">
              <w:rPr>
                <w:bCs/>
                <w:sz w:val="20"/>
                <w:szCs w:val="20"/>
                <w:highlight w:val="yellow"/>
                <w:lang w:eastAsia="en-US"/>
              </w:rPr>
              <w:t>……………………………..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F2F94" w14:textId="21C09E20" w:rsidR="008D1ABF" w:rsidRDefault="00D731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131C" w14:textId="77777777" w:rsidR="008D1ABF" w:rsidRDefault="008D1AB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21EB" w14:textId="77777777" w:rsidR="008D1ABF" w:rsidRDefault="008D1AB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8CFAE0" w14:textId="77777777" w:rsidR="008D1ABF" w:rsidRDefault="008D1AB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8160A8" w14:textId="77777777" w:rsidR="008D1ABF" w:rsidRDefault="008D1ABF">
            <w:pPr>
              <w:ind w:right="425"/>
              <w:rPr>
                <w:sz w:val="16"/>
                <w:szCs w:val="16"/>
              </w:rPr>
            </w:pPr>
          </w:p>
        </w:tc>
      </w:tr>
      <w:tr w:rsidR="008D1ABF" w14:paraId="641CD159" w14:textId="77777777" w:rsidTr="008D1AB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986DE7" w14:textId="77777777" w:rsidR="008D1ABF" w:rsidRDefault="008D1ABF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00BD2C09" w14:textId="77777777" w:rsidR="008D1ABF" w:rsidRDefault="008D1ABF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0512" w14:textId="77777777" w:rsidR="008D1ABF" w:rsidRDefault="008D1AB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827F66" w14:textId="77777777" w:rsidR="008D1ABF" w:rsidRDefault="008D1AB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5E34D0" w14:textId="77777777" w:rsidR="008D1ABF" w:rsidRDefault="008D1ABF">
            <w:pPr>
              <w:ind w:right="425"/>
              <w:rPr>
                <w:sz w:val="16"/>
                <w:szCs w:val="16"/>
              </w:rPr>
            </w:pPr>
          </w:p>
        </w:tc>
      </w:tr>
      <w:tr w:rsidR="008D1ABF" w14:paraId="71CD5176" w14:textId="77777777" w:rsidTr="008D1AB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82F9B" w14:textId="77777777" w:rsidR="008D1ABF" w:rsidRDefault="008D1A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296712D8" w14:textId="77777777" w:rsidR="008D1ABF" w:rsidRDefault="008D1A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B185" w14:textId="77777777" w:rsidR="008D1ABF" w:rsidRDefault="008D1AB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893F57" w14:textId="77777777" w:rsidR="008D1ABF" w:rsidRDefault="008D1AB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4FC88B" w14:textId="77777777" w:rsidR="008D1ABF" w:rsidRDefault="008D1ABF">
            <w:pPr>
              <w:ind w:right="425"/>
              <w:rPr>
                <w:sz w:val="16"/>
                <w:szCs w:val="16"/>
              </w:rPr>
            </w:pPr>
          </w:p>
        </w:tc>
      </w:tr>
    </w:tbl>
    <w:p w14:paraId="5A26A4FD" w14:textId="6008844D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</w:p>
    <w:p w14:paraId="319073B5" w14:textId="137D4695" w:rsidR="008E22F5" w:rsidRPr="008E22F5" w:rsidRDefault="00E84EAE" w:rsidP="00E84EAE">
      <w:pPr>
        <w:widowControl w:val="0"/>
        <w:spacing w:line="360" w:lineRule="auto"/>
        <w:ind w:right="1"/>
        <w:jc w:val="both"/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……………………………..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lastRenderedPageBreak/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7B679E5" w14:textId="16B7D60B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670C2117" w14:textId="38C83C5E" w:rsidR="00356077" w:rsidRPr="00485601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485601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485601">
        <w:rPr>
          <w:sz w:val="22"/>
          <w:szCs w:val="22"/>
        </w:rPr>
        <w:t xml:space="preserve">…………………………………............... </w:t>
      </w:r>
      <w:r w:rsidRPr="00485601">
        <w:rPr>
          <w:sz w:val="22"/>
          <w:szCs w:val="22"/>
          <w:highlight w:val="yellow"/>
        </w:rPr>
        <w:t>(należy wpisać)</w:t>
      </w:r>
      <w:r w:rsidRPr="00485601">
        <w:rPr>
          <w:b/>
          <w:bCs/>
          <w:sz w:val="22"/>
          <w:szCs w:val="22"/>
          <w:lang w:eastAsia="en-US"/>
        </w:rPr>
        <w:t>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2C0B5397" w:rsidR="00485601" w:rsidRDefault="00485601" w:rsidP="00485601">
    <w:pPr>
      <w:pStyle w:val="Nagwek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9928380" wp14:editId="14CB8F7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759450" cy="450215"/>
          <wp:effectExtent l="0" t="0" r="0" b="6985"/>
          <wp:wrapNone/>
          <wp:docPr id="3" name="Obraz 3" descr="stopka_listownika_prace-lab_v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68" descr="stopka_listownika_prace-lab_v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0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B1889"/>
    <w:rsid w:val="00AC49C3"/>
    <w:rsid w:val="00AE20E8"/>
    <w:rsid w:val="00B13F15"/>
    <w:rsid w:val="00B17C47"/>
    <w:rsid w:val="00B41BC8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578</Words>
  <Characters>4265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2023-01-04T14:01:00Z</cp:lastPrinted>
  <dcterms:created xsi:type="dcterms:W3CDTF">2023-01-04T14:01:00Z</dcterms:created>
  <dcterms:modified xsi:type="dcterms:W3CDTF">2023-01-04T14:01:00Z</dcterms:modified>
</cp:coreProperties>
</file>