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9555E" w14:textId="7ACBDF41" w:rsidR="00917C18" w:rsidRPr="00DA3576" w:rsidRDefault="00840D0D" w:rsidP="00DA3576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  <w:color w:val="000000"/>
        </w:rPr>
        <w:drawing>
          <wp:inline distT="0" distB="0" distL="0" distR="0" wp14:anchorId="7A40B353" wp14:editId="1F2C7AF4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645D8C" w14:textId="06659B61" w:rsidR="00840D0D" w:rsidRDefault="00840D0D" w:rsidP="00840D0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x-none" w:eastAsia="zh-CN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030691B6" wp14:editId="5E5A303C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01AE3557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Usługa zakupu testów </w:t>
      </w:r>
      <w:proofErr w:type="spellStart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>CliftonStrenghts</w:t>
      </w:r>
      <w:proofErr w:type="spellEnd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 oraz realizacja warsztatów mentorskich dla kadry dydaktycznej AGH, z obszaru pracy z talentami w oparciu o talenty </w:t>
      </w:r>
      <w:proofErr w:type="spellStart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>Clifton</w:t>
      </w:r>
      <w:proofErr w:type="spellEnd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proofErr w:type="spellStart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>Strenghts</w:t>
      </w:r>
      <w:proofErr w:type="spellEnd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  - Kc-zp.272-</w:t>
      </w:r>
      <w:r w:rsidR="007C579C">
        <w:rPr>
          <w:rFonts w:ascii="Arial" w:hAnsi="Arial" w:cs="Arial"/>
          <w:b/>
          <w:sz w:val="21"/>
          <w:szCs w:val="21"/>
          <w:lang w:eastAsia="zh-CN"/>
        </w:rPr>
        <w:t>15/23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FA5C1" w14:textId="77777777" w:rsidR="00F15F61" w:rsidRDefault="00F15F61" w:rsidP="0038231F">
      <w:pPr>
        <w:spacing w:after="0" w:line="240" w:lineRule="auto"/>
      </w:pPr>
      <w:r>
        <w:separator/>
      </w:r>
    </w:p>
  </w:endnote>
  <w:endnote w:type="continuationSeparator" w:id="0">
    <w:p w14:paraId="70C82A45" w14:textId="77777777" w:rsidR="00F15F61" w:rsidRDefault="00F15F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7CACE" w14:textId="77777777" w:rsidR="00F15F61" w:rsidRDefault="00F15F61" w:rsidP="0038231F">
      <w:pPr>
        <w:spacing w:after="0" w:line="240" w:lineRule="auto"/>
      </w:pPr>
      <w:r>
        <w:separator/>
      </w:r>
    </w:p>
  </w:footnote>
  <w:footnote w:type="continuationSeparator" w:id="0">
    <w:p w14:paraId="7AFD485E" w14:textId="77777777" w:rsidR="00F15F61" w:rsidRDefault="00F15F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635B9470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7C579C">
      <w:rPr>
        <w:rFonts w:ascii="Times New Roman" w:hAnsi="Times New Roman"/>
        <w:sz w:val="20"/>
        <w:szCs w:val="20"/>
      </w:rPr>
      <w:t>15/23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E3A62-2C9B-4AB3-9B40-E07EDB784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2023-01-04T12:28:00Z</dcterms:created>
  <dcterms:modified xsi:type="dcterms:W3CDTF">2023-01-04T12:28:00Z</dcterms:modified>
</cp:coreProperties>
</file>