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A83339" w:rsidRDefault="00A83339" w:rsidP="00A8333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:rsidR="005741C5" w:rsidRPr="00AF550F" w:rsidRDefault="00BD2E5C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2E5C">
        <w:rPr>
          <w:rFonts w:ascii="Times New Roman" w:eastAsia="Times New Roman" w:hAnsi="Times New Roman"/>
          <w:b/>
          <w:sz w:val="24"/>
          <w:szCs w:val="24"/>
          <w:lang w:eastAsia="pl-PL"/>
        </w:rPr>
        <w:t>dostaw</w:t>
      </w:r>
      <w:r w:rsidR="00A83339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BD2E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wielofunkcyjnego robota do prasy hydraulicznej 500T - KC-zp.272-4/23</w:t>
      </w:r>
    </w:p>
    <w:p w:rsidR="00A83339" w:rsidRPr="00C85E06" w:rsidRDefault="00A83339" w:rsidP="00A8333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:rsidR="00A83339" w:rsidRDefault="00A83339" w:rsidP="00A8333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A83339" w:rsidRDefault="00A83339" w:rsidP="00A8333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:rsidR="00A83339" w:rsidRDefault="00A83339" w:rsidP="00A8333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:rsidR="00A83339" w:rsidRDefault="00A83339" w:rsidP="00A83339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:rsidR="00A83339" w:rsidRDefault="00A83339" w:rsidP="00A833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A83339" w:rsidRDefault="00A83339" w:rsidP="00A833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83339" w:rsidTr="00B415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83339" w:rsidTr="00B415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</w:p>
        </w:tc>
      </w:tr>
      <w:tr w:rsidR="00A83339" w:rsidTr="00B415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</w:p>
        </w:tc>
      </w:tr>
      <w:tr w:rsidR="00A83339" w:rsidTr="00B4154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9" w:rsidRDefault="00A83339" w:rsidP="00B4154B">
            <w:pPr>
              <w:widowControl w:val="0"/>
              <w:spacing w:line="360" w:lineRule="auto"/>
              <w:jc w:val="both"/>
            </w:pPr>
          </w:p>
        </w:tc>
      </w:tr>
    </w:tbl>
    <w:p w:rsidR="00A83339" w:rsidRDefault="00A83339" w:rsidP="00A83339">
      <w:pPr>
        <w:widowControl w:val="0"/>
        <w:spacing w:line="360" w:lineRule="auto"/>
        <w:jc w:val="both"/>
      </w:pPr>
    </w:p>
    <w:p w:rsidR="00A83339" w:rsidRDefault="00A83339" w:rsidP="00A8333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</w:t>
      </w:r>
      <w:bookmarkStart w:id="1" w:name="_GoBack"/>
      <w:bookmarkEnd w:id="1"/>
      <w:r>
        <w:t>go do tej samej grupy kapitałowej:</w:t>
      </w:r>
    </w:p>
    <w:p w:rsidR="00A83339" w:rsidRDefault="00A83339" w:rsidP="00A8333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:rsidR="00A83339" w:rsidRDefault="00A83339" w:rsidP="00A8333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:rsidR="00A83339" w:rsidRDefault="00A83339" w:rsidP="00A8333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:rsidR="00A83339" w:rsidRDefault="00A83339" w:rsidP="00A8333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A83339" w:rsidRDefault="00A83339" w:rsidP="00A8333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:rsidR="00A83339" w:rsidRPr="00D82098" w:rsidRDefault="00A83339" w:rsidP="00A8333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:rsidR="00A83339" w:rsidRDefault="00A83339" w:rsidP="00A83339">
      <w:pPr>
        <w:rPr>
          <w:rFonts w:eastAsia="Times New Roman"/>
          <w:lang w:eastAsia="pl-PL"/>
        </w:rPr>
      </w:pPr>
    </w:p>
    <w:p w:rsidR="00A83339" w:rsidRDefault="00A83339" w:rsidP="00A83339"/>
    <w:p w:rsidR="00A83339" w:rsidRPr="00DD1F3F" w:rsidRDefault="00A83339" w:rsidP="00A83339"/>
    <w:p w:rsidR="00A83339" w:rsidRPr="004C333E" w:rsidRDefault="00A83339" w:rsidP="00A83339"/>
    <w:p w:rsidR="00E67EFE" w:rsidRPr="005741C5" w:rsidRDefault="00E67EFE" w:rsidP="00A83339">
      <w:pPr>
        <w:widowControl w:val="0"/>
        <w:adjustRightInd w:val="0"/>
        <w:jc w:val="both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2AD" w:rsidRDefault="003C12AD">
      <w:pPr>
        <w:spacing w:after="0" w:line="240" w:lineRule="auto"/>
      </w:pPr>
      <w:r>
        <w:separator/>
      </w:r>
    </w:p>
  </w:endnote>
  <w:endnote w:type="continuationSeparator" w:id="0">
    <w:p w:rsidR="003C12AD" w:rsidRDefault="003C1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8333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A8333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833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3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2AD" w:rsidRDefault="003C12AD">
      <w:pPr>
        <w:spacing w:after="0" w:line="240" w:lineRule="auto"/>
      </w:pPr>
      <w:r>
        <w:separator/>
      </w:r>
    </w:p>
  </w:footnote>
  <w:footnote w:type="continuationSeparator" w:id="0">
    <w:p w:rsidR="003C12AD" w:rsidRDefault="003C1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3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3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83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C12AD"/>
    <w:rsid w:val="000563B7"/>
    <w:rsid w:val="000E6C60"/>
    <w:rsid w:val="001F4E82"/>
    <w:rsid w:val="00237270"/>
    <w:rsid w:val="00285E58"/>
    <w:rsid w:val="003C12AD"/>
    <w:rsid w:val="003D1274"/>
    <w:rsid w:val="00430A9F"/>
    <w:rsid w:val="005741C5"/>
    <w:rsid w:val="005E5BD1"/>
    <w:rsid w:val="00623F70"/>
    <w:rsid w:val="00927537"/>
    <w:rsid w:val="0093180B"/>
    <w:rsid w:val="00A83339"/>
    <w:rsid w:val="00BC579B"/>
    <w:rsid w:val="00BD2E5C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ABE6DE"/>
  <w15:docId w15:val="{A2DE408C-DCD1-4638-AE9B-4822B002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333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63EC6-C10E-43D4-843E-3485C181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2023-01-03T08:35:00Z</dcterms:created>
  <dcterms:modified xsi:type="dcterms:W3CDTF">2023-01-03T08:38:00Z</dcterms:modified>
</cp:coreProperties>
</file>