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66B80" w:rsidRPr="00C66B80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66B80" w:rsidRPr="00C66B80">
        <w:rPr>
          <w:b/>
          <w:sz w:val="22"/>
          <w:szCs w:val="22"/>
        </w:rPr>
        <w:t>NZ/86/D/N/L/2022</w:t>
      </w:r>
      <w:r w:rsidR="00912469">
        <w:rPr>
          <w:b/>
          <w:sz w:val="22"/>
          <w:szCs w:val="22"/>
        </w:rPr>
        <w:t>/2023</w:t>
      </w:r>
      <w:bookmarkStart w:id="0" w:name="_GoBack"/>
      <w:bookmarkEnd w:id="0"/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6B80" w:rsidRPr="00110593" w:rsidTr="00A565C0">
        <w:tc>
          <w:tcPr>
            <w:tcW w:w="9104" w:type="dxa"/>
            <w:shd w:val="clear" w:color="auto" w:fill="D9D9D9"/>
          </w:tcPr>
          <w:p w:rsidR="00C66B80" w:rsidRPr="00110593" w:rsidRDefault="00C66B80" w:rsidP="00A565C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66B80" w:rsidRPr="00110593" w:rsidRDefault="00C66B80" w:rsidP="00A565C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66B80">
              <w:t>(</w:t>
            </w:r>
            <w:proofErr w:type="spellStart"/>
            <w:r w:rsidRPr="00C66B80">
              <w:t>t.j</w:t>
            </w:r>
            <w:proofErr w:type="spellEnd"/>
            <w:r w:rsidRPr="00C66B80">
              <w:t>. Dz. U. z 2022r. poz. 1710)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C66B80" w:rsidRPr="0043102D" w:rsidRDefault="00C66B80" w:rsidP="00A565C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66B80" w:rsidRPr="00110593" w:rsidRDefault="00C66B80" w:rsidP="00A565C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66B8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66B80">
        <w:rPr>
          <w:b/>
          <w:sz w:val="22"/>
          <w:szCs w:val="22"/>
        </w:rPr>
        <w:t>Dostawy produktów leczniczych i wyrobów medycznych ujęte w 33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00A" w:rsidRDefault="00E2400A">
      <w:r>
        <w:separator/>
      </w:r>
    </w:p>
  </w:endnote>
  <w:endnote w:type="continuationSeparator" w:id="0">
    <w:p w:rsidR="00E2400A" w:rsidRDefault="00E24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1246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4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24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00A" w:rsidRDefault="00E2400A">
      <w:r>
        <w:separator/>
      </w:r>
    </w:p>
  </w:footnote>
  <w:footnote w:type="continuationSeparator" w:id="0">
    <w:p w:rsidR="00E2400A" w:rsidRDefault="00E2400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00A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2469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6B80"/>
    <w:rsid w:val="00CB6204"/>
    <w:rsid w:val="00CC527A"/>
    <w:rsid w:val="00D74F94"/>
    <w:rsid w:val="00D855BF"/>
    <w:rsid w:val="00DD482A"/>
    <w:rsid w:val="00DE0396"/>
    <w:rsid w:val="00DE0405"/>
    <w:rsid w:val="00DE252B"/>
    <w:rsid w:val="00E2400A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ED9F3C-F9A5-410F-A75F-B5BC518D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CD9A7-0E1A-4013-85F8-14CAB28A6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2010-01-07T09:39:00Z</cp:lastPrinted>
  <dcterms:created xsi:type="dcterms:W3CDTF">2022-12-28T10:47:00Z</dcterms:created>
  <dcterms:modified xsi:type="dcterms:W3CDTF">2023-01-02T11:54:00Z</dcterms:modified>
</cp:coreProperties>
</file>