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7A50F" w14:textId="77777777" w:rsidR="004406FF" w:rsidRPr="00E874DC" w:rsidRDefault="004406FF" w:rsidP="004406FF">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4C83F289" w14:textId="77777777" w:rsidR="004406FF" w:rsidRDefault="004406FF" w:rsidP="004406FF">
      <w:pPr>
        <w:spacing w:before="48" w:line="240" w:lineRule="atLeast"/>
        <w:jc w:val="right"/>
        <w:rPr>
          <w:b/>
          <w:sz w:val="24"/>
          <w:szCs w:val="24"/>
          <w:lang w:val="pl-PL"/>
        </w:rPr>
      </w:pPr>
    </w:p>
    <w:p w14:paraId="7CFC538C" w14:textId="6EABF816" w:rsidR="004406FF" w:rsidRDefault="00121984" w:rsidP="004406FF">
      <w:pPr>
        <w:spacing w:before="48" w:line="240" w:lineRule="atLeast"/>
        <w:jc w:val="center"/>
        <w:rPr>
          <w:b/>
          <w:sz w:val="24"/>
          <w:szCs w:val="24"/>
          <w:lang w:val="pl-PL"/>
        </w:rPr>
      </w:pPr>
      <w:r>
        <w:rPr>
          <w:b/>
          <w:sz w:val="24"/>
          <w:szCs w:val="24"/>
          <w:lang w:val="pl-PL"/>
        </w:rPr>
        <w:t xml:space="preserve">ZMODYFIKOWANY </w:t>
      </w:r>
      <w:r w:rsidR="004406FF">
        <w:rPr>
          <w:b/>
          <w:sz w:val="24"/>
          <w:szCs w:val="24"/>
          <w:lang w:val="pl-PL"/>
        </w:rPr>
        <w:t>WZÓR UMOWY</w:t>
      </w:r>
    </w:p>
    <w:p w14:paraId="771E23A2" w14:textId="77777777" w:rsidR="004406FF" w:rsidRDefault="004406FF" w:rsidP="004406FF">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5A49EEC4" w14:textId="77777777" w:rsidR="004406FF" w:rsidRDefault="004406FF" w:rsidP="004406FF">
      <w:pPr>
        <w:spacing w:before="48" w:line="240" w:lineRule="atLeast"/>
        <w:jc w:val="center"/>
        <w:rPr>
          <w:b/>
          <w:sz w:val="28"/>
          <w:lang w:val="pl-PL"/>
        </w:rPr>
      </w:pPr>
    </w:p>
    <w:p w14:paraId="6159CB37" w14:textId="052BEBBA" w:rsidR="004406FF" w:rsidRPr="00AA2A22" w:rsidRDefault="004406FF" w:rsidP="004406FF">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KC-zp.272-732/22</w:t>
      </w:r>
      <w:r w:rsidRPr="00AA2A22">
        <w:rPr>
          <w:rFonts w:ascii="Times New Roman" w:hAnsi="Times New Roman"/>
        </w:rPr>
        <w:t xml:space="preserve"> </w:t>
      </w:r>
    </w:p>
    <w:p w14:paraId="4CD5DA0A" w14:textId="77777777" w:rsidR="004406FF" w:rsidRDefault="004406FF" w:rsidP="004406FF">
      <w:pPr>
        <w:pStyle w:val="Tekstpodstawowy"/>
        <w:ind w:right="-47"/>
        <w:jc w:val="both"/>
        <w:rPr>
          <w:rFonts w:ascii="Times New Roman" w:hAnsi="Times New Roman"/>
        </w:rPr>
      </w:pPr>
      <w:r w:rsidRPr="00AA2A22">
        <w:rPr>
          <w:rFonts w:ascii="Times New Roman" w:hAnsi="Times New Roman"/>
        </w:rPr>
        <w:t>pomiędzy</w:t>
      </w:r>
    </w:p>
    <w:p w14:paraId="431AA266" w14:textId="77777777" w:rsidR="004406FF" w:rsidRDefault="004406FF" w:rsidP="004406FF">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6FD50B0D" w14:textId="77777777" w:rsidR="004406FF" w:rsidRDefault="004406FF" w:rsidP="004406FF">
      <w:pPr>
        <w:pStyle w:val="Tekstpodstawowy"/>
        <w:ind w:right="-47"/>
        <w:jc w:val="both"/>
        <w:rPr>
          <w:rFonts w:ascii="Times New Roman" w:hAnsi="Times New Roman"/>
        </w:rPr>
      </w:pPr>
      <w:r>
        <w:rPr>
          <w:rFonts w:ascii="Times New Roman" w:hAnsi="Times New Roman"/>
        </w:rPr>
        <w:t>reprezentowana przez:</w:t>
      </w:r>
    </w:p>
    <w:p w14:paraId="5B15F66B" w14:textId="77777777" w:rsidR="004406FF" w:rsidRDefault="004406FF" w:rsidP="004406FF">
      <w:pPr>
        <w:pStyle w:val="Tekstpodstawowy"/>
        <w:ind w:right="-47"/>
        <w:jc w:val="both"/>
        <w:rPr>
          <w:rFonts w:ascii="Times New Roman" w:hAnsi="Times New Roman"/>
        </w:rPr>
      </w:pPr>
      <w:r>
        <w:rPr>
          <w:rFonts w:ascii="Times New Roman" w:hAnsi="Times New Roman"/>
        </w:rPr>
        <w:t xml:space="preserve">1.Dziekana Wydziału /Kierownika Jednostki/............................................................................. </w:t>
      </w:r>
    </w:p>
    <w:p w14:paraId="749B5B15" w14:textId="77777777" w:rsidR="004406FF" w:rsidRDefault="004406FF" w:rsidP="004406FF">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07022A45" w14:textId="77777777" w:rsidR="004406FF" w:rsidRDefault="004406FF" w:rsidP="004406FF">
      <w:pPr>
        <w:pStyle w:val="Tekstpodstawowy"/>
        <w:ind w:right="-47"/>
        <w:jc w:val="both"/>
        <w:rPr>
          <w:rFonts w:ascii="Times New Roman" w:hAnsi="Times New Roman"/>
        </w:rPr>
      </w:pPr>
      <w:r>
        <w:rPr>
          <w:rFonts w:ascii="Times New Roman" w:hAnsi="Times New Roman"/>
        </w:rPr>
        <w:t>zwaną dalej KUPUJĄCYM</w:t>
      </w:r>
    </w:p>
    <w:p w14:paraId="791C536F" w14:textId="77777777" w:rsidR="004406FF" w:rsidRDefault="004406FF" w:rsidP="004406FF">
      <w:pPr>
        <w:pStyle w:val="Tekstpodstawowy"/>
        <w:ind w:right="-47"/>
        <w:jc w:val="both"/>
        <w:rPr>
          <w:rFonts w:ascii="Times New Roman" w:hAnsi="Times New Roman"/>
        </w:rPr>
      </w:pPr>
      <w:r>
        <w:rPr>
          <w:rFonts w:ascii="Times New Roman" w:hAnsi="Times New Roman"/>
        </w:rPr>
        <w:t xml:space="preserve">a </w:t>
      </w:r>
    </w:p>
    <w:p w14:paraId="4EB9B645" w14:textId="77777777" w:rsidR="004406FF" w:rsidRDefault="004406FF" w:rsidP="004406FF">
      <w:pPr>
        <w:pStyle w:val="Tekstpodstawowy"/>
        <w:ind w:right="-47"/>
        <w:jc w:val="both"/>
        <w:rPr>
          <w:rFonts w:ascii="Times New Roman" w:hAnsi="Times New Roman"/>
        </w:rPr>
      </w:pPr>
      <w:r>
        <w:rPr>
          <w:rFonts w:ascii="Times New Roman" w:hAnsi="Times New Roman"/>
        </w:rPr>
        <w:t>......................................................................................................................................................</w:t>
      </w:r>
    </w:p>
    <w:p w14:paraId="4592531A" w14:textId="77777777" w:rsidR="004406FF" w:rsidRDefault="004406FF" w:rsidP="004406FF">
      <w:pPr>
        <w:pStyle w:val="Tekstpodstawowy"/>
        <w:ind w:right="-47"/>
        <w:jc w:val="both"/>
        <w:rPr>
          <w:rFonts w:ascii="Times New Roman" w:hAnsi="Times New Roman"/>
        </w:rPr>
      </w:pPr>
      <w:r>
        <w:rPr>
          <w:rFonts w:ascii="Times New Roman" w:hAnsi="Times New Roman"/>
        </w:rPr>
        <w:t>......................................................................................................................................................</w:t>
      </w:r>
    </w:p>
    <w:p w14:paraId="198AE4B7" w14:textId="77777777" w:rsidR="004406FF" w:rsidRDefault="004406FF" w:rsidP="004406FF">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0074F2E9" w14:textId="77777777" w:rsidR="004406FF" w:rsidRDefault="004406FF" w:rsidP="004406FF">
      <w:pPr>
        <w:pStyle w:val="Tekstpodstawowy"/>
        <w:ind w:right="-47"/>
        <w:jc w:val="both"/>
        <w:rPr>
          <w:rFonts w:ascii="Times New Roman" w:hAnsi="Times New Roman"/>
        </w:rPr>
      </w:pPr>
      <w:r>
        <w:rPr>
          <w:rFonts w:ascii="Times New Roman" w:hAnsi="Times New Roman"/>
        </w:rPr>
        <w:t>reprezentowanym przez:</w:t>
      </w:r>
    </w:p>
    <w:p w14:paraId="2197917D" w14:textId="77777777" w:rsidR="004406FF" w:rsidRDefault="004406FF" w:rsidP="004406FF">
      <w:pPr>
        <w:pStyle w:val="Tekstpodstawowy"/>
        <w:ind w:right="-47"/>
        <w:jc w:val="both"/>
        <w:rPr>
          <w:rFonts w:ascii="Times New Roman" w:hAnsi="Times New Roman"/>
        </w:rPr>
      </w:pPr>
      <w:r>
        <w:rPr>
          <w:rFonts w:ascii="Times New Roman" w:hAnsi="Times New Roman"/>
        </w:rPr>
        <w:t>1...................................................................................................................................................</w:t>
      </w:r>
    </w:p>
    <w:p w14:paraId="4EB52EC5" w14:textId="77777777" w:rsidR="004406FF" w:rsidRDefault="004406FF" w:rsidP="004406FF">
      <w:pPr>
        <w:pStyle w:val="Tekstpodstawowy"/>
        <w:ind w:right="-47"/>
        <w:jc w:val="both"/>
        <w:rPr>
          <w:rFonts w:ascii="Times New Roman" w:hAnsi="Times New Roman"/>
        </w:rPr>
      </w:pPr>
      <w:r>
        <w:rPr>
          <w:rFonts w:ascii="Times New Roman" w:hAnsi="Times New Roman"/>
        </w:rPr>
        <w:t xml:space="preserve">2................................................................................................................................................... </w:t>
      </w:r>
    </w:p>
    <w:p w14:paraId="17D0100D" w14:textId="77777777" w:rsidR="004406FF" w:rsidRDefault="004406FF" w:rsidP="004406FF">
      <w:pPr>
        <w:pStyle w:val="Tekstpodstawowy"/>
        <w:ind w:right="-47"/>
        <w:jc w:val="both"/>
        <w:rPr>
          <w:rFonts w:ascii="Times New Roman" w:hAnsi="Times New Roman"/>
        </w:rPr>
      </w:pPr>
      <w:r>
        <w:rPr>
          <w:rFonts w:ascii="Times New Roman" w:hAnsi="Times New Roman"/>
        </w:rPr>
        <w:t>zwanym dalej SPRZEDAWCĄ</w:t>
      </w:r>
    </w:p>
    <w:p w14:paraId="240481AA" w14:textId="77777777" w:rsidR="004406FF" w:rsidRDefault="004406FF" w:rsidP="004406FF">
      <w:pPr>
        <w:pStyle w:val="Tekstpodstawowy"/>
        <w:ind w:right="-47"/>
        <w:jc w:val="center"/>
        <w:rPr>
          <w:rFonts w:ascii="Times New Roman" w:hAnsi="Times New Roman"/>
        </w:rPr>
      </w:pPr>
    </w:p>
    <w:p w14:paraId="5BEF2069" w14:textId="77777777" w:rsidR="004406FF" w:rsidRPr="00877B92" w:rsidRDefault="004406FF" w:rsidP="004406FF">
      <w:pPr>
        <w:pStyle w:val="Tekstpodstawowy"/>
        <w:ind w:right="-47"/>
        <w:jc w:val="center"/>
        <w:rPr>
          <w:rFonts w:ascii="Times New Roman" w:hAnsi="Times New Roman"/>
          <w:b/>
        </w:rPr>
      </w:pPr>
      <w:r w:rsidRPr="00877B92">
        <w:rPr>
          <w:rFonts w:ascii="Times New Roman" w:hAnsi="Times New Roman"/>
          <w:b/>
        </w:rPr>
        <w:t>§ 1</w:t>
      </w:r>
    </w:p>
    <w:p w14:paraId="7FBB4B2F" w14:textId="3A86184F" w:rsidR="004406FF" w:rsidRPr="003A46A3" w:rsidRDefault="004406FF" w:rsidP="003310F3">
      <w:pPr>
        <w:pStyle w:val="Tekstpodstawowy"/>
        <w:numPr>
          <w:ilvl w:val="0"/>
          <w:numId w:val="2"/>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Pr>
          <w:rFonts w:ascii="Times New Roman" w:hAnsi="Times New Roman"/>
          <w:b/>
        </w:rPr>
        <w:t>d</w:t>
      </w:r>
      <w:r w:rsidRPr="00E93CD7">
        <w:rPr>
          <w:rFonts w:ascii="Times New Roman" w:hAnsi="Times New Roman"/>
          <w:b/>
        </w:rPr>
        <w:t xml:space="preserve">ostawa </w:t>
      </w:r>
      <w:r>
        <w:rPr>
          <w:rFonts w:ascii="Times New Roman" w:hAnsi="Times New Roman"/>
          <w:b/>
          <w:sz w:val="22"/>
          <w:szCs w:val="22"/>
        </w:rPr>
        <w:t xml:space="preserve">urządzeń do transmisji danych cyfrowych na potrzeby Instytutu Telekomunikacji </w:t>
      </w:r>
      <w:proofErr w:type="spellStart"/>
      <w:r>
        <w:rPr>
          <w:rFonts w:ascii="Times New Roman" w:hAnsi="Times New Roman"/>
          <w:b/>
          <w:sz w:val="22"/>
          <w:szCs w:val="22"/>
        </w:rPr>
        <w:t>WIEiT</w:t>
      </w:r>
      <w:proofErr w:type="spellEnd"/>
      <w:r w:rsidRPr="003A46A3">
        <w:rPr>
          <w:rFonts w:ascii="Times New Roman" w:hAnsi="Times New Roman"/>
          <w:b/>
        </w:rPr>
        <w:t>.</w:t>
      </w:r>
      <w:r>
        <w:rPr>
          <w:rFonts w:ascii="Times New Roman" w:hAnsi="Times New Roman"/>
          <w:b/>
        </w:rPr>
        <w:t xml:space="preserve"> </w:t>
      </w:r>
    </w:p>
    <w:p w14:paraId="4F40519E" w14:textId="77777777" w:rsidR="004406FF" w:rsidRPr="0043435F" w:rsidRDefault="004406FF" w:rsidP="003310F3">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71880ADD" w14:textId="77777777" w:rsidR="004406FF" w:rsidRPr="0043435F" w:rsidRDefault="004406FF" w:rsidP="003310F3">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0B15B2C7" w14:textId="77777777" w:rsidR="004406FF" w:rsidRDefault="004406FF" w:rsidP="004406FF">
      <w:pPr>
        <w:pStyle w:val="Tekstpodstawowy"/>
        <w:ind w:right="-47"/>
        <w:jc w:val="both"/>
        <w:rPr>
          <w:rFonts w:ascii="Times New Roman" w:hAnsi="Times New Roman"/>
        </w:rPr>
      </w:pPr>
    </w:p>
    <w:p w14:paraId="5A7844BF" w14:textId="77777777" w:rsidR="004406FF" w:rsidRPr="00877B92" w:rsidRDefault="004406FF" w:rsidP="004406FF">
      <w:pPr>
        <w:pStyle w:val="Tekstpodstawowy"/>
        <w:ind w:right="-47"/>
        <w:jc w:val="center"/>
        <w:rPr>
          <w:rFonts w:ascii="Times New Roman" w:hAnsi="Times New Roman"/>
          <w:b/>
        </w:rPr>
      </w:pPr>
      <w:r w:rsidRPr="00877B92">
        <w:rPr>
          <w:rFonts w:ascii="Times New Roman" w:hAnsi="Times New Roman"/>
          <w:b/>
        </w:rPr>
        <w:t>§ 2</w:t>
      </w:r>
    </w:p>
    <w:p w14:paraId="52F24607" w14:textId="77777777" w:rsidR="004406FF" w:rsidRPr="0043435F" w:rsidRDefault="004406FF" w:rsidP="003310F3">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w:t>
      </w:r>
      <w:r>
        <w:rPr>
          <w:rFonts w:ascii="Times New Roman" w:hAnsi="Times New Roman"/>
          <w:szCs w:val="24"/>
        </w:rPr>
        <w:t>podpisania umowy</w:t>
      </w:r>
      <w:r w:rsidRPr="0043435F">
        <w:rPr>
          <w:rFonts w:ascii="Times New Roman" w:hAnsi="Times New Roman"/>
          <w:szCs w:val="24"/>
        </w:rPr>
        <w:t xml:space="preserve"> do siedziby Kupującego.</w:t>
      </w:r>
    </w:p>
    <w:p w14:paraId="337550F0" w14:textId="77777777" w:rsidR="004406FF" w:rsidRPr="0043435F" w:rsidRDefault="004406FF" w:rsidP="003310F3">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36AECB39" w14:textId="7C54D24A" w:rsidR="004406FF" w:rsidRDefault="004406FF" w:rsidP="003310F3">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5D1454A5" w14:textId="6A82E8C8" w:rsidR="00121984" w:rsidRPr="00121984" w:rsidRDefault="00121984" w:rsidP="003310F3">
      <w:pPr>
        <w:pStyle w:val="Tekstpodstawowy"/>
        <w:numPr>
          <w:ilvl w:val="0"/>
          <w:numId w:val="3"/>
        </w:numPr>
        <w:tabs>
          <w:tab w:val="clear" w:pos="720"/>
          <w:tab w:val="num" w:pos="360"/>
        </w:tabs>
        <w:spacing w:line="240" w:lineRule="auto"/>
        <w:ind w:left="360" w:right="-47"/>
        <w:jc w:val="both"/>
        <w:rPr>
          <w:rFonts w:ascii="Times New Roman" w:hAnsi="Times New Roman"/>
          <w:color w:val="FF0000"/>
          <w:szCs w:val="24"/>
        </w:rPr>
      </w:pPr>
      <w:r w:rsidRPr="00121984">
        <w:rPr>
          <w:rStyle w:val="markedcontent"/>
          <w:rFonts w:ascii="Times New Roman" w:hAnsi="Times New Roman"/>
          <w:color w:val="FF0000"/>
          <w:sz w:val="22"/>
          <w:szCs w:val="22"/>
        </w:rPr>
        <w:t>Kupują</w:t>
      </w:r>
      <w:r w:rsidRPr="00121984">
        <w:rPr>
          <w:rStyle w:val="markedcontent"/>
          <w:rFonts w:ascii="Times New Roman" w:hAnsi="Times New Roman"/>
          <w:color w:val="FF0000"/>
          <w:sz w:val="22"/>
          <w:szCs w:val="22"/>
        </w:rPr>
        <w:t>cy wyraża zgodę na częściowe dostawy przedmiotu zamówienia, w przypadku gdy</w:t>
      </w:r>
      <w:r w:rsidRPr="00121984">
        <w:rPr>
          <w:rFonts w:ascii="Times New Roman" w:hAnsi="Times New Roman"/>
          <w:color w:val="FF0000"/>
          <w:sz w:val="22"/>
          <w:szCs w:val="22"/>
        </w:rPr>
        <w:br/>
      </w:r>
      <w:r w:rsidRPr="00121984">
        <w:rPr>
          <w:rStyle w:val="markedcontent"/>
          <w:rFonts w:ascii="Times New Roman" w:hAnsi="Times New Roman"/>
          <w:color w:val="FF0000"/>
          <w:sz w:val="22"/>
          <w:szCs w:val="22"/>
        </w:rPr>
        <w:t>dostępna konfiguracja sprzętu jest w pełni funkcjonalna.</w:t>
      </w:r>
    </w:p>
    <w:p w14:paraId="6AB720D9" w14:textId="77777777" w:rsidR="004406FF" w:rsidRDefault="004406FF" w:rsidP="004406FF">
      <w:pPr>
        <w:pStyle w:val="Tekstpodstawowy"/>
        <w:ind w:right="-47"/>
        <w:jc w:val="both"/>
        <w:rPr>
          <w:rFonts w:ascii="Times New Roman" w:hAnsi="Times New Roman"/>
        </w:rPr>
      </w:pPr>
    </w:p>
    <w:p w14:paraId="0E740831" w14:textId="77777777" w:rsidR="004406FF" w:rsidRPr="00877B92" w:rsidRDefault="004406FF" w:rsidP="004406FF">
      <w:pPr>
        <w:pStyle w:val="Tekstpodstawowy"/>
        <w:ind w:right="-47"/>
        <w:jc w:val="center"/>
        <w:rPr>
          <w:rFonts w:ascii="Times New Roman" w:hAnsi="Times New Roman"/>
          <w:b/>
        </w:rPr>
      </w:pPr>
      <w:r w:rsidRPr="00877B92">
        <w:rPr>
          <w:rFonts w:ascii="Times New Roman" w:hAnsi="Times New Roman"/>
          <w:b/>
        </w:rPr>
        <w:t>§ 3</w:t>
      </w:r>
    </w:p>
    <w:p w14:paraId="146AEDBC" w14:textId="77777777" w:rsidR="004406FF" w:rsidRPr="0043435F" w:rsidRDefault="004406FF" w:rsidP="003310F3">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652F0608" w14:textId="77777777" w:rsidR="004406FF" w:rsidRPr="0043435F" w:rsidRDefault="004406FF" w:rsidP="003310F3">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58075EB6" w14:textId="77777777" w:rsidR="004406FF" w:rsidRPr="0043435F" w:rsidRDefault="004406FF" w:rsidP="003310F3">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2DC944FC" w14:textId="273EEF62" w:rsidR="004406FF" w:rsidRPr="0043435F" w:rsidRDefault="004406FF" w:rsidP="003310F3">
      <w:pPr>
        <w:numPr>
          <w:ilvl w:val="0"/>
          <w:numId w:val="4"/>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 xml:space="preserve">na </w:t>
      </w:r>
      <w:r w:rsidRPr="004406FF">
        <w:rPr>
          <w:b/>
          <w:sz w:val="22"/>
          <w:szCs w:val="22"/>
          <w:lang w:val="pl-PL"/>
        </w:rPr>
        <w:t>urz</w:t>
      </w:r>
      <w:r>
        <w:rPr>
          <w:b/>
          <w:sz w:val="22"/>
          <w:szCs w:val="22"/>
          <w:lang w:val="pl-PL"/>
        </w:rPr>
        <w:t>ą</w:t>
      </w:r>
      <w:r w:rsidRPr="004406FF">
        <w:rPr>
          <w:b/>
          <w:sz w:val="22"/>
          <w:szCs w:val="22"/>
          <w:lang w:val="pl-PL"/>
        </w:rPr>
        <w:t>dze</w:t>
      </w:r>
      <w:r>
        <w:rPr>
          <w:b/>
          <w:sz w:val="22"/>
          <w:szCs w:val="22"/>
          <w:lang w:val="pl-PL"/>
        </w:rPr>
        <w:t>nia</w:t>
      </w:r>
      <w:r w:rsidRPr="004406FF">
        <w:rPr>
          <w:b/>
          <w:sz w:val="22"/>
          <w:szCs w:val="22"/>
          <w:lang w:val="pl-PL"/>
        </w:rPr>
        <w:t xml:space="preserve"> do transmisji danych cyfrowych </w:t>
      </w:r>
      <w:r>
        <w:rPr>
          <w:rFonts w:eastAsia="Calibri"/>
          <w:sz w:val="24"/>
          <w:szCs w:val="24"/>
          <w:lang w:val="pl-PL" w:eastAsia="en-US"/>
        </w:rPr>
        <w:t>wchodzące</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14:paraId="1D683B5C" w14:textId="77777777" w:rsidR="004406FF" w:rsidRPr="0043435F" w:rsidRDefault="004406FF" w:rsidP="003310F3">
      <w:pPr>
        <w:numPr>
          <w:ilvl w:val="0"/>
          <w:numId w:val="4"/>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14:paraId="42B9FAA9" w14:textId="77777777" w:rsidR="004406FF" w:rsidRPr="0043435F" w:rsidRDefault="004406FF" w:rsidP="003310F3">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3D1EEBF" w14:textId="77777777" w:rsidR="004406FF" w:rsidRDefault="004406FF" w:rsidP="004406FF">
      <w:pPr>
        <w:pStyle w:val="Tekstpodstawowy"/>
        <w:ind w:right="-47"/>
        <w:jc w:val="both"/>
        <w:rPr>
          <w:rFonts w:ascii="Times New Roman" w:hAnsi="Times New Roman"/>
        </w:rPr>
      </w:pPr>
    </w:p>
    <w:p w14:paraId="57C10EEB" w14:textId="77777777" w:rsidR="004406FF" w:rsidRPr="00877B92" w:rsidRDefault="004406FF" w:rsidP="004406FF">
      <w:pPr>
        <w:pStyle w:val="Tekstpodstawowy"/>
        <w:ind w:right="-47"/>
        <w:jc w:val="center"/>
        <w:rPr>
          <w:rFonts w:ascii="Times New Roman" w:hAnsi="Times New Roman"/>
          <w:b/>
        </w:rPr>
      </w:pPr>
      <w:r w:rsidRPr="00877B92">
        <w:rPr>
          <w:rFonts w:ascii="Times New Roman" w:hAnsi="Times New Roman"/>
          <w:b/>
        </w:rPr>
        <w:t>§ 4</w:t>
      </w:r>
    </w:p>
    <w:p w14:paraId="24663F30" w14:textId="747C2A77" w:rsidR="004406FF" w:rsidRPr="00121984" w:rsidRDefault="00121984" w:rsidP="003310F3">
      <w:pPr>
        <w:pStyle w:val="Tekstpodstawowy"/>
        <w:numPr>
          <w:ilvl w:val="0"/>
          <w:numId w:val="5"/>
        </w:numPr>
        <w:tabs>
          <w:tab w:val="clear" w:pos="720"/>
          <w:tab w:val="num" w:pos="360"/>
        </w:tabs>
        <w:ind w:right="-47"/>
        <w:jc w:val="both"/>
        <w:rPr>
          <w:rFonts w:ascii="Times New Roman" w:hAnsi="Times New Roman"/>
          <w:color w:val="FF0000"/>
        </w:rPr>
      </w:pPr>
      <w:r w:rsidRPr="00121984">
        <w:rPr>
          <w:rStyle w:val="markedcontent"/>
          <w:rFonts w:ascii="Times New Roman" w:hAnsi="Times New Roman"/>
          <w:color w:val="FF0000"/>
          <w:sz w:val="22"/>
          <w:szCs w:val="22"/>
        </w:rPr>
        <w:t>Należność, o której mowa w § 3 zostanie uregulowana przez Kupującego w terminie do 21 dni od</w:t>
      </w:r>
      <w:r w:rsidRPr="00121984">
        <w:rPr>
          <w:rStyle w:val="markedcontent"/>
          <w:color w:val="FF0000"/>
          <w:sz w:val="22"/>
          <w:szCs w:val="22"/>
        </w:rPr>
        <w:t xml:space="preserve"> </w:t>
      </w:r>
      <w:r w:rsidRPr="00121984">
        <w:rPr>
          <w:rStyle w:val="markedcontent"/>
          <w:rFonts w:ascii="Times New Roman" w:hAnsi="Times New Roman"/>
          <w:color w:val="FF0000"/>
          <w:sz w:val="22"/>
          <w:szCs w:val="22"/>
        </w:rPr>
        <w:t>dnia otrzymania faktury wystawionej przez Sprzedawcę, po dokonaniu kompletnego lub częściowego</w:t>
      </w:r>
      <w:r w:rsidRPr="00121984">
        <w:rPr>
          <w:rStyle w:val="markedcontent"/>
          <w:color w:val="FF0000"/>
          <w:sz w:val="22"/>
          <w:szCs w:val="22"/>
        </w:rPr>
        <w:t xml:space="preserve"> </w:t>
      </w:r>
      <w:r w:rsidRPr="00121984">
        <w:rPr>
          <w:rStyle w:val="markedcontent"/>
          <w:rFonts w:ascii="Times New Roman" w:hAnsi="Times New Roman"/>
          <w:color w:val="FF0000"/>
          <w:sz w:val="22"/>
          <w:szCs w:val="22"/>
        </w:rPr>
        <w:t>odbioru przedmiotu umowy, potwierdzonego protokołem zdawczo – odbiorczym</w:t>
      </w:r>
      <w:r w:rsidR="004406FF" w:rsidRPr="00121984">
        <w:rPr>
          <w:rFonts w:ascii="Times New Roman" w:hAnsi="Times New Roman"/>
          <w:color w:val="FF0000"/>
        </w:rPr>
        <w:t>.</w:t>
      </w:r>
    </w:p>
    <w:p w14:paraId="0192EAE9" w14:textId="77777777" w:rsidR="004406FF" w:rsidRDefault="004406FF" w:rsidP="003310F3">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7C4A9148" w14:textId="77777777" w:rsidR="004406FF" w:rsidRDefault="004406FF" w:rsidP="003310F3">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53B4708A" w14:textId="77777777" w:rsidR="004406FF" w:rsidRPr="00593CEB" w:rsidRDefault="004406FF" w:rsidP="003310F3">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4C4E4D67" w14:textId="77777777" w:rsidR="004406FF" w:rsidRDefault="004406FF" w:rsidP="004406FF">
      <w:pPr>
        <w:pStyle w:val="Tekstpodstawowy"/>
        <w:ind w:right="-47"/>
        <w:jc w:val="center"/>
        <w:rPr>
          <w:rFonts w:ascii="Times New Roman" w:hAnsi="Times New Roman"/>
        </w:rPr>
      </w:pPr>
    </w:p>
    <w:p w14:paraId="72FC3824" w14:textId="77777777" w:rsidR="004406FF" w:rsidRPr="00877B92" w:rsidRDefault="004406FF" w:rsidP="004406FF">
      <w:pPr>
        <w:pStyle w:val="Tekstpodstawowy"/>
        <w:ind w:right="-47"/>
        <w:jc w:val="center"/>
        <w:rPr>
          <w:rFonts w:ascii="Times New Roman" w:hAnsi="Times New Roman"/>
          <w:b/>
        </w:rPr>
      </w:pPr>
      <w:r w:rsidRPr="00877B92">
        <w:rPr>
          <w:rFonts w:ascii="Times New Roman" w:hAnsi="Times New Roman"/>
          <w:b/>
        </w:rPr>
        <w:t>§ 5</w:t>
      </w:r>
    </w:p>
    <w:p w14:paraId="5102A11B" w14:textId="77777777" w:rsidR="004406FF" w:rsidRPr="00C53B52" w:rsidRDefault="004406FF" w:rsidP="003310F3">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6CEB7587" w14:textId="77777777" w:rsidR="004406FF" w:rsidRPr="00C53B52" w:rsidRDefault="004406FF" w:rsidP="003310F3">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2008AB64" w14:textId="77777777" w:rsidR="004406FF" w:rsidRPr="00C53B52" w:rsidRDefault="004406FF" w:rsidP="004406FF">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07A3CBCF" w14:textId="77777777" w:rsidR="004406FF" w:rsidRPr="00C53B52" w:rsidRDefault="004406FF" w:rsidP="004406FF">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31CE8BAF" w14:textId="77777777" w:rsidR="004406FF" w:rsidRPr="00C53B52" w:rsidRDefault="004406FF" w:rsidP="004406FF">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5BD176FD" w14:textId="77777777" w:rsidR="004406FF" w:rsidRPr="00C53B52" w:rsidRDefault="004406FF" w:rsidP="004406FF">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0DCEAD84" w14:textId="77777777" w:rsidR="004406FF" w:rsidRPr="00C53B52" w:rsidRDefault="004406FF" w:rsidP="003310F3">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4CE3601E" w14:textId="77777777" w:rsidR="004406FF" w:rsidRPr="00C53B52" w:rsidRDefault="004406FF" w:rsidP="003310F3">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49EB3D75" w14:textId="77777777" w:rsidR="004406FF" w:rsidRPr="00C53B52" w:rsidRDefault="004406FF" w:rsidP="003310F3">
      <w:pPr>
        <w:pStyle w:val="Tekstpodstawowy"/>
        <w:numPr>
          <w:ilvl w:val="0"/>
          <w:numId w:val="8"/>
        </w:numPr>
        <w:ind w:left="709" w:right="-47"/>
        <w:jc w:val="both"/>
        <w:rPr>
          <w:rFonts w:ascii="Times New Roman" w:hAnsi="Times New Roman"/>
        </w:rPr>
      </w:pPr>
      <w:r w:rsidRPr="00C53B52">
        <w:rPr>
          <w:rFonts w:ascii="Times New Roman" w:hAnsi="Times New Roman"/>
        </w:rPr>
        <w:lastRenderedPageBreak/>
        <w:t>z tytułu odstąpienia od umowy w części przez którąkolwiek ze stron z przyczyn występujących po stronie Kupującego, w wysokości 10% wartości netto części przedmiotu umowy, której dotyczy odstąpienie</w:t>
      </w:r>
    </w:p>
    <w:p w14:paraId="60A1942F" w14:textId="77777777" w:rsidR="004406FF" w:rsidRPr="00041CB5" w:rsidRDefault="004406FF" w:rsidP="003310F3">
      <w:pPr>
        <w:pStyle w:val="Tekstpodstawowy"/>
        <w:numPr>
          <w:ilvl w:val="0"/>
          <w:numId w:val="6"/>
        </w:numPr>
        <w:tabs>
          <w:tab w:val="clear" w:pos="720"/>
          <w:tab w:val="num" w:pos="360"/>
        </w:tabs>
        <w:ind w:right="-47"/>
        <w:jc w:val="both"/>
        <w:rPr>
          <w:rFonts w:ascii="Times New Roman" w:hAnsi="Times New Roman"/>
        </w:rPr>
      </w:pPr>
      <w:r w:rsidRPr="00041CB5">
        <w:rPr>
          <w:rFonts w:ascii="Times New Roman" w:hAnsi="Times New Roman"/>
          <w:color w:val="000000"/>
          <w:szCs w:val="24"/>
        </w:rPr>
        <w:t>Łączna wysokość kar umownych nie przekroczy 20% całkowitego wynagrodzenia brutto określonego w §</w:t>
      </w:r>
      <w:r>
        <w:rPr>
          <w:rFonts w:ascii="Times New Roman" w:hAnsi="Times New Roman"/>
          <w:color w:val="000000"/>
          <w:szCs w:val="24"/>
        </w:rPr>
        <w:t xml:space="preserve"> 3</w:t>
      </w:r>
      <w:r w:rsidRPr="00041CB5">
        <w:rPr>
          <w:rFonts w:ascii="Times New Roman" w:hAnsi="Times New Roman"/>
          <w:color w:val="000000"/>
          <w:szCs w:val="24"/>
        </w:rPr>
        <w:t xml:space="preserve"> ust. 5</w:t>
      </w:r>
    </w:p>
    <w:p w14:paraId="31BEB162" w14:textId="77777777" w:rsidR="004406FF" w:rsidRDefault="004406FF" w:rsidP="003310F3">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7BA7BC10" w14:textId="77777777" w:rsidR="004406FF" w:rsidRDefault="004406FF" w:rsidP="004406FF">
      <w:pPr>
        <w:pStyle w:val="Tekstpodstawowy"/>
        <w:ind w:right="-47"/>
        <w:jc w:val="center"/>
        <w:rPr>
          <w:rFonts w:ascii="Times New Roman" w:hAnsi="Times New Roman"/>
          <w:b/>
        </w:rPr>
      </w:pPr>
    </w:p>
    <w:p w14:paraId="6CE6AC3E" w14:textId="77777777" w:rsidR="004406FF" w:rsidRDefault="004406FF" w:rsidP="004406FF">
      <w:pPr>
        <w:pStyle w:val="Tekstpodstawowy"/>
        <w:ind w:right="-47"/>
        <w:jc w:val="center"/>
        <w:rPr>
          <w:rFonts w:ascii="Times New Roman" w:hAnsi="Times New Roman"/>
          <w:b/>
        </w:rPr>
      </w:pPr>
    </w:p>
    <w:p w14:paraId="686ABF3B" w14:textId="77777777" w:rsidR="004406FF" w:rsidRDefault="004406FF" w:rsidP="004406FF">
      <w:pPr>
        <w:pStyle w:val="Tekstpodstawowy"/>
        <w:ind w:right="-47"/>
        <w:jc w:val="center"/>
        <w:rPr>
          <w:rFonts w:ascii="Times New Roman" w:hAnsi="Times New Roman"/>
          <w:b/>
        </w:rPr>
      </w:pPr>
      <w:r w:rsidRPr="00877B92">
        <w:rPr>
          <w:rFonts w:ascii="Times New Roman" w:hAnsi="Times New Roman"/>
          <w:b/>
        </w:rPr>
        <w:t>§ 6</w:t>
      </w:r>
    </w:p>
    <w:p w14:paraId="62372C3F" w14:textId="77777777" w:rsidR="004406FF" w:rsidRDefault="004406FF" w:rsidP="003310F3">
      <w:pPr>
        <w:numPr>
          <w:ilvl w:val="0"/>
          <w:numId w:val="9"/>
        </w:numPr>
        <w:ind w:left="357" w:right="-45" w:hanging="35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79A969B7" w14:textId="77777777" w:rsidR="004406FF" w:rsidRDefault="004406FF" w:rsidP="003310F3">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734982D8" w14:textId="77777777" w:rsidR="004406FF" w:rsidRDefault="004406FF" w:rsidP="003310F3">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662D91ED" w14:textId="77777777" w:rsidR="004406FF" w:rsidRDefault="004406FF" w:rsidP="003310F3">
      <w:pPr>
        <w:numPr>
          <w:ilvl w:val="0"/>
          <w:numId w:val="9"/>
        </w:numPr>
        <w:spacing w:after="200"/>
        <w:ind w:left="357" w:right="-45" w:hanging="35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D441BDE" w14:textId="77777777" w:rsidR="004406FF" w:rsidRDefault="004406FF" w:rsidP="003310F3">
      <w:pPr>
        <w:numPr>
          <w:ilvl w:val="0"/>
          <w:numId w:val="9"/>
        </w:numPr>
        <w:spacing w:after="200"/>
        <w:ind w:left="357" w:right="-45" w:hanging="35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8EE0DA2" w14:textId="77777777" w:rsidR="004406FF" w:rsidRPr="00877B92" w:rsidRDefault="004406FF" w:rsidP="004406FF">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1F8DCE9A" w14:textId="77777777" w:rsidR="004406FF" w:rsidRPr="003F1749" w:rsidRDefault="004406FF" w:rsidP="004406FF">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1E3BC01E" w14:textId="77777777" w:rsidR="004406FF" w:rsidRDefault="004406FF" w:rsidP="004406FF">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7545EE07" w14:textId="77777777" w:rsidR="004406FF" w:rsidRDefault="004406FF" w:rsidP="004406FF">
      <w:pPr>
        <w:pStyle w:val="Tekstpodstawowy"/>
        <w:ind w:right="-47"/>
        <w:jc w:val="center"/>
        <w:rPr>
          <w:rFonts w:ascii="Times New Roman" w:hAnsi="Times New Roman"/>
        </w:rPr>
      </w:pPr>
    </w:p>
    <w:p w14:paraId="16C9660D" w14:textId="77777777" w:rsidR="004406FF" w:rsidRPr="00877B92" w:rsidRDefault="004406FF" w:rsidP="004406FF">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475CBC97" w14:textId="77777777" w:rsidR="004406FF" w:rsidRPr="0043435F" w:rsidRDefault="004406FF" w:rsidP="003310F3">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4BBBCBB7" w14:textId="77777777" w:rsidR="004406FF" w:rsidRPr="008D3A47" w:rsidRDefault="004406FF" w:rsidP="003310F3">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7E8303AB" w14:textId="77777777" w:rsidR="004406FF" w:rsidRPr="0043435F" w:rsidRDefault="004406FF" w:rsidP="003310F3">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661FBC07" w14:textId="77777777" w:rsidR="004960C6" w:rsidRDefault="004406FF" w:rsidP="004960C6">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43D10C59" w14:textId="37AC3FFE" w:rsidR="004960C6" w:rsidRPr="00121984" w:rsidRDefault="004960C6" w:rsidP="004960C6">
      <w:pPr>
        <w:numPr>
          <w:ilvl w:val="0"/>
          <w:numId w:val="7"/>
        </w:numPr>
        <w:ind w:left="284"/>
        <w:jc w:val="both"/>
        <w:rPr>
          <w:rStyle w:val="normaltextrun"/>
          <w:bCs/>
          <w:color w:val="FF0000"/>
          <w:sz w:val="24"/>
          <w:szCs w:val="24"/>
          <w:lang w:val="pl-PL" w:eastAsia="en-US"/>
        </w:rPr>
      </w:pPr>
      <w:r w:rsidRPr="00121984">
        <w:rPr>
          <w:rStyle w:val="markedcontent"/>
          <w:color w:val="FF0000"/>
          <w:sz w:val="22"/>
          <w:szCs w:val="22"/>
          <w:lang w:val="pl-PL"/>
        </w:rPr>
        <w:lastRenderedPageBreak/>
        <w:t>Czas reakcji na zgłoszenie usterki nie może być dłuższy niż 3 dni robocze od momentu zgłoszenia. Za godziny robocze uważa się godziny w dni robocze od poniedziałku do piątku, w godzinach 7:30-15:30, za wyjątkiem dni ustawowo wolnych od pracy</w:t>
      </w:r>
    </w:p>
    <w:p w14:paraId="5C89BF9D" w14:textId="6D49F4E3" w:rsidR="004960C6" w:rsidRPr="004960C6" w:rsidRDefault="004960C6" w:rsidP="004960C6">
      <w:pPr>
        <w:numPr>
          <w:ilvl w:val="0"/>
          <w:numId w:val="7"/>
        </w:numPr>
        <w:ind w:left="284"/>
        <w:jc w:val="both"/>
        <w:rPr>
          <w:rStyle w:val="markedcontent"/>
          <w:bCs/>
          <w:color w:val="FF0000"/>
          <w:sz w:val="24"/>
          <w:szCs w:val="24"/>
          <w:lang w:val="pl-PL" w:eastAsia="en-US"/>
        </w:rPr>
      </w:pPr>
      <w:r w:rsidRPr="004960C6">
        <w:rPr>
          <w:rStyle w:val="markedcontent"/>
          <w:color w:val="FF0000"/>
          <w:sz w:val="22"/>
          <w:szCs w:val="22"/>
          <w:lang w:val="pl-PL"/>
        </w:rPr>
        <w:t>Czas naprawy nie dłuższy niż 60 dni roboczych od momentu potwierdzenia zgłoszenia przez</w:t>
      </w:r>
      <w:r w:rsidRPr="004960C6">
        <w:rPr>
          <w:color w:val="FF0000"/>
          <w:sz w:val="22"/>
          <w:szCs w:val="22"/>
          <w:lang w:val="pl-PL"/>
        </w:rPr>
        <w:br/>
      </w:r>
      <w:r w:rsidRPr="004960C6">
        <w:rPr>
          <w:rStyle w:val="markedcontent"/>
          <w:color w:val="FF0000"/>
          <w:sz w:val="22"/>
          <w:szCs w:val="22"/>
          <w:lang w:val="pl-PL"/>
        </w:rPr>
        <w:t>wykonawcę. Za dni robocze uważa się dni od poniedziałku do piątku, w godzinach 7:30-15:30, za wyjątkiem dni ustawowo wolnych od pracy. W przypadku gdy naprawa sprzętu okaże się niemożliwa wykonawca niezwłocznie złoży zamówienie na zamiennik o nie gorszych parametrach, który zostanie dostarczony do zamawiającego po wyprodukowaniu przez producenta.</w:t>
      </w:r>
    </w:p>
    <w:p w14:paraId="11DD399B" w14:textId="77777777" w:rsidR="004406FF" w:rsidRDefault="004406FF" w:rsidP="003310F3">
      <w:pPr>
        <w:numPr>
          <w:ilvl w:val="0"/>
          <w:numId w:val="7"/>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6EF7B224" w14:textId="77777777" w:rsidR="004406FF" w:rsidRPr="00144BE6" w:rsidRDefault="004406FF" w:rsidP="003310F3">
      <w:pPr>
        <w:numPr>
          <w:ilvl w:val="0"/>
          <w:numId w:val="7"/>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2F7A102E" w14:textId="77777777" w:rsidR="004406FF" w:rsidRPr="0043435F" w:rsidRDefault="004406FF" w:rsidP="003310F3">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78CB8D59" w14:textId="77777777" w:rsidR="004406FF" w:rsidRPr="0043435F" w:rsidRDefault="004406FF" w:rsidP="003310F3">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4C644C70" w14:textId="77777777" w:rsidR="004960C6" w:rsidRPr="004960C6" w:rsidRDefault="004960C6" w:rsidP="004960C6">
      <w:pPr>
        <w:numPr>
          <w:ilvl w:val="0"/>
          <w:numId w:val="7"/>
        </w:numPr>
        <w:ind w:left="284" w:right="-47"/>
        <w:jc w:val="both"/>
        <w:rPr>
          <w:color w:val="FF0000"/>
          <w:sz w:val="24"/>
          <w:szCs w:val="24"/>
          <w:lang w:val="pl-PL"/>
        </w:rPr>
      </w:pPr>
      <w:r w:rsidRPr="004960C6">
        <w:rPr>
          <w:bCs/>
          <w:color w:val="FF0000"/>
          <w:sz w:val="24"/>
          <w:szCs w:val="24"/>
          <w:lang w:val="pl-PL" w:eastAsia="en-US"/>
        </w:rPr>
        <w:t>Wykreślony</w:t>
      </w:r>
      <w:r>
        <w:rPr>
          <w:bCs/>
          <w:color w:val="FF0000"/>
          <w:sz w:val="24"/>
          <w:szCs w:val="24"/>
          <w:lang w:val="pl-PL" w:eastAsia="en-US"/>
        </w:rPr>
        <w:t>.</w:t>
      </w:r>
    </w:p>
    <w:p w14:paraId="6A4BA388" w14:textId="4EAA4438" w:rsidR="004960C6" w:rsidRPr="004960C6" w:rsidRDefault="004960C6" w:rsidP="004960C6">
      <w:pPr>
        <w:numPr>
          <w:ilvl w:val="0"/>
          <w:numId w:val="7"/>
        </w:numPr>
        <w:ind w:left="284" w:right="-47"/>
        <w:jc w:val="both"/>
        <w:rPr>
          <w:color w:val="FF0000"/>
          <w:sz w:val="24"/>
          <w:szCs w:val="24"/>
          <w:lang w:val="pl-PL"/>
        </w:rPr>
      </w:pPr>
      <w:r w:rsidRPr="004960C6">
        <w:rPr>
          <w:bCs/>
          <w:color w:val="FF0000"/>
          <w:sz w:val="24"/>
          <w:szCs w:val="24"/>
          <w:lang w:val="pl-PL" w:eastAsia="en-US"/>
        </w:rPr>
        <w:t>Wykreślony</w:t>
      </w:r>
      <w:r>
        <w:rPr>
          <w:bCs/>
          <w:color w:val="FF0000"/>
          <w:sz w:val="24"/>
          <w:szCs w:val="24"/>
          <w:lang w:val="pl-PL" w:eastAsia="en-US"/>
        </w:rPr>
        <w:t>.</w:t>
      </w:r>
    </w:p>
    <w:p w14:paraId="7862BAA7" w14:textId="03C2FC09" w:rsidR="004960C6" w:rsidRPr="004960C6" w:rsidRDefault="004960C6" w:rsidP="004960C6">
      <w:pPr>
        <w:numPr>
          <w:ilvl w:val="0"/>
          <w:numId w:val="7"/>
        </w:numPr>
        <w:ind w:left="284" w:right="-47"/>
        <w:jc w:val="both"/>
        <w:rPr>
          <w:rStyle w:val="normaltextrun"/>
          <w:color w:val="FF0000"/>
          <w:sz w:val="24"/>
          <w:szCs w:val="24"/>
          <w:lang w:val="pl-PL"/>
        </w:rPr>
      </w:pPr>
      <w:r w:rsidRPr="004960C6">
        <w:rPr>
          <w:rStyle w:val="markedcontent"/>
          <w:color w:val="FF0000"/>
          <w:sz w:val="22"/>
          <w:szCs w:val="22"/>
          <w:lang w:val="pl-PL"/>
        </w:rPr>
        <w:t>Sprzedawca zobowiązuje się do złożenia u producenta zamówienia na wymianę wadliwego</w:t>
      </w:r>
      <w:r w:rsidRPr="004960C6">
        <w:rPr>
          <w:color w:val="FF0000"/>
          <w:sz w:val="22"/>
          <w:szCs w:val="22"/>
          <w:lang w:val="pl-PL"/>
        </w:rPr>
        <w:br/>
      </w:r>
      <w:r w:rsidRPr="004960C6">
        <w:rPr>
          <w:rStyle w:val="markedcontent"/>
          <w:color w:val="FF0000"/>
          <w:sz w:val="22"/>
          <w:szCs w:val="22"/>
          <w:lang w:val="pl-PL"/>
        </w:rPr>
        <w:t>urządzenia (zespołu) na wolny od wad po bezskutecznych trzech naprawach gwarancyjnych.</w:t>
      </w:r>
    </w:p>
    <w:p w14:paraId="677DC8B0" w14:textId="77777777" w:rsidR="004406FF" w:rsidRPr="0043435F" w:rsidRDefault="004406FF" w:rsidP="003310F3">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F88EB71" w14:textId="77777777" w:rsidR="004406FF" w:rsidRDefault="004406FF" w:rsidP="004406FF">
      <w:pPr>
        <w:pStyle w:val="Tekstpodstawowy"/>
        <w:ind w:left="284" w:right="-47"/>
        <w:jc w:val="both"/>
        <w:rPr>
          <w:rFonts w:ascii="Times New Roman" w:hAnsi="Times New Roman"/>
        </w:rPr>
      </w:pPr>
    </w:p>
    <w:p w14:paraId="22BD3049" w14:textId="77777777" w:rsidR="004406FF" w:rsidRPr="00877B92" w:rsidRDefault="004406FF" w:rsidP="004406FF">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4EF21904" w14:textId="77777777" w:rsidR="004406FF" w:rsidRDefault="004406FF" w:rsidP="004406FF">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38B686A5" w14:textId="77777777" w:rsidR="004406FF" w:rsidRPr="009B2595" w:rsidRDefault="004406FF" w:rsidP="003310F3">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4D5839C3" w14:textId="77777777" w:rsidR="004406FF" w:rsidRPr="009B2595" w:rsidRDefault="004406FF" w:rsidP="003310F3">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4CACD52A" w14:textId="77777777" w:rsidR="004406FF" w:rsidRPr="009B2595" w:rsidRDefault="004406FF" w:rsidP="003310F3">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1D7A989B" w14:textId="77777777" w:rsidR="004406FF" w:rsidRPr="009B2595" w:rsidRDefault="004406FF" w:rsidP="003310F3">
      <w:pPr>
        <w:numPr>
          <w:ilvl w:val="0"/>
          <w:numId w:val="11"/>
        </w:numPr>
        <w:suppressAutoHyphens/>
        <w:autoSpaceDN w:val="0"/>
        <w:spacing w:after="147"/>
        <w:jc w:val="both"/>
        <w:rPr>
          <w:color w:val="000000"/>
          <w:sz w:val="24"/>
          <w:szCs w:val="24"/>
          <w:lang w:val="pl-PL"/>
        </w:rPr>
      </w:pPr>
      <w:bookmarkStart w:id="0" w:name="_Hlk87256647"/>
      <w:r w:rsidRPr="009B2595">
        <w:rPr>
          <w:color w:val="000000"/>
          <w:sz w:val="24"/>
          <w:szCs w:val="24"/>
          <w:lang w:val="pl-PL"/>
        </w:rPr>
        <w:t xml:space="preserve">w zakresie zmiany terminu wykonania lub terminów pośrednich wskazanych w Umowie: </w:t>
      </w:r>
    </w:p>
    <w:p w14:paraId="033D3ED0" w14:textId="77777777" w:rsidR="004406FF" w:rsidRPr="009B2595" w:rsidRDefault="004406FF" w:rsidP="004406FF">
      <w:pPr>
        <w:suppressAutoHyphens/>
        <w:autoSpaceDN w:val="0"/>
        <w:spacing w:after="147"/>
        <w:ind w:left="568"/>
        <w:jc w:val="both"/>
        <w:rPr>
          <w:color w:val="000000"/>
          <w:sz w:val="24"/>
          <w:szCs w:val="24"/>
          <w:lang w:val="pl-PL"/>
        </w:rPr>
      </w:pPr>
      <w:r w:rsidRPr="009B2595">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5F9F767F" w14:textId="77777777" w:rsidR="004406FF" w:rsidRPr="009B2595" w:rsidRDefault="004406FF" w:rsidP="003310F3">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w:t>
      </w:r>
      <w:r w:rsidRPr="009B2595">
        <w:rPr>
          <w:sz w:val="24"/>
          <w:szCs w:val="24"/>
          <w:lang w:val="pl-PL"/>
        </w:rPr>
        <w:lastRenderedPageBreak/>
        <w:t xml:space="preserve">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0391C42E" w14:textId="77777777" w:rsidR="004406FF" w:rsidRPr="009B2595" w:rsidRDefault="004406FF" w:rsidP="003310F3">
      <w:pPr>
        <w:numPr>
          <w:ilvl w:val="0"/>
          <w:numId w:val="11"/>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0A1FBB42" w14:textId="77777777" w:rsidR="004406FF" w:rsidRPr="009B2595" w:rsidRDefault="004406FF" w:rsidP="003310F3">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7E5F7C55" w14:textId="77777777" w:rsidR="004406FF" w:rsidRPr="009B2595" w:rsidRDefault="004406FF" w:rsidP="003310F3">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3031D346" w14:textId="77777777" w:rsidR="004406FF" w:rsidRPr="009B2595" w:rsidRDefault="004406FF" w:rsidP="003310F3">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282EACB" w14:textId="77777777" w:rsidR="004406FF" w:rsidRPr="009B2595" w:rsidRDefault="004406FF" w:rsidP="003310F3">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7376105C" w14:textId="77777777" w:rsidR="004406FF" w:rsidRPr="00CA1166" w:rsidRDefault="004406FF" w:rsidP="004406FF">
      <w:pPr>
        <w:widowControl w:val="0"/>
        <w:suppressAutoHyphens/>
        <w:autoSpaceDN w:val="0"/>
        <w:ind w:left="360"/>
        <w:jc w:val="center"/>
        <w:textAlignment w:val="baseline"/>
        <w:rPr>
          <w:rFonts w:eastAsia="SimSun"/>
          <w:b/>
          <w:bCs/>
          <w:color w:val="000000"/>
          <w:kern w:val="2"/>
          <w:sz w:val="24"/>
          <w:szCs w:val="24"/>
          <w:lang w:val="pl-PL"/>
        </w:rPr>
      </w:pPr>
    </w:p>
    <w:p w14:paraId="135E967C" w14:textId="77777777" w:rsidR="004406FF" w:rsidRPr="009B2595" w:rsidRDefault="004406FF" w:rsidP="004406FF">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11</w:t>
      </w:r>
    </w:p>
    <w:p w14:paraId="2EBFBD3C" w14:textId="77777777" w:rsidR="004406FF" w:rsidRPr="009B2595" w:rsidRDefault="004406FF" w:rsidP="003310F3">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0CCB6464" w14:textId="77777777" w:rsidR="004406FF" w:rsidRPr="009B2595" w:rsidRDefault="004406FF" w:rsidP="003310F3">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4406FF">
        <w:rPr>
          <w:color w:val="000000"/>
          <w:kern w:val="2"/>
          <w:sz w:val="24"/>
          <w:szCs w:val="24"/>
          <w:lang w:val="pl-PL"/>
        </w:rPr>
        <w:t>7 dni</w:t>
      </w:r>
      <w:r w:rsidRPr="009B2595">
        <w:rPr>
          <w:color w:val="000000"/>
          <w:kern w:val="2"/>
          <w:sz w:val="24"/>
          <w:szCs w:val="24"/>
          <w:lang w:val="pl-PL"/>
        </w:rPr>
        <w:t xml:space="preserve"> od jej ustania.</w:t>
      </w:r>
    </w:p>
    <w:p w14:paraId="71D70FA4" w14:textId="77777777" w:rsidR="004406FF" w:rsidRPr="009B2595" w:rsidRDefault="004406FF" w:rsidP="003310F3">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27FF313" w14:textId="77777777" w:rsidR="004406FF" w:rsidRPr="004406FF" w:rsidRDefault="004406FF" w:rsidP="003310F3">
      <w:pPr>
        <w:numPr>
          <w:ilvl w:val="0"/>
          <w:numId w:val="12"/>
        </w:numPr>
        <w:suppressAutoHyphens/>
        <w:autoSpaceDN w:val="0"/>
        <w:spacing w:after="120"/>
        <w:ind w:right="-47"/>
        <w:jc w:val="both"/>
        <w:rPr>
          <w:lang w:val="pl-PL"/>
        </w:rPr>
      </w:pPr>
      <w:r w:rsidRPr="007863D6">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619CFA57" w14:textId="77777777" w:rsidR="004406FF" w:rsidRPr="00877B92" w:rsidRDefault="004406FF" w:rsidP="004406FF">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5E3CBEA9" w14:textId="77777777" w:rsidR="004406FF" w:rsidRDefault="004406FF" w:rsidP="004406FF">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5B6B382D" w14:textId="77777777" w:rsidR="004406FF" w:rsidRDefault="004406FF" w:rsidP="004406FF">
      <w:pPr>
        <w:pStyle w:val="Tekstpodstawowy"/>
        <w:ind w:right="-47"/>
        <w:jc w:val="center"/>
        <w:rPr>
          <w:rFonts w:ascii="Times New Roman" w:hAnsi="Times New Roman"/>
        </w:rPr>
      </w:pPr>
    </w:p>
    <w:p w14:paraId="3B570DEF" w14:textId="77777777" w:rsidR="004406FF" w:rsidRPr="00877B92" w:rsidRDefault="004406FF" w:rsidP="004406FF">
      <w:pPr>
        <w:pStyle w:val="Tekstpodstawowy"/>
        <w:ind w:right="-47"/>
        <w:jc w:val="center"/>
        <w:rPr>
          <w:b/>
        </w:rPr>
      </w:pPr>
      <w:r w:rsidRPr="00877B92">
        <w:rPr>
          <w:rFonts w:ascii="Times New Roman" w:hAnsi="Times New Roman"/>
          <w:b/>
        </w:rPr>
        <w:t>§1</w:t>
      </w:r>
      <w:r>
        <w:rPr>
          <w:rFonts w:ascii="Times New Roman" w:hAnsi="Times New Roman"/>
          <w:b/>
        </w:rPr>
        <w:t>3</w:t>
      </w:r>
    </w:p>
    <w:p w14:paraId="15BE5FC5" w14:textId="77777777" w:rsidR="004406FF" w:rsidRDefault="004406FF" w:rsidP="004406FF">
      <w:pPr>
        <w:pStyle w:val="NormalnyWeb"/>
        <w:jc w:val="both"/>
      </w:pPr>
      <w:r>
        <w:t xml:space="preserve">1. Wykonawca zobowiązuje się do zachowania w ścisłej tajemnicy wszelkich informacji uzyskanych w związku z wykonaniem przedmiotu Umowy, niezależnie od formy przekazania </w:t>
      </w:r>
      <w:r>
        <w:lastRenderedPageBreak/>
        <w:t xml:space="preserve">tych informacji oraz ich źródła, w szczególności informacji technicznych, technologicznych, organizacyjnych i innych dotyczących Zamawiającego. </w:t>
      </w:r>
    </w:p>
    <w:p w14:paraId="436CC928" w14:textId="77777777" w:rsidR="004406FF" w:rsidRDefault="004406FF" w:rsidP="004406FF">
      <w:pPr>
        <w:pStyle w:val="NormalnyWeb"/>
        <w:jc w:val="both"/>
      </w:pPr>
      <w:r>
        <w:t xml:space="preserve">2. W razie wątpliwości, czy określona informacja stanowi tajemnicę Wykonawca zobowiązany jest zwrócić się w formie pisemnej do Zamawiającego o wyjaśnienie takiej wątpliwości. </w:t>
      </w:r>
    </w:p>
    <w:p w14:paraId="3F6DCD09" w14:textId="77777777" w:rsidR="004406FF" w:rsidRDefault="004406FF" w:rsidP="004406FF">
      <w:pPr>
        <w:pStyle w:val="NormalnyWeb"/>
        <w:jc w:val="both"/>
      </w:pPr>
      <w:r>
        <w:t xml:space="preserve">3. Wykonawca zobowiązuje się do wykorzystania uzyskanych, powyższych informacji jedynie w celu wykonania przedmiotu umowy. </w:t>
      </w:r>
    </w:p>
    <w:p w14:paraId="725FB360" w14:textId="77777777" w:rsidR="004406FF" w:rsidRDefault="004406FF" w:rsidP="004406FF">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5C71534C" w14:textId="77777777" w:rsidR="004406FF" w:rsidRDefault="004406FF" w:rsidP="004406FF">
      <w:pPr>
        <w:pStyle w:val="NormalnyWeb"/>
        <w:jc w:val="both"/>
      </w:pPr>
      <w:r>
        <w:t>5. Powyższe przepisy nie będą miały zastosowania wobec informacji powszechnie znanych lub opublikowanych oraz w przypadku żądania ich ujawnienia przez uprawniony organ.</w:t>
      </w:r>
    </w:p>
    <w:p w14:paraId="02957A55" w14:textId="77777777" w:rsidR="004406FF" w:rsidRDefault="004406FF" w:rsidP="004406FF">
      <w:pPr>
        <w:pStyle w:val="Tekstpodstawowy"/>
        <w:ind w:right="-47"/>
        <w:jc w:val="both"/>
        <w:rPr>
          <w:rFonts w:ascii="Times New Roman" w:hAnsi="Times New Roman"/>
        </w:rPr>
      </w:pPr>
    </w:p>
    <w:p w14:paraId="3B82BBB0" w14:textId="77777777" w:rsidR="004406FF" w:rsidRPr="00877B92" w:rsidRDefault="004406FF" w:rsidP="004406FF">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21671A3F" w14:textId="77777777" w:rsidR="004406FF" w:rsidRDefault="004406FF" w:rsidP="004406FF">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0B669C0F" w14:textId="77777777" w:rsidR="004406FF" w:rsidRDefault="004406FF" w:rsidP="004406FF">
      <w:pPr>
        <w:pStyle w:val="Tekstpodstawowy"/>
        <w:ind w:right="-47"/>
        <w:jc w:val="both"/>
        <w:rPr>
          <w:rFonts w:ascii="Times New Roman" w:hAnsi="Times New Roman"/>
        </w:rPr>
      </w:pPr>
    </w:p>
    <w:p w14:paraId="7A7DB5A0" w14:textId="77777777" w:rsidR="004406FF" w:rsidRPr="00877B92" w:rsidRDefault="004406FF" w:rsidP="004406FF">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43ADB495" w14:textId="77777777" w:rsidR="004406FF" w:rsidRDefault="004406FF" w:rsidP="004406FF">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79F5A2E6" w14:textId="77777777" w:rsidR="004406FF" w:rsidRDefault="004406FF" w:rsidP="004406FF">
      <w:pPr>
        <w:pStyle w:val="Tekstpodstawowy"/>
        <w:ind w:right="-47"/>
        <w:jc w:val="both"/>
        <w:rPr>
          <w:rFonts w:ascii="Times New Roman" w:hAnsi="Times New Roman"/>
        </w:rPr>
      </w:pPr>
    </w:p>
    <w:p w14:paraId="5F774B89" w14:textId="77777777" w:rsidR="004406FF" w:rsidRPr="00877B92" w:rsidRDefault="004406FF" w:rsidP="004406FF">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6</w:t>
      </w:r>
    </w:p>
    <w:p w14:paraId="7E99BBE1" w14:textId="77777777" w:rsidR="004406FF" w:rsidRPr="004F0507" w:rsidRDefault="004406FF" w:rsidP="004406FF">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6AC9A344" w14:textId="77777777" w:rsidR="004406FF" w:rsidRDefault="004406FF" w:rsidP="004406FF">
      <w:pPr>
        <w:pStyle w:val="Tekstpodstawowy2"/>
        <w:spacing w:line="240" w:lineRule="auto"/>
        <w:ind w:right="-47"/>
      </w:pPr>
    </w:p>
    <w:p w14:paraId="548963B5" w14:textId="77777777" w:rsidR="004406FF" w:rsidRPr="004F0507" w:rsidRDefault="004406FF" w:rsidP="004406FF">
      <w:pPr>
        <w:pStyle w:val="Tekstpodstawowy2"/>
        <w:spacing w:line="240" w:lineRule="auto"/>
        <w:ind w:right="-47"/>
        <w:rPr>
          <w:b/>
          <w:sz w:val="24"/>
        </w:rPr>
      </w:pPr>
      <w:r>
        <w:rPr>
          <w:b/>
          <w:sz w:val="24"/>
        </w:rPr>
        <w:t xml:space="preserve">      </w:t>
      </w:r>
      <w:r w:rsidRPr="004F0507">
        <w:rPr>
          <w:b/>
          <w:sz w:val="24"/>
        </w:rPr>
        <w:t>Za Sprzedawcę                                                                                   Za Kupującego</w:t>
      </w:r>
    </w:p>
    <w:p w14:paraId="35C30845" w14:textId="77777777" w:rsidR="004406FF" w:rsidRPr="000936CA" w:rsidRDefault="004406FF" w:rsidP="004406FF">
      <w:pPr>
        <w:rPr>
          <w:lang w:val="pl-PL"/>
        </w:rPr>
      </w:pPr>
    </w:p>
    <w:p w14:paraId="16212007" w14:textId="77777777" w:rsidR="004406FF" w:rsidRDefault="004406FF" w:rsidP="004406FF">
      <w:pPr>
        <w:pStyle w:val="Zwykytekst"/>
        <w:rPr>
          <w:lang w:val="pl-PL"/>
        </w:rPr>
      </w:pPr>
    </w:p>
    <w:p w14:paraId="0FD661AC" w14:textId="77777777" w:rsidR="004406FF" w:rsidRDefault="004406FF" w:rsidP="004406FF">
      <w:pPr>
        <w:pStyle w:val="Zwykytekst"/>
        <w:rPr>
          <w:lang w:val="pl-PL"/>
        </w:rPr>
      </w:pPr>
    </w:p>
    <w:p w14:paraId="2E6DAEA5" w14:textId="77777777" w:rsidR="004406FF" w:rsidRDefault="004406FF" w:rsidP="004406FF">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40D1BB65" w14:textId="77777777" w:rsidR="004406FF" w:rsidRPr="00496551" w:rsidRDefault="004406FF" w:rsidP="004406FF">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490EE829" w14:textId="77777777" w:rsidR="004406FF" w:rsidRPr="00496551" w:rsidRDefault="004406FF" w:rsidP="004406FF">
      <w:pPr>
        <w:pStyle w:val="Zwykytekst"/>
        <w:rPr>
          <w:rFonts w:ascii="Times New Roman" w:hAnsi="Times New Roman" w:cs="Times New Roman"/>
          <w:sz w:val="16"/>
          <w:szCs w:val="16"/>
          <w:lang w:val="pl-PL"/>
        </w:rPr>
      </w:pPr>
    </w:p>
    <w:p w14:paraId="5BED37E5" w14:textId="77777777" w:rsidR="004406FF" w:rsidRPr="00496551" w:rsidRDefault="004406FF" w:rsidP="004406FF">
      <w:pPr>
        <w:pStyle w:val="Zwykytekst"/>
        <w:rPr>
          <w:sz w:val="16"/>
          <w:szCs w:val="16"/>
          <w:lang w:val="pl-PL"/>
        </w:rPr>
      </w:pPr>
    </w:p>
    <w:p w14:paraId="36864593" w14:textId="77777777" w:rsidR="004406FF" w:rsidRDefault="004406FF" w:rsidP="004406FF">
      <w:pPr>
        <w:rPr>
          <w:lang w:val="pl-PL"/>
        </w:rPr>
      </w:pPr>
    </w:p>
    <w:p w14:paraId="5827FC21" w14:textId="77777777" w:rsidR="004406FF" w:rsidRPr="009B06ED" w:rsidRDefault="004406FF" w:rsidP="004406FF">
      <w:pPr>
        <w:rPr>
          <w:lang w:val="pl-PL"/>
        </w:rPr>
      </w:pPr>
      <w:r>
        <w:rPr>
          <w:lang w:val="pl-PL"/>
        </w:rPr>
        <w:t>* Egzemplarz dla Wykonawcy / AGH</w:t>
      </w:r>
    </w:p>
    <w:p w14:paraId="11007521" w14:textId="77777777" w:rsidR="004406FF" w:rsidRPr="00456B64" w:rsidRDefault="004406FF" w:rsidP="004406FF">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599A1F1F" w14:textId="77777777" w:rsidR="004406FF" w:rsidRPr="00456B64" w:rsidRDefault="004406FF" w:rsidP="004406FF">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08A8C194" w14:textId="77777777" w:rsidR="004406FF" w:rsidRPr="00456B64" w:rsidRDefault="004406FF" w:rsidP="004406FF">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4D171206" w14:textId="77777777" w:rsidR="004406FF" w:rsidRDefault="004406FF" w:rsidP="004406FF">
      <w:pPr>
        <w:widowControl w:val="0"/>
        <w:autoSpaceDE w:val="0"/>
        <w:autoSpaceDN w:val="0"/>
        <w:jc w:val="right"/>
        <w:textAlignment w:val="baseline"/>
        <w:rPr>
          <w:sz w:val="24"/>
          <w:szCs w:val="24"/>
          <w:lang w:val="pl-PL"/>
        </w:rPr>
      </w:pPr>
    </w:p>
    <w:p w14:paraId="091B400F" w14:textId="77777777" w:rsidR="004406FF" w:rsidRPr="00456B64" w:rsidRDefault="004406FF" w:rsidP="004406FF">
      <w:pPr>
        <w:widowControl w:val="0"/>
        <w:autoSpaceDE w:val="0"/>
        <w:autoSpaceDN w:val="0"/>
        <w:jc w:val="right"/>
        <w:textAlignment w:val="baseline"/>
        <w:rPr>
          <w:sz w:val="24"/>
          <w:szCs w:val="24"/>
          <w:lang w:val="pl-PL"/>
        </w:rPr>
      </w:pPr>
      <w:r w:rsidRPr="00456B64">
        <w:rPr>
          <w:sz w:val="24"/>
          <w:szCs w:val="24"/>
          <w:lang w:val="pl-PL"/>
        </w:rPr>
        <w:t>Załącznik nr 2 do umowy</w:t>
      </w:r>
    </w:p>
    <w:p w14:paraId="757524B0" w14:textId="77777777" w:rsidR="004406FF" w:rsidRPr="00456B64" w:rsidRDefault="004406FF" w:rsidP="004406FF">
      <w:pPr>
        <w:widowControl w:val="0"/>
        <w:autoSpaceDE w:val="0"/>
        <w:autoSpaceDN w:val="0"/>
        <w:jc w:val="both"/>
        <w:textAlignment w:val="baseline"/>
        <w:rPr>
          <w:sz w:val="24"/>
          <w:szCs w:val="24"/>
          <w:lang w:val="pl-PL"/>
        </w:rPr>
      </w:pPr>
      <w:r w:rsidRPr="00456B64">
        <w:rPr>
          <w:sz w:val="24"/>
          <w:szCs w:val="24"/>
          <w:lang w:val="pl-PL"/>
        </w:rPr>
        <w:t>.....................................… </w:t>
      </w:r>
    </w:p>
    <w:p w14:paraId="2A0D5858" w14:textId="77777777" w:rsidR="004406FF" w:rsidRPr="00456B64" w:rsidRDefault="004406FF" w:rsidP="004406FF">
      <w:pPr>
        <w:widowControl w:val="0"/>
        <w:autoSpaceDE w:val="0"/>
        <w:autoSpaceDN w:val="0"/>
        <w:ind w:firstLine="555"/>
        <w:textAlignment w:val="baseline"/>
        <w:rPr>
          <w:sz w:val="24"/>
          <w:szCs w:val="24"/>
          <w:lang w:val="pl-PL"/>
        </w:rPr>
      </w:pPr>
      <w:r w:rsidRPr="00456B64">
        <w:rPr>
          <w:sz w:val="24"/>
          <w:szCs w:val="24"/>
          <w:lang w:val="pl-PL"/>
        </w:rPr>
        <w:t>Nazwa Wykonawcy</w:t>
      </w:r>
    </w:p>
    <w:p w14:paraId="5D02EABA" w14:textId="77777777" w:rsidR="004406FF" w:rsidRPr="00456B64" w:rsidRDefault="004406FF" w:rsidP="004406FF">
      <w:pPr>
        <w:widowControl w:val="0"/>
        <w:autoSpaceDE w:val="0"/>
        <w:autoSpaceDN w:val="0"/>
        <w:textAlignment w:val="baseline"/>
        <w:rPr>
          <w:sz w:val="24"/>
          <w:szCs w:val="24"/>
          <w:lang w:val="pl-PL"/>
        </w:rPr>
      </w:pPr>
    </w:p>
    <w:p w14:paraId="53F3DBB4" w14:textId="77777777" w:rsidR="004406FF" w:rsidRPr="00456B64" w:rsidRDefault="004406FF" w:rsidP="004406FF">
      <w:pPr>
        <w:widowControl w:val="0"/>
        <w:autoSpaceDE w:val="0"/>
        <w:autoSpaceDN w:val="0"/>
        <w:jc w:val="both"/>
        <w:textAlignment w:val="baseline"/>
        <w:rPr>
          <w:sz w:val="24"/>
          <w:szCs w:val="24"/>
          <w:lang w:val="pl-PL"/>
        </w:rPr>
      </w:pPr>
      <w:r w:rsidRPr="00456B64">
        <w:rPr>
          <w:sz w:val="24"/>
          <w:szCs w:val="24"/>
          <w:lang w:val="pl-PL"/>
        </w:rPr>
        <w:t>.....................................…</w:t>
      </w:r>
    </w:p>
    <w:p w14:paraId="4D406514" w14:textId="77777777" w:rsidR="004406FF" w:rsidRPr="00456B64" w:rsidRDefault="004406FF" w:rsidP="004406FF">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3A727E31" w14:textId="77777777" w:rsidR="004406FF" w:rsidRPr="00456B64" w:rsidRDefault="004406FF" w:rsidP="004406FF">
      <w:pPr>
        <w:widowControl w:val="0"/>
        <w:autoSpaceDE w:val="0"/>
        <w:autoSpaceDN w:val="0"/>
        <w:spacing w:before="90"/>
        <w:ind w:left="115" w:right="110"/>
        <w:jc w:val="both"/>
        <w:outlineLvl w:val="0"/>
        <w:rPr>
          <w:rFonts w:eastAsia="Verdana"/>
          <w:b/>
          <w:bCs/>
          <w:sz w:val="24"/>
          <w:szCs w:val="24"/>
          <w:lang w:val="pl-PL" w:eastAsia="en-US"/>
        </w:rPr>
      </w:pPr>
    </w:p>
    <w:p w14:paraId="555FF40B" w14:textId="77777777" w:rsidR="004406FF" w:rsidRPr="00456B64" w:rsidRDefault="004406FF" w:rsidP="004406FF">
      <w:pPr>
        <w:widowControl w:val="0"/>
        <w:autoSpaceDE w:val="0"/>
        <w:autoSpaceDN w:val="0"/>
        <w:spacing w:before="90"/>
        <w:ind w:right="110"/>
        <w:jc w:val="both"/>
        <w:outlineLvl w:val="0"/>
        <w:rPr>
          <w:rFonts w:eastAsia="Verdana"/>
          <w:b/>
          <w:bCs/>
          <w:sz w:val="24"/>
          <w:szCs w:val="24"/>
          <w:lang w:val="pl-PL" w:eastAsia="en-US"/>
        </w:rPr>
      </w:pPr>
    </w:p>
    <w:p w14:paraId="5D222675" w14:textId="77777777" w:rsidR="004406FF" w:rsidRPr="00456B64" w:rsidRDefault="004406FF" w:rsidP="004406FF">
      <w:pPr>
        <w:widowControl w:val="0"/>
        <w:autoSpaceDE w:val="0"/>
        <w:autoSpaceDN w:val="0"/>
        <w:jc w:val="center"/>
        <w:textAlignment w:val="baseline"/>
        <w:rPr>
          <w:b/>
          <w:bCs/>
          <w:sz w:val="24"/>
          <w:szCs w:val="24"/>
          <w:lang w:val="pl-PL"/>
        </w:rPr>
      </w:pPr>
    </w:p>
    <w:p w14:paraId="022A35E4" w14:textId="77777777" w:rsidR="004406FF" w:rsidRPr="00456B64" w:rsidRDefault="004406FF" w:rsidP="004406FF">
      <w:pPr>
        <w:widowControl w:val="0"/>
        <w:autoSpaceDE w:val="0"/>
        <w:autoSpaceDN w:val="0"/>
        <w:jc w:val="center"/>
        <w:textAlignment w:val="baseline"/>
        <w:rPr>
          <w:b/>
          <w:bCs/>
          <w:sz w:val="24"/>
          <w:szCs w:val="24"/>
          <w:lang w:val="pl-PL"/>
        </w:rPr>
      </w:pPr>
    </w:p>
    <w:p w14:paraId="28622812" w14:textId="77777777" w:rsidR="004406FF" w:rsidRPr="00456B64" w:rsidRDefault="004406FF" w:rsidP="004406FF">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58A815E1" w14:textId="77777777" w:rsidR="004406FF" w:rsidRPr="00456B64" w:rsidRDefault="004406FF" w:rsidP="004406FF">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435C3354" w14:textId="77777777" w:rsidR="004406FF" w:rsidRPr="00456B64" w:rsidRDefault="004406FF" w:rsidP="004406FF">
      <w:pPr>
        <w:widowControl w:val="0"/>
        <w:autoSpaceDE w:val="0"/>
        <w:autoSpaceDN w:val="0"/>
        <w:jc w:val="center"/>
        <w:textAlignment w:val="baseline"/>
        <w:rPr>
          <w:b/>
          <w:bCs/>
          <w:sz w:val="24"/>
          <w:szCs w:val="24"/>
          <w:lang w:val="pl-PL"/>
        </w:rPr>
      </w:pPr>
    </w:p>
    <w:p w14:paraId="4329E825" w14:textId="77777777" w:rsidR="004406FF" w:rsidRPr="00456B64" w:rsidRDefault="004406FF" w:rsidP="004406FF">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xml:space="preserve">”) niniejszym </w:t>
      </w:r>
      <w:r w:rsidRPr="00456B64">
        <w:rPr>
          <w:sz w:val="24"/>
          <w:szCs w:val="24"/>
          <w:lang w:val="pl-PL"/>
        </w:rPr>
        <w:lastRenderedPageBreak/>
        <w:t>oświadcza, że Podmiot:</w:t>
      </w:r>
    </w:p>
    <w:p w14:paraId="39BBA9FC" w14:textId="77777777" w:rsidR="004406FF" w:rsidRPr="00456B64" w:rsidRDefault="004406FF" w:rsidP="003310F3">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6F74FA84" w14:textId="77777777" w:rsidR="004406FF" w:rsidRPr="00456B64" w:rsidRDefault="004406FF" w:rsidP="003310F3">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75BB8F37" w14:textId="77777777" w:rsidR="004406FF" w:rsidRPr="00456B64" w:rsidRDefault="004406FF" w:rsidP="003310F3">
      <w:pPr>
        <w:widowControl w:val="0"/>
        <w:numPr>
          <w:ilvl w:val="0"/>
          <w:numId w:val="16"/>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37721529" w14:textId="77777777" w:rsidR="004406FF" w:rsidRPr="00456B64" w:rsidRDefault="004406FF" w:rsidP="003310F3">
      <w:pPr>
        <w:widowControl w:val="0"/>
        <w:numPr>
          <w:ilvl w:val="0"/>
          <w:numId w:val="16"/>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w:t>
      </w:r>
      <w:r w:rsidRPr="00456B64">
        <w:rPr>
          <w:rFonts w:eastAsia="Calibri"/>
          <w:sz w:val="24"/>
          <w:szCs w:val="24"/>
          <w:lang w:val="pl-PL" w:eastAsia="en-US"/>
        </w:rPr>
        <w:lastRenderedPageBreak/>
        <w:t>ustawy z dnia 15 lutego 1992 r. o podatku dochodowym od osób prawnych.</w:t>
      </w:r>
    </w:p>
    <w:p w14:paraId="2EA29A31" w14:textId="77777777" w:rsidR="004406FF" w:rsidRPr="00456B64" w:rsidRDefault="004406FF" w:rsidP="004406FF">
      <w:pPr>
        <w:spacing w:after="200" w:line="276" w:lineRule="auto"/>
        <w:ind w:left="780"/>
        <w:contextualSpacing/>
        <w:textAlignment w:val="baseline"/>
        <w:rPr>
          <w:sz w:val="24"/>
          <w:szCs w:val="24"/>
          <w:lang w:val="pl-PL"/>
        </w:rPr>
      </w:pPr>
    </w:p>
    <w:p w14:paraId="2F020A8A" w14:textId="77777777" w:rsidR="004406FF" w:rsidRPr="00456B64" w:rsidRDefault="004406FF" w:rsidP="004406FF">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7C5B2792" w14:textId="77777777" w:rsidR="004406FF" w:rsidRPr="00456B64" w:rsidRDefault="004406FF" w:rsidP="004406FF">
      <w:pPr>
        <w:widowControl w:val="0"/>
        <w:autoSpaceDE w:val="0"/>
        <w:autoSpaceDN w:val="0"/>
        <w:spacing w:before="90"/>
        <w:ind w:right="110"/>
        <w:jc w:val="both"/>
        <w:outlineLvl w:val="0"/>
        <w:rPr>
          <w:rFonts w:eastAsia="Verdana"/>
          <w:b/>
          <w:bCs/>
          <w:sz w:val="24"/>
          <w:szCs w:val="24"/>
          <w:lang w:val="pl-PL" w:eastAsia="en-US"/>
        </w:rPr>
      </w:pPr>
    </w:p>
    <w:p w14:paraId="500A0B44" w14:textId="77777777" w:rsidR="004406FF" w:rsidRPr="00456B64" w:rsidRDefault="004406FF" w:rsidP="004406FF">
      <w:pPr>
        <w:widowControl w:val="0"/>
        <w:autoSpaceDE w:val="0"/>
        <w:autoSpaceDN w:val="0"/>
        <w:spacing w:before="90"/>
        <w:ind w:right="110"/>
        <w:jc w:val="both"/>
        <w:outlineLvl w:val="0"/>
        <w:rPr>
          <w:rFonts w:eastAsia="Verdana"/>
          <w:b/>
          <w:bCs/>
          <w:sz w:val="24"/>
          <w:szCs w:val="24"/>
          <w:lang w:val="pl-PL" w:eastAsia="en-US"/>
        </w:rPr>
      </w:pPr>
    </w:p>
    <w:p w14:paraId="2C5F1A07" w14:textId="77777777" w:rsidR="004406FF" w:rsidRPr="00456B64" w:rsidRDefault="004406FF" w:rsidP="004406FF">
      <w:pPr>
        <w:widowControl w:val="0"/>
        <w:autoSpaceDE w:val="0"/>
        <w:autoSpaceDN w:val="0"/>
        <w:spacing w:before="90"/>
        <w:ind w:right="110"/>
        <w:jc w:val="both"/>
        <w:outlineLvl w:val="0"/>
        <w:rPr>
          <w:rFonts w:eastAsia="Verdana"/>
          <w:b/>
          <w:bCs/>
          <w:sz w:val="24"/>
          <w:szCs w:val="24"/>
          <w:lang w:val="pl-PL" w:eastAsia="en-US"/>
        </w:rPr>
      </w:pPr>
    </w:p>
    <w:p w14:paraId="57764EB7" w14:textId="77777777" w:rsidR="004406FF" w:rsidRPr="00456B64" w:rsidRDefault="004406FF" w:rsidP="004406FF">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068"/>
      </w:tblGrid>
      <w:tr w:rsidR="004406FF" w:rsidRPr="004960C6" w14:paraId="47DB1B5B" w14:textId="77777777" w:rsidTr="00F82193">
        <w:tc>
          <w:tcPr>
            <w:tcW w:w="4105" w:type="dxa"/>
            <w:shd w:val="clear" w:color="auto" w:fill="auto"/>
          </w:tcPr>
          <w:p w14:paraId="70B6A9F4" w14:textId="77777777" w:rsidR="004406FF" w:rsidRPr="001A7899" w:rsidRDefault="004406FF" w:rsidP="00F82193">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2AA2EFED" w14:textId="77777777" w:rsidR="004406FF" w:rsidRPr="001A7899" w:rsidRDefault="004406FF" w:rsidP="00F82193">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3BB55E1B" w14:textId="77777777" w:rsidR="004406FF" w:rsidRPr="001A7899" w:rsidRDefault="004406FF" w:rsidP="004406FF">
      <w:pPr>
        <w:spacing w:line="360" w:lineRule="auto"/>
        <w:contextualSpacing/>
        <w:jc w:val="both"/>
        <w:rPr>
          <w:rFonts w:ascii="Verdana" w:eastAsia="Calibri" w:hAnsi="Verdana" w:cs="Arial"/>
          <w:color w:val="222A35"/>
          <w:lang w:val="pl-PL" w:eastAsia="x-none"/>
        </w:rPr>
      </w:pPr>
    </w:p>
    <w:p w14:paraId="37E808CD" w14:textId="77777777" w:rsidR="004406FF" w:rsidRPr="001A7899" w:rsidRDefault="004406FF" w:rsidP="004406FF">
      <w:pPr>
        <w:widowControl w:val="0"/>
        <w:autoSpaceDE w:val="0"/>
        <w:autoSpaceDN w:val="0"/>
        <w:spacing w:line="360" w:lineRule="auto"/>
        <w:rPr>
          <w:rFonts w:ascii="Verdana" w:eastAsia="Verdana" w:hAnsi="Verdana" w:cs="Arial"/>
          <w:color w:val="222A35"/>
          <w:lang w:val="pl-PL" w:eastAsia="x-none"/>
        </w:rPr>
      </w:pPr>
    </w:p>
    <w:p w14:paraId="5BA675E4" w14:textId="77777777" w:rsidR="004406FF" w:rsidRPr="001A7899" w:rsidRDefault="004406FF" w:rsidP="004406FF">
      <w:pPr>
        <w:widowControl w:val="0"/>
        <w:autoSpaceDE w:val="0"/>
        <w:autoSpaceDN w:val="0"/>
        <w:spacing w:before="90"/>
        <w:ind w:right="110"/>
        <w:jc w:val="both"/>
        <w:outlineLvl w:val="0"/>
        <w:rPr>
          <w:rFonts w:ascii="Verdana" w:eastAsia="Verdana" w:hAnsi="Verdana" w:cs="Verdana"/>
          <w:b/>
          <w:bCs/>
          <w:lang w:val="pl-PL" w:eastAsia="en-US"/>
        </w:rPr>
      </w:pPr>
    </w:p>
    <w:p w14:paraId="1C05885E" w14:textId="77777777" w:rsidR="004406FF" w:rsidRPr="001A7899" w:rsidRDefault="004406FF" w:rsidP="004406FF">
      <w:pPr>
        <w:widowControl w:val="0"/>
        <w:autoSpaceDE w:val="0"/>
        <w:autoSpaceDN w:val="0"/>
        <w:spacing w:before="90"/>
        <w:ind w:right="110"/>
        <w:jc w:val="both"/>
        <w:outlineLvl w:val="0"/>
        <w:rPr>
          <w:rFonts w:ascii="Verdana" w:eastAsia="Verdana" w:hAnsi="Verdana" w:cs="Verdana"/>
          <w:b/>
          <w:bCs/>
          <w:lang w:val="pl-PL" w:eastAsia="en-US"/>
        </w:rPr>
      </w:pPr>
    </w:p>
    <w:p w14:paraId="1B4D3E24" w14:textId="77777777" w:rsidR="004406FF" w:rsidRPr="001A7899" w:rsidRDefault="004406FF" w:rsidP="004406FF">
      <w:pPr>
        <w:widowControl w:val="0"/>
        <w:autoSpaceDE w:val="0"/>
        <w:autoSpaceDN w:val="0"/>
        <w:spacing w:before="90"/>
        <w:ind w:right="110"/>
        <w:jc w:val="both"/>
        <w:outlineLvl w:val="0"/>
        <w:rPr>
          <w:rFonts w:ascii="Verdana" w:eastAsia="Verdana" w:hAnsi="Verdana" w:cs="Verdana"/>
          <w:b/>
          <w:bCs/>
          <w:lang w:val="pl-PL" w:eastAsia="en-US"/>
        </w:rPr>
      </w:pPr>
    </w:p>
    <w:p w14:paraId="7D55A332" w14:textId="77777777" w:rsidR="004406FF" w:rsidRPr="001A7899" w:rsidRDefault="004406FF" w:rsidP="004406FF">
      <w:pPr>
        <w:widowControl w:val="0"/>
        <w:autoSpaceDE w:val="0"/>
        <w:autoSpaceDN w:val="0"/>
        <w:spacing w:before="90"/>
        <w:ind w:right="110"/>
        <w:jc w:val="both"/>
        <w:outlineLvl w:val="0"/>
        <w:rPr>
          <w:rFonts w:ascii="Verdana" w:eastAsia="Verdana" w:hAnsi="Verdana" w:cs="Verdana"/>
          <w:b/>
          <w:bCs/>
          <w:lang w:val="pl-PL" w:eastAsia="en-US"/>
        </w:rPr>
      </w:pPr>
    </w:p>
    <w:p w14:paraId="5962B73D" w14:textId="77777777" w:rsidR="004406FF" w:rsidRPr="001A7899" w:rsidRDefault="004406FF" w:rsidP="004406FF">
      <w:pPr>
        <w:widowControl w:val="0"/>
        <w:autoSpaceDE w:val="0"/>
        <w:autoSpaceDN w:val="0"/>
        <w:spacing w:before="90"/>
        <w:ind w:right="110"/>
        <w:jc w:val="both"/>
        <w:outlineLvl w:val="0"/>
        <w:rPr>
          <w:rFonts w:ascii="Verdana" w:eastAsia="Verdana" w:hAnsi="Verdana" w:cs="Verdana"/>
          <w:b/>
          <w:bCs/>
          <w:lang w:val="pl-PL" w:eastAsia="en-US"/>
        </w:rPr>
      </w:pPr>
    </w:p>
    <w:p w14:paraId="3B1C8596" w14:textId="77777777" w:rsidR="004406FF" w:rsidRPr="001A7899" w:rsidRDefault="004406FF" w:rsidP="004406FF">
      <w:pPr>
        <w:widowControl w:val="0"/>
        <w:autoSpaceDE w:val="0"/>
        <w:autoSpaceDN w:val="0"/>
        <w:spacing w:before="90"/>
        <w:ind w:right="110"/>
        <w:jc w:val="both"/>
        <w:outlineLvl w:val="0"/>
        <w:rPr>
          <w:rFonts w:ascii="Verdana" w:eastAsia="Verdana" w:hAnsi="Verdana" w:cs="Verdana"/>
          <w:b/>
          <w:bCs/>
          <w:lang w:val="pl-PL" w:eastAsia="en-US"/>
        </w:rPr>
      </w:pPr>
    </w:p>
    <w:p w14:paraId="503DB0F2" w14:textId="77777777" w:rsidR="004406FF" w:rsidRPr="001A7899" w:rsidRDefault="004406FF" w:rsidP="004406FF">
      <w:pPr>
        <w:widowControl w:val="0"/>
        <w:autoSpaceDE w:val="0"/>
        <w:autoSpaceDN w:val="0"/>
        <w:spacing w:before="90"/>
        <w:ind w:right="110"/>
        <w:jc w:val="both"/>
        <w:outlineLvl w:val="0"/>
        <w:rPr>
          <w:rFonts w:ascii="Verdana" w:eastAsia="Verdana" w:hAnsi="Verdana" w:cs="Verdana"/>
          <w:b/>
          <w:bCs/>
          <w:lang w:val="pl-PL" w:eastAsia="en-US"/>
        </w:rPr>
      </w:pPr>
    </w:p>
    <w:p w14:paraId="69BA0B81" w14:textId="77777777" w:rsidR="004406FF" w:rsidRPr="007863D6" w:rsidRDefault="004406FF" w:rsidP="004406FF">
      <w:pPr>
        <w:rPr>
          <w:lang w:val="pl-PL"/>
        </w:rPr>
      </w:pPr>
    </w:p>
    <w:p w14:paraId="545BF88A" w14:textId="77777777" w:rsidR="00496551" w:rsidRPr="004406FF" w:rsidRDefault="00496551" w:rsidP="004406FF">
      <w:pPr>
        <w:rPr>
          <w:lang w:val="pl-PL"/>
        </w:rPr>
      </w:pPr>
    </w:p>
    <w:sectPr w:rsidR="00496551" w:rsidRPr="004406FF">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4CF001" w14:textId="77777777" w:rsidR="00FA0F8A" w:rsidRDefault="00FA0F8A">
      <w:r>
        <w:separator/>
      </w:r>
    </w:p>
  </w:endnote>
  <w:endnote w:type="continuationSeparator" w:id="0">
    <w:p w14:paraId="6EFE3A32" w14:textId="77777777" w:rsidR="00FA0F8A" w:rsidRDefault="00FA0F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2FCF9" w14:textId="77777777" w:rsidR="004406FF" w:rsidRDefault="004406FF">
    <w:pPr>
      <w:pStyle w:val="Stopka"/>
      <w:jc w:val="right"/>
    </w:pPr>
    <w:r>
      <w:fldChar w:fldCharType="begin"/>
    </w:r>
    <w:r>
      <w:instrText>PAGE   \* MERGEFORMAT</w:instrText>
    </w:r>
    <w:r>
      <w:fldChar w:fldCharType="separate"/>
    </w:r>
    <w:r>
      <w:rPr>
        <w:lang w:val="pl-PL"/>
      </w:rPr>
      <w:t>2</w:t>
    </w:r>
    <w:r>
      <w:fldChar w:fldCharType="end"/>
    </w:r>
  </w:p>
  <w:p w14:paraId="51AEF426" w14:textId="77777777" w:rsidR="001F502B" w:rsidRDefault="001F502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C9ED2" w14:textId="77777777" w:rsidR="00FA0F8A" w:rsidRDefault="00FA0F8A">
      <w:r>
        <w:separator/>
      </w:r>
    </w:p>
  </w:footnote>
  <w:footnote w:type="continuationSeparator" w:id="0">
    <w:p w14:paraId="592264C5" w14:textId="77777777" w:rsidR="00FA0F8A" w:rsidRDefault="00FA0F8A">
      <w:r>
        <w:continuationSeparator/>
      </w:r>
    </w:p>
  </w:footnote>
  <w:footnote w:id="1">
    <w:p w14:paraId="21583AAB" w14:textId="77777777" w:rsidR="004406FF" w:rsidRPr="00456B64" w:rsidRDefault="004406FF" w:rsidP="004406FF">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50CF6DB0" w14:textId="77777777" w:rsidR="004406FF" w:rsidRPr="00456B64" w:rsidRDefault="004406FF" w:rsidP="004406FF">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40AFE249" w14:textId="77777777" w:rsidR="004406FF" w:rsidRPr="00456B64" w:rsidRDefault="004406FF" w:rsidP="003310F3">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3688F332" w14:textId="77777777" w:rsidR="004406FF" w:rsidRPr="00456B64" w:rsidRDefault="004406FF" w:rsidP="003310F3">
      <w:pPr>
        <w:pStyle w:val="paragraph"/>
        <w:numPr>
          <w:ilvl w:val="0"/>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3EE6957D" w14:textId="77777777" w:rsidR="004406FF" w:rsidRPr="00456B64" w:rsidRDefault="004406FF" w:rsidP="003310F3">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2F01AB76" w14:textId="77777777" w:rsidR="004406FF" w:rsidRPr="00456B64" w:rsidRDefault="004406FF" w:rsidP="003310F3">
      <w:pPr>
        <w:pStyle w:val="paragraph"/>
        <w:numPr>
          <w:ilvl w:val="1"/>
          <w:numId w:val="1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6E1B998B" w14:textId="77777777" w:rsidR="004406FF" w:rsidRPr="00456B64" w:rsidRDefault="004406FF" w:rsidP="004406FF">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33DE54DF" w14:textId="77777777" w:rsidR="004406FF" w:rsidRPr="00456B64" w:rsidRDefault="004406FF" w:rsidP="003310F3">
      <w:pPr>
        <w:pStyle w:val="paragraph"/>
        <w:numPr>
          <w:ilvl w:val="0"/>
          <w:numId w:val="1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736AADB9" w14:textId="77777777" w:rsidR="004406FF" w:rsidRPr="00456B64" w:rsidRDefault="004406FF" w:rsidP="003310F3">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5E9793AE" w14:textId="77777777" w:rsidR="004406FF" w:rsidRPr="00456B64" w:rsidRDefault="004406FF" w:rsidP="003310F3">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7809759D" w14:textId="77777777" w:rsidR="004406FF" w:rsidRPr="00456B64" w:rsidRDefault="004406FF" w:rsidP="003310F3">
      <w:pPr>
        <w:pStyle w:val="paragraph"/>
        <w:numPr>
          <w:ilvl w:val="1"/>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1DF20E75" w14:textId="77777777" w:rsidR="004406FF" w:rsidRPr="00456B64" w:rsidRDefault="004406FF" w:rsidP="003310F3">
      <w:pPr>
        <w:pStyle w:val="paragraph"/>
        <w:numPr>
          <w:ilvl w:val="0"/>
          <w:numId w:val="1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6A21733F" w14:textId="77777777" w:rsidR="004406FF" w:rsidRPr="00456B64" w:rsidRDefault="004406FF" w:rsidP="004406FF">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204F2270" w14:textId="77777777" w:rsidR="004406FF" w:rsidRPr="00456B64" w:rsidRDefault="004406FF" w:rsidP="004406FF">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16E8E168" w14:textId="77777777" w:rsidR="004406FF" w:rsidRPr="00456B64" w:rsidRDefault="004406FF" w:rsidP="004406FF">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7F1C0787" w14:textId="77777777" w:rsidR="004406FF" w:rsidRPr="00456B64" w:rsidRDefault="004406FF" w:rsidP="004406FF">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7159C172" w14:textId="77777777" w:rsidR="004406FF" w:rsidRPr="00456B64" w:rsidRDefault="004406FF" w:rsidP="003310F3">
      <w:pPr>
        <w:pStyle w:val="Tekstprzypisudolnego"/>
        <w:numPr>
          <w:ilvl w:val="0"/>
          <w:numId w:val="15"/>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B5F38EA" w14:textId="77777777" w:rsidR="004406FF" w:rsidRPr="00456B64" w:rsidRDefault="004406FF" w:rsidP="003310F3">
      <w:pPr>
        <w:pStyle w:val="Tekstprzypisudolnego"/>
        <w:numPr>
          <w:ilvl w:val="0"/>
          <w:numId w:val="15"/>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2F171E48" w14:textId="77777777" w:rsidR="004406FF" w:rsidRPr="00456B64" w:rsidRDefault="004406FF" w:rsidP="003310F3">
      <w:pPr>
        <w:pStyle w:val="Tekstprzypisudolnego"/>
        <w:numPr>
          <w:ilvl w:val="0"/>
          <w:numId w:val="15"/>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4F18F9E" w14:textId="77777777" w:rsidR="004406FF" w:rsidRPr="00456B64" w:rsidRDefault="004406FF" w:rsidP="004406FF">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621F639B" w14:textId="77777777" w:rsidR="004406FF" w:rsidRPr="00456B64" w:rsidRDefault="004406FF" w:rsidP="004406FF">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693D2EE3" w14:textId="77777777" w:rsidR="004406FF" w:rsidRPr="00456B64" w:rsidRDefault="004406FF" w:rsidP="004406FF">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6B3CA4C9" w14:textId="77777777" w:rsidR="004406FF" w:rsidRPr="00456B64" w:rsidRDefault="004406FF" w:rsidP="004406FF">
      <w:pPr>
        <w:pStyle w:val="Tekstprzypisudolnego"/>
        <w:ind w:firstLine="142"/>
        <w:jc w:val="both"/>
        <w:rPr>
          <w:sz w:val="16"/>
          <w:szCs w:val="16"/>
          <w:lang w:val="pl-PL"/>
        </w:rPr>
      </w:pPr>
      <w:r w:rsidRPr="00456B64">
        <w:rPr>
          <w:sz w:val="16"/>
          <w:szCs w:val="16"/>
          <w:lang w:val="pl-PL"/>
        </w:rPr>
        <w:t>a) osobę prawną,</w:t>
      </w:r>
    </w:p>
    <w:p w14:paraId="108AA98F" w14:textId="77777777" w:rsidR="004406FF" w:rsidRPr="00456B64" w:rsidRDefault="004406FF" w:rsidP="004406FF">
      <w:pPr>
        <w:pStyle w:val="Tekstprzypisudolnego"/>
        <w:ind w:firstLine="142"/>
        <w:jc w:val="both"/>
        <w:rPr>
          <w:sz w:val="16"/>
          <w:szCs w:val="16"/>
          <w:lang w:val="pl-PL"/>
        </w:rPr>
      </w:pPr>
      <w:r w:rsidRPr="00456B64">
        <w:rPr>
          <w:sz w:val="16"/>
          <w:szCs w:val="16"/>
          <w:lang w:val="pl-PL"/>
        </w:rPr>
        <w:t>b) spółkę kapitałową w organizacji,</w:t>
      </w:r>
    </w:p>
    <w:p w14:paraId="32979437" w14:textId="77777777" w:rsidR="004406FF" w:rsidRPr="00456B64" w:rsidRDefault="004406FF" w:rsidP="004406FF">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7C1DBD78" w14:textId="77777777" w:rsidR="004406FF" w:rsidRPr="00456B64" w:rsidRDefault="004406FF" w:rsidP="004406FF">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1BFAAD57" w14:textId="77777777" w:rsidR="004406FF" w:rsidRPr="00456B64" w:rsidRDefault="004406FF" w:rsidP="004406FF">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7AD8A91C" w14:textId="77777777" w:rsidR="004406FF" w:rsidRPr="00456B64" w:rsidRDefault="004406FF" w:rsidP="004406FF">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4DC9473" w14:textId="77777777" w:rsidR="004406FF" w:rsidRPr="00456B64" w:rsidRDefault="004406FF" w:rsidP="004406FF">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7D37F496" w14:textId="77777777" w:rsidR="004406FF" w:rsidRPr="00456B64" w:rsidRDefault="004406FF" w:rsidP="004406FF">
      <w:pPr>
        <w:pStyle w:val="Tekstprzypisudolnego"/>
        <w:ind w:left="284" w:hanging="142"/>
        <w:jc w:val="both"/>
        <w:rPr>
          <w:sz w:val="16"/>
          <w:szCs w:val="16"/>
          <w:lang w:val="pl-PL"/>
        </w:rPr>
      </w:pPr>
      <w:r w:rsidRPr="00456B64">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4B82A" w14:textId="4E134B64" w:rsidR="004406FF" w:rsidRPr="008C502B" w:rsidRDefault="00513531" w:rsidP="004406FF">
    <w:r>
      <w:rPr>
        <w:noProof/>
      </w:rPr>
      <w:drawing>
        <wp:anchor distT="0" distB="0" distL="114300" distR="114300" simplePos="0" relativeHeight="251659264" behindDoc="0" locked="0" layoutInCell="1" allowOverlap="1" wp14:anchorId="1356D226" wp14:editId="1D18737D">
          <wp:simplePos x="0" y="0"/>
          <wp:positionH relativeFrom="column">
            <wp:posOffset>0</wp:posOffset>
          </wp:positionH>
          <wp:positionV relativeFrom="paragraph">
            <wp:posOffset>-635</wp:posOffset>
          </wp:positionV>
          <wp:extent cx="5759450" cy="450215"/>
          <wp:effectExtent l="0" t="0" r="0" b="0"/>
          <wp:wrapNone/>
          <wp:docPr id="1" name="Obraz 568" descr="stopka_listownika_prace-lab_v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568" descr="stopka_listownika_prace-lab_v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450215"/>
                  </a:xfrm>
                  <a:prstGeom prst="rect">
                    <a:avLst/>
                  </a:prstGeom>
                  <a:noFill/>
                </pic:spPr>
              </pic:pic>
            </a:graphicData>
          </a:graphic>
          <wp14:sizeRelH relativeFrom="page">
            <wp14:pctWidth>0</wp14:pctWidth>
          </wp14:sizeRelH>
          <wp14:sizeRelV relativeFrom="page">
            <wp14:pctHeight>0</wp14:pctHeight>
          </wp14:sizeRelV>
        </wp:anchor>
      </w:drawing>
    </w:r>
  </w:p>
  <w:p w14:paraId="40AA137D" w14:textId="6EF214A3" w:rsidR="001F502B" w:rsidRPr="004406FF" w:rsidRDefault="001F502B" w:rsidP="004406F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988941741">
    <w:abstractNumId w:val="10"/>
  </w:num>
  <w:num w:numId="2" w16cid:durableId="1059400974">
    <w:abstractNumId w:val="15"/>
  </w:num>
  <w:num w:numId="3" w16cid:durableId="1278637077">
    <w:abstractNumId w:val="3"/>
  </w:num>
  <w:num w:numId="4" w16cid:durableId="1285430929">
    <w:abstractNumId w:val="6"/>
  </w:num>
  <w:num w:numId="5" w16cid:durableId="1697387608">
    <w:abstractNumId w:val="17"/>
  </w:num>
  <w:num w:numId="6" w16cid:durableId="780221307">
    <w:abstractNumId w:val="13"/>
  </w:num>
  <w:num w:numId="7" w16cid:durableId="789593108">
    <w:abstractNumId w:val="12"/>
  </w:num>
  <w:num w:numId="8" w16cid:durableId="1471240814">
    <w:abstractNumId w:val="14"/>
  </w:num>
  <w:num w:numId="9" w16cid:durableId="90795835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67691130">
    <w:abstractNumId w:val="4"/>
  </w:num>
  <w:num w:numId="11" w16cid:durableId="1466005021">
    <w:abstractNumId w:val="16"/>
  </w:num>
  <w:num w:numId="12" w16cid:durableId="361901755">
    <w:abstractNumId w:val="9"/>
  </w:num>
  <w:num w:numId="13" w16cid:durableId="1762871075">
    <w:abstractNumId w:val="8"/>
  </w:num>
  <w:num w:numId="14" w16cid:durableId="1309016075">
    <w:abstractNumId w:val="2"/>
  </w:num>
  <w:num w:numId="15" w16cid:durableId="1213031309">
    <w:abstractNumId w:val="5"/>
  </w:num>
  <w:num w:numId="16" w16cid:durableId="1858273418">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9E7"/>
    <w:rsid w:val="000033EA"/>
    <w:rsid w:val="0002467C"/>
    <w:rsid w:val="00040A7A"/>
    <w:rsid w:val="000936CA"/>
    <w:rsid w:val="00097182"/>
    <w:rsid w:val="000B1A00"/>
    <w:rsid w:val="000C0F66"/>
    <w:rsid w:val="00121984"/>
    <w:rsid w:val="001764D4"/>
    <w:rsid w:val="001F341B"/>
    <w:rsid w:val="001F502B"/>
    <w:rsid w:val="002430FD"/>
    <w:rsid w:val="00267340"/>
    <w:rsid w:val="00275C59"/>
    <w:rsid w:val="003310F3"/>
    <w:rsid w:val="00337165"/>
    <w:rsid w:val="003974EB"/>
    <w:rsid w:val="003C6167"/>
    <w:rsid w:val="003F1749"/>
    <w:rsid w:val="004406FF"/>
    <w:rsid w:val="004960C6"/>
    <w:rsid w:val="00496551"/>
    <w:rsid w:val="004A692C"/>
    <w:rsid w:val="004C4EC3"/>
    <w:rsid w:val="00512FD2"/>
    <w:rsid w:val="00513531"/>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36A90"/>
    <w:rsid w:val="00A57131"/>
    <w:rsid w:val="00A601F8"/>
    <w:rsid w:val="00A701A7"/>
    <w:rsid w:val="00A70EA7"/>
    <w:rsid w:val="00AA59E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A0F8A"/>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066367A"/>
  <w15:chartTrackingRefBased/>
  <w15:docId w15:val="{F6989D31-E4D9-4AE3-B424-375BEE645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406FF"/>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4406FF"/>
    <w:rPr>
      <w:lang w:val="en-US"/>
    </w:rPr>
  </w:style>
  <w:style w:type="character" w:customStyle="1" w:styleId="markedcontent">
    <w:name w:val="markedcontent"/>
    <w:basedOn w:val="Domylnaczcionkaakapitu"/>
    <w:rsid w:val="004960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8</Pages>
  <Words>2580</Words>
  <Characters>15485</Characters>
  <Application>Microsoft Office Word</Application>
  <DocSecurity>0</DocSecurity>
  <Lines>129</Lines>
  <Paragraphs>36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18029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2022-12-07T07:45:00Z</cp:lastPrinted>
  <dcterms:created xsi:type="dcterms:W3CDTF">2023-01-05T09:04:00Z</dcterms:created>
  <dcterms:modified xsi:type="dcterms:W3CDTF">2023-01-05T09:30:00Z</dcterms:modified>
</cp:coreProperties>
</file>