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08BC3155" w:rsidR="009C7573" w:rsidRPr="006E5314" w:rsidRDefault="006E5314" w:rsidP="00404400">
      <w:pPr>
        <w:jc w:val="both"/>
      </w:pPr>
      <w:r w:rsidRPr="00613E67">
        <w:t xml:space="preserve">Przystępując do postępowania o udzielenie zamówienia publicznego, którego przedmiotem jest </w:t>
      </w:r>
      <w:r w:rsidRPr="008D6D67">
        <w:rPr>
          <w:b/>
        </w:rPr>
        <w:t>Dostawa</w:t>
      </w:r>
      <w:r w:rsidR="006F22FA">
        <w:rPr>
          <w:b/>
        </w:rPr>
        <w:t xml:space="preserve"> </w:t>
      </w:r>
      <w:r w:rsidR="006F22FA" w:rsidRPr="006F22FA">
        <w:rPr>
          <w:b/>
        </w:rPr>
        <w:t xml:space="preserve">2 tygli ze stopu Ptlr2 dla </w:t>
      </w:r>
      <w:proofErr w:type="spellStart"/>
      <w:r w:rsidR="006F22FA" w:rsidRPr="006F22FA">
        <w:rPr>
          <w:b/>
        </w:rPr>
        <w:t>WIMiC</w:t>
      </w:r>
      <w:proofErr w:type="spellEnd"/>
      <w:r w:rsidR="006F22FA" w:rsidRPr="006F22FA">
        <w:rPr>
          <w:b/>
        </w:rPr>
        <w:t>- KC-</w:t>
      </w:r>
      <w:proofErr w:type="spellStart"/>
      <w:r w:rsidR="006F22FA" w:rsidRPr="006F22FA">
        <w:rPr>
          <w:b/>
        </w:rPr>
        <w:t>zp</w:t>
      </w:r>
      <w:proofErr w:type="spellEnd"/>
      <w:r w:rsidR="006F22FA" w:rsidRPr="006F22FA">
        <w:rPr>
          <w:b/>
        </w:rPr>
        <w:t>. 272-</w:t>
      </w:r>
      <w:r w:rsidR="00710348">
        <w:rPr>
          <w:b/>
        </w:rPr>
        <w:t>11/23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2450C5E" w14:textId="1D5665AE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3A5888E6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188A802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A2475E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4698B7B1" w14:textId="77777777" w:rsidR="00E07B3E" w:rsidRDefault="00E07B3E" w:rsidP="00E07B3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CBD345" w14:textId="77777777" w:rsidR="00E07B3E" w:rsidRDefault="00E07B3E" w:rsidP="00E07B3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0574F355" w14:textId="77777777" w:rsidR="00E07B3E" w:rsidRDefault="00E07B3E" w:rsidP="00E07B3E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p w14:paraId="16877DAF" w14:textId="64F26A33" w:rsidR="00BA4ED1" w:rsidRDefault="00E07B3E" w:rsidP="00E07B3E">
      <w:pPr>
        <w:widowControl w:val="0"/>
        <w:ind w:right="1"/>
        <w:jc w:val="both"/>
        <w:rPr>
          <w:b/>
          <w:sz w:val="22"/>
          <w:szCs w:val="22"/>
        </w:rPr>
      </w:pPr>
      <w:r>
        <w:t>Producent</w:t>
      </w:r>
      <w:r w:rsidR="00C146CC">
        <w:t xml:space="preserve"> </w:t>
      </w:r>
      <w:r>
        <w:t>oferowan</w:t>
      </w:r>
      <w:r w:rsidR="00980F0F">
        <w:t>ych tygli</w:t>
      </w:r>
      <w:r>
        <w:t xml:space="preserve"> ……………………………………..</w:t>
      </w:r>
    </w:p>
    <w:p w14:paraId="3BDF8D51" w14:textId="0A3D2243" w:rsidR="00BA4ED1" w:rsidRDefault="00BA4ED1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6A3E8041" w14:textId="77777777" w:rsidR="006E5314" w:rsidRPr="007E5862" w:rsidRDefault="006E5314" w:rsidP="006E5314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 xml:space="preserve">podpisania umowy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ED96881" w14:textId="77777777" w:rsidR="00E07B3E" w:rsidRDefault="00E07B3E" w:rsidP="00404400">
      <w:pPr>
        <w:rPr>
          <w:b/>
          <w:sz w:val="22"/>
          <w:szCs w:val="20"/>
          <w:u w:val="single"/>
        </w:rPr>
      </w:pPr>
    </w:p>
    <w:p w14:paraId="4FF06002" w14:textId="77777777" w:rsidR="00E07B3E" w:rsidRDefault="00E07B3E" w:rsidP="00404400">
      <w:pPr>
        <w:rPr>
          <w:b/>
          <w:sz w:val="22"/>
          <w:szCs w:val="20"/>
          <w:u w:val="single"/>
        </w:rPr>
      </w:pPr>
    </w:p>
    <w:p w14:paraId="3FDA9B4F" w14:textId="6EDEACF0" w:rsidR="00E07B3E" w:rsidRDefault="00E07B3E" w:rsidP="00404400">
      <w:pPr>
        <w:rPr>
          <w:b/>
          <w:sz w:val="22"/>
          <w:szCs w:val="20"/>
          <w:u w:val="single"/>
        </w:rPr>
      </w:pPr>
    </w:p>
    <w:p w14:paraId="6F9D7316" w14:textId="06551599" w:rsidR="00F917C0" w:rsidRDefault="00F917C0" w:rsidP="00404400">
      <w:pPr>
        <w:rPr>
          <w:b/>
          <w:sz w:val="22"/>
          <w:szCs w:val="20"/>
          <w:u w:val="single"/>
        </w:rPr>
      </w:pPr>
    </w:p>
    <w:p w14:paraId="092A32C7" w14:textId="77777777" w:rsidR="00F917C0" w:rsidRDefault="00F917C0" w:rsidP="00404400">
      <w:pPr>
        <w:rPr>
          <w:b/>
          <w:sz w:val="22"/>
          <w:szCs w:val="20"/>
          <w:u w:val="single"/>
        </w:rPr>
      </w:pPr>
    </w:p>
    <w:p w14:paraId="4A7CD519" w14:textId="52A89EF5" w:rsidR="00E07B3E" w:rsidRDefault="00E07B3E" w:rsidP="00404400">
      <w:pPr>
        <w:rPr>
          <w:b/>
          <w:sz w:val="22"/>
          <w:szCs w:val="20"/>
          <w:u w:val="single"/>
        </w:rPr>
      </w:pPr>
    </w:p>
    <w:p w14:paraId="29E710EB" w14:textId="77777777" w:rsidR="00710348" w:rsidRDefault="00710348" w:rsidP="00404400">
      <w:pPr>
        <w:rPr>
          <w:b/>
          <w:sz w:val="22"/>
          <w:szCs w:val="20"/>
          <w:u w:val="single"/>
        </w:rPr>
      </w:pPr>
    </w:p>
    <w:p w14:paraId="74C13EC9" w14:textId="77777777" w:rsidR="00E07B3E" w:rsidRDefault="00E07B3E" w:rsidP="00404400">
      <w:pPr>
        <w:rPr>
          <w:b/>
          <w:sz w:val="22"/>
          <w:szCs w:val="20"/>
          <w:u w:val="single"/>
        </w:rPr>
      </w:pPr>
    </w:p>
    <w:p w14:paraId="532E13E1" w14:textId="3207EAA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63D97A4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6E5314"/>
    <w:rsid w:val="006F22FA"/>
    <w:rsid w:val="00710348"/>
    <w:rsid w:val="007748F0"/>
    <w:rsid w:val="007A34E8"/>
    <w:rsid w:val="007A3612"/>
    <w:rsid w:val="007A4321"/>
    <w:rsid w:val="008250A1"/>
    <w:rsid w:val="00833933"/>
    <w:rsid w:val="00842FB1"/>
    <w:rsid w:val="00853083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80F0F"/>
    <w:rsid w:val="00993D96"/>
    <w:rsid w:val="009C66FB"/>
    <w:rsid w:val="009C7573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973D0"/>
    <w:rsid w:val="00AA03B5"/>
    <w:rsid w:val="00AC427B"/>
    <w:rsid w:val="00AD2AA0"/>
    <w:rsid w:val="00AF6707"/>
    <w:rsid w:val="00B121A4"/>
    <w:rsid w:val="00B20410"/>
    <w:rsid w:val="00B2596E"/>
    <w:rsid w:val="00B66A62"/>
    <w:rsid w:val="00B774DC"/>
    <w:rsid w:val="00B84B6F"/>
    <w:rsid w:val="00B87FF0"/>
    <w:rsid w:val="00BA3FB7"/>
    <w:rsid w:val="00BA4ED1"/>
    <w:rsid w:val="00C146CC"/>
    <w:rsid w:val="00C2312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07B3E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917C0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457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2023-01-03T10:27:00Z</cp:lastPrinted>
  <dcterms:created xsi:type="dcterms:W3CDTF">2023-01-03T10:27:00Z</dcterms:created>
  <dcterms:modified xsi:type="dcterms:W3CDTF">2023-01-03T10:27:00Z</dcterms:modified>
</cp:coreProperties>
</file>