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D0C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0CA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933B1">
        <w:rPr>
          <w:sz w:val="22"/>
          <w:szCs w:val="22"/>
        </w:rPr>
        <w:t xml:space="preserve"> </w:t>
      </w:r>
      <w:r w:rsidR="00DB0126">
        <w:rPr>
          <w:sz w:val="22"/>
          <w:szCs w:val="22"/>
        </w:rPr>
        <w:t>04.01.2023 r.</w:t>
      </w:r>
      <w:bookmarkStart w:id="1" w:name="_GoBack"/>
      <w:bookmarkEnd w:id="1"/>
    </w:p>
    <w:p w:rsidR="007D0CA6" w:rsidRPr="007D0CA6" w:rsidRDefault="007D0CA6" w:rsidP="00FB7F50">
      <w:pPr>
        <w:spacing w:after="40"/>
        <w:rPr>
          <w:b/>
          <w:bCs/>
          <w:sz w:val="22"/>
          <w:szCs w:val="22"/>
        </w:rPr>
      </w:pPr>
      <w:r w:rsidRPr="007D0CA6">
        <w:rPr>
          <w:b/>
          <w:bCs/>
          <w:sz w:val="22"/>
          <w:szCs w:val="22"/>
        </w:rPr>
        <w:t>Szpital Miejski Specjalistyczny</w:t>
      </w:r>
    </w:p>
    <w:p w:rsidR="007D0CA6" w:rsidRPr="007D0CA6" w:rsidRDefault="007D0CA6" w:rsidP="00FB7F50">
      <w:pPr>
        <w:spacing w:after="40"/>
        <w:rPr>
          <w:b/>
          <w:bCs/>
          <w:sz w:val="22"/>
          <w:szCs w:val="22"/>
        </w:rPr>
      </w:pPr>
      <w:r w:rsidRPr="007D0CA6">
        <w:rPr>
          <w:b/>
          <w:bCs/>
          <w:sz w:val="22"/>
          <w:szCs w:val="22"/>
        </w:rPr>
        <w:t>im. Gabriela Narutowicza w Krakowie</w:t>
      </w:r>
    </w:p>
    <w:p w:rsidR="00FB7F50" w:rsidRPr="002245BE" w:rsidRDefault="007D0CA6" w:rsidP="00FB7F50">
      <w:pPr>
        <w:rPr>
          <w:sz w:val="22"/>
          <w:szCs w:val="22"/>
        </w:rPr>
      </w:pPr>
      <w:r w:rsidRPr="007D0CA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D0CA6">
        <w:rPr>
          <w:sz w:val="22"/>
          <w:szCs w:val="22"/>
        </w:rPr>
        <w:t>35-37</w:t>
      </w:r>
    </w:p>
    <w:p w:rsidR="00FB7F50" w:rsidRPr="002245BE" w:rsidRDefault="007D0CA6" w:rsidP="00FB7F50">
      <w:pPr>
        <w:rPr>
          <w:sz w:val="22"/>
          <w:szCs w:val="22"/>
        </w:rPr>
      </w:pPr>
      <w:r w:rsidRPr="007D0CA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D0CA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D0CA6" w:rsidRPr="00607F9B" w:rsidTr="000B4AD8">
        <w:trPr>
          <w:trHeight w:val="638"/>
        </w:trPr>
        <w:tc>
          <w:tcPr>
            <w:tcW w:w="959" w:type="dxa"/>
            <w:shd w:val="clear" w:color="auto" w:fill="auto"/>
          </w:tcPr>
          <w:p w:rsidR="007D0CA6" w:rsidRPr="00607F9B" w:rsidRDefault="007D0CA6" w:rsidP="000B4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0CA6" w:rsidRPr="00607F9B" w:rsidRDefault="007D0CA6" w:rsidP="000B4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0CA6">
              <w:rPr>
                <w:sz w:val="22"/>
                <w:szCs w:val="22"/>
              </w:rPr>
              <w:t>przetarg</w:t>
            </w:r>
            <w:r w:rsidR="002933B1">
              <w:rPr>
                <w:sz w:val="22"/>
                <w:szCs w:val="22"/>
              </w:rPr>
              <w:t>u</w:t>
            </w:r>
            <w:r w:rsidRPr="007D0CA6">
              <w:rPr>
                <w:sz w:val="22"/>
                <w:szCs w:val="22"/>
              </w:rPr>
              <w:t xml:space="preserve"> nieograniczon</w:t>
            </w:r>
            <w:r w:rsidR="002933B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0CA6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0CA6">
              <w:rPr>
                <w:b/>
                <w:sz w:val="22"/>
                <w:szCs w:val="22"/>
              </w:rPr>
              <w:t>ZP/54/2022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2933B1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2933B1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7D0CA6" w:rsidRPr="007D0CA6">
        <w:rPr>
          <w:sz w:val="22"/>
          <w:szCs w:val="22"/>
        </w:rPr>
        <w:t>(</w:t>
      </w:r>
      <w:proofErr w:type="spellStart"/>
      <w:r w:rsidR="007D0CA6" w:rsidRPr="007D0CA6">
        <w:rPr>
          <w:sz w:val="22"/>
          <w:szCs w:val="22"/>
        </w:rPr>
        <w:t>t.j</w:t>
      </w:r>
      <w:proofErr w:type="spellEnd"/>
      <w:r w:rsidR="007D0CA6" w:rsidRPr="007D0CA6">
        <w:rPr>
          <w:sz w:val="22"/>
          <w:szCs w:val="22"/>
        </w:rPr>
        <w:t>. Dz. U. z 2022</w:t>
      </w:r>
      <w:r w:rsidR="002933B1">
        <w:rPr>
          <w:sz w:val="22"/>
          <w:szCs w:val="22"/>
        </w:rPr>
        <w:t xml:space="preserve"> </w:t>
      </w:r>
      <w:r w:rsidR="007D0CA6" w:rsidRPr="007D0CA6">
        <w:rPr>
          <w:sz w:val="22"/>
          <w:szCs w:val="22"/>
        </w:rPr>
        <w:t>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0CA6" w:rsidTr="000B4AD8">
        <w:trPr>
          <w:cantSplit/>
        </w:trPr>
        <w:tc>
          <w:tcPr>
            <w:tcW w:w="9498" w:type="dxa"/>
          </w:tcPr>
          <w:p w:rsidR="007D0CA6" w:rsidRPr="002933B1" w:rsidRDefault="007D0CA6" w:rsidP="000B4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933B1">
              <w:rPr>
                <w:b/>
                <w:sz w:val="22"/>
                <w:szCs w:val="22"/>
              </w:rPr>
              <w:t>Stryker</w:t>
            </w:r>
            <w:proofErr w:type="spellEnd"/>
            <w:r w:rsidRPr="002933B1">
              <w:rPr>
                <w:b/>
                <w:sz w:val="22"/>
                <w:szCs w:val="22"/>
              </w:rPr>
              <w:t xml:space="preserve"> Polska Sp. z o.o.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 xml:space="preserve">ul. Poleczki 35 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>02-822 Warszawa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na: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Pakiet 1</w:t>
            </w:r>
            <w:r w:rsidR="002933B1">
              <w:rPr>
                <w:sz w:val="22"/>
                <w:szCs w:val="22"/>
              </w:rPr>
              <w:t xml:space="preserve"> </w:t>
            </w:r>
            <w:r w:rsidRPr="002933B1">
              <w:rPr>
                <w:sz w:val="22"/>
                <w:szCs w:val="22"/>
              </w:rPr>
              <w:t>- Endoproteza jednoosiowa i rewizyjna stawu kolanowego</w:t>
            </w:r>
            <w:r w:rsidR="002933B1" w:rsidRPr="002933B1">
              <w:rPr>
                <w:sz w:val="22"/>
                <w:szCs w:val="22"/>
              </w:rPr>
              <w:t>.</w:t>
            </w:r>
          </w:p>
          <w:p w:rsidR="007D0CA6" w:rsidRPr="002933B1" w:rsidRDefault="007D0CA6" w:rsidP="000B4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33B1">
              <w:rPr>
                <w:color w:val="000000"/>
                <w:sz w:val="22"/>
                <w:szCs w:val="22"/>
              </w:rPr>
              <w:t>Uzasadnienie wyboru:</w:t>
            </w:r>
          </w:p>
          <w:p w:rsidR="007D0CA6" w:rsidRPr="002933B1" w:rsidRDefault="007D0CA6" w:rsidP="000B4AD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7D0CA6" w:rsidTr="000B4AD8">
        <w:trPr>
          <w:cantSplit/>
        </w:trPr>
        <w:tc>
          <w:tcPr>
            <w:tcW w:w="9498" w:type="dxa"/>
          </w:tcPr>
          <w:p w:rsidR="007D0CA6" w:rsidRPr="002933B1" w:rsidRDefault="007D0CA6" w:rsidP="000B4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933B1">
              <w:rPr>
                <w:b/>
                <w:sz w:val="22"/>
                <w:szCs w:val="22"/>
              </w:rPr>
              <w:t>Stryker</w:t>
            </w:r>
            <w:proofErr w:type="spellEnd"/>
            <w:r w:rsidRPr="002933B1">
              <w:rPr>
                <w:b/>
                <w:sz w:val="22"/>
                <w:szCs w:val="22"/>
              </w:rPr>
              <w:t xml:space="preserve"> Polska Sp. z o.o.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 xml:space="preserve">ul. Poleczki 35 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>02-822 Warszawa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na: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Pakiet 2 - Endoproteza stawu biodrowego rewizyjna, modularna bezcementowa</w:t>
            </w:r>
            <w:r w:rsidR="002933B1" w:rsidRPr="002933B1">
              <w:rPr>
                <w:sz w:val="22"/>
                <w:szCs w:val="22"/>
              </w:rPr>
              <w:t>.</w:t>
            </w:r>
          </w:p>
          <w:p w:rsidR="007D0CA6" w:rsidRPr="002933B1" w:rsidRDefault="007D0CA6" w:rsidP="000B4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33B1">
              <w:rPr>
                <w:color w:val="000000"/>
                <w:sz w:val="22"/>
                <w:szCs w:val="22"/>
              </w:rPr>
              <w:t>Uzasadnienie wyboru:</w:t>
            </w:r>
          </w:p>
          <w:p w:rsidR="007D0CA6" w:rsidRPr="002933B1" w:rsidRDefault="007D0CA6" w:rsidP="000B4AD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Oferta złożona przez wybranego Wykonawcę spełnia wymagania SWZ</w:t>
            </w:r>
            <w:r w:rsidR="002933B1" w:rsidRPr="002933B1">
              <w:rPr>
                <w:sz w:val="22"/>
                <w:szCs w:val="22"/>
              </w:rPr>
              <w:t>.</w:t>
            </w:r>
          </w:p>
        </w:tc>
      </w:tr>
      <w:tr w:rsidR="007D0CA6" w:rsidTr="000B4AD8">
        <w:trPr>
          <w:cantSplit/>
        </w:trPr>
        <w:tc>
          <w:tcPr>
            <w:tcW w:w="9498" w:type="dxa"/>
          </w:tcPr>
          <w:p w:rsidR="007D0CA6" w:rsidRPr="002933B1" w:rsidRDefault="007D0CA6" w:rsidP="000B4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33B1">
              <w:rPr>
                <w:b/>
                <w:sz w:val="22"/>
                <w:szCs w:val="22"/>
              </w:rPr>
              <w:t>FH ORTHO Uproszczona Spółka Akcyjna Oddział w Polsce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33B1">
              <w:rPr>
                <w:bCs/>
                <w:sz w:val="22"/>
                <w:szCs w:val="22"/>
              </w:rPr>
              <w:t>Garbary</w:t>
            </w:r>
            <w:proofErr w:type="spellEnd"/>
            <w:r w:rsidRPr="002933B1">
              <w:rPr>
                <w:bCs/>
                <w:sz w:val="22"/>
                <w:szCs w:val="22"/>
              </w:rPr>
              <w:t xml:space="preserve"> 95A /6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>61-757 Poznań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na: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 xml:space="preserve">Pakiet 5 - Endoproteza </w:t>
            </w:r>
            <w:proofErr w:type="spellStart"/>
            <w:r w:rsidRPr="002933B1">
              <w:rPr>
                <w:sz w:val="22"/>
                <w:szCs w:val="22"/>
              </w:rPr>
              <w:t>dwumobilna</w:t>
            </w:r>
            <w:proofErr w:type="spellEnd"/>
            <w:r w:rsidRPr="002933B1">
              <w:rPr>
                <w:sz w:val="22"/>
                <w:szCs w:val="22"/>
              </w:rPr>
              <w:t xml:space="preserve"> stawu biodrowego</w:t>
            </w:r>
          </w:p>
          <w:p w:rsidR="007D0CA6" w:rsidRPr="002933B1" w:rsidRDefault="007D0CA6" w:rsidP="000B4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33B1">
              <w:rPr>
                <w:color w:val="000000"/>
                <w:sz w:val="22"/>
                <w:szCs w:val="22"/>
              </w:rPr>
              <w:t>Uzasadnienie wyboru:</w:t>
            </w:r>
          </w:p>
          <w:p w:rsidR="007D0CA6" w:rsidRPr="002933B1" w:rsidRDefault="007D0CA6" w:rsidP="000B4AD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Oferta złożona przez wybranego Wykonawcę spełnia wymagania SWZ</w:t>
            </w:r>
            <w:r w:rsidR="002933B1" w:rsidRPr="002933B1">
              <w:rPr>
                <w:sz w:val="22"/>
                <w:szCs w:val="22"/>
              </w:rPr>
              <w:t>.</w:t>
            </w:r>
          </w:p>
        </w:tc>
      </w:tr>
      <w:tr w:rsidR="007D0CA6" w:rsidTr="000B4AD8">
        <w:trPr>
          <w:cantSplit/>
        </w:trPr>
        <w:tc>
          <w:tcPr>
            <w:tcW w:w="9498" w:type="dxa"/>
          </w:tcPr>
          <w:p w:rsidR="007D0CA6" w:rsidRPr="002933B1" w:rsidRDefault="007D0CA6" w:rsidP="000B4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33B1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 xml:space="preserve">ul. Iłżecka 24 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>02-135 Warszawa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na: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Pakiet 6</w:t>
            </w:r>
            <w:r w:rsidR="002933B1">
              <w:rPr>
                <w:sz w:val="22"/>
                <w:szCs w:val="22"/>
              </w:rPr>
              <w:t xml:space="preserve"> </w:t>
            </w:r>
            <w:r w:rsidRPr="002933B1">
              <w:rPr>
                <w:sz w:val="22"/>
                <w:szCs w:val="22"/>
              </w:rPr>
              <w:t xml:space="preserve">- </w:t>
            </w:r>
            <w:proofErr w:type="spellStart"/>
            <w:r w:rsidRPr="002933B1">
              <w:rPr>
                <w:sz w:val="22"/>
                <w:szCs w:val="22"/>
              </w:rPr>
              <w:t>Śrubopłytka</w:t>
            </w:r>
            <w:proofErr w:type="spellEnd"/>
            <w:r w:rsidRPr="002933B1">
              <w:rPr>
                <w:sz w:val="22"/>
                <w:szCs w:val="22"/>
              </w:rPr>
              <w:t xml:space="preserve"> do zespoleń szyjki kości udowej</w:t>
            </w:r>
          </w:p>
          <w:p w:rsidR="007D0CA6" w:rsidRPr="002933B1" w:rsidRDefault="007D0CA6" w:rsidP="000B4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33B1">
              <w:rPr>
                <w:color w:val="000000"/>
                <w:sz w:val="22"/>
                <w:szCs w:val="22"/>
              </w:rPr>
              <w:t>Uzasadnienie wyboru:</w:t>
            </w:r>
          </w:p>
          <w:p w:rsidR="007D0CA6" w:rsidRPr="002933B1" w:rsidRDefault="007D0CA6" w:rsidP="000B4AD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7D0CA6" w:rsidTr="000B4AD8">
        <w:trPr>
          <w:cantSplit/>
        </w:trPr>
        <w:tc>
          <w:tcPr>
            <w:tcW w:w="9498" w:type="dxa"/>
          </w:tcPr>
          <w:p w:rsidR="007D0CA6" w:rsidRPr="002933B1" w:rsidRDefault="007D0CA6" w:rsidP="000B4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933B1">
              <w:rPr>
                <w:b/>
                <w:sz w:val="22"/>
                <w:szCs w:val="22"/>
              </w:rPr>
              <w:t>Stryker</w:t>
            </w:r>
            <w:proofErr w:type="spellEnd"/>
            <w:r w:rsidRPr="002933B1">
              <w:rPr>
                <w:b/>
                <w:sz w:val="22"/>
                <w:szCs w:val="22"/>
              </w:rPr>
              <w:t xml:space="preserve"> Polska Sp. z o.o.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 xml:space="preserve">ul. Poleczki 35 </w:t>
            </w:r>
          </w:p>
          <w:p w:rsidR="007D0CA6" w:rsidRPr="002933B1" w:rsidRDefault="007D0CA6" w:rsidP="000B4AD8">
            <w:pPr>
              <w:jc w:val="both"/>
              <w:rPr>
                <w:bCs/>
                <w:sz w:val="22"/>
                <w:szCs w:val="22"/>
              </w:rPr>
            </w:pPr>
            <w:r w:rsidRPr="002933B1">
              <w:rPr>
                <w:bCs/>
                <w:sz w:val="22"/>
                <w:szCs w:val="22"/>
              </w:rPr>
              <w:t>02-822 Warszawa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na:</w:t>
            </w:r>
          </w:p>
          <w:p w:rsidR="007D0CA6" w:rsidRPr="002933B1" w:rsidRDefault="007D0CA6" w:rsidP="000B4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Pakiet 7 - Chirurgia stopy</w:t>
            </w:r>
          </w:p>
          <w:p w:rsidR="007D0CA6" w:rsidRPr="002933B1" w:rsidRDefault="007D0CA6" w:rsidP="000B4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933B1">
              <w:rPr>
                <w:color w:val="000000"/>
                <w:sz w:val="22"/>
                <w:szCs w:val="22"/>
              </w:rPr>
              <w:t>Uzasadnienie wyboru:</w:t>
            </w:r>
          </w:p>
          <w:p w:rsidR="007D0CA6" w:rsidRPr="002933B1" w:rsidRDefault="007D0CA6" w:rsidP="000B4AD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933B1">
              <w:rPr>
                <w:sz w:val="22"/>
                <w:szCs w:val="22"/>
              </w:rPr>
              <w:t>Oferta złożona przez wybranego Wykonawcę spełnia wymagania SWZ</w:t>
            </w:r>
            <w:r w:rsidR="002933B1" w:rsidRPr="002933B1">
              <w:rPr>
                <w:sz w:val="22"/>
                <w:szCs w:val="22"/>
              </w:rPr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651"/>
        <w:gridCol w:w="2976"/>
        <w:gridCol w:w="1560"/>
      </w:tblGrid>
      <w:tr w:rsidR="00211A34" w:rsidRPr="00834EF4" w:rsidTr="002933B1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D0CA6" w:rsidRPr="00834EF4" w:rsidTr="002933B1">
        <w:tc>
          <w:tcPr>
            <w:tcW w:w="2169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0CA6">
              <w:rPr>
                <w:sz w:val="20"/>
                <w:szCs w:val="20"/>
              </w:rPr>
              <w:t>Pakiet 1- Endoproteza jednoosiowa i rewizyjna stawu kolanowego</w:t>
            </w:r>
          </w:p>
        </w:tc>
        <w:tc>
          <w:tcPr>
            <w:tcW w:w="2651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0CA6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7D0CA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D0CA6" w:rsidRPr="00211A34" w:rsidRDefault="007D0CA6" w:rsidP="000B4AD8">
            <w:pPr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35</w:t>
            </w:r>
          </w:p>
          <w:p w:rsidR="007D0CA6" w:rsidRPr="00211A34" w:rsidRDefault="007D0CA6" w:rsidP="000B4AD8">
            <w:pPr>
              <w:spacing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D0CA6" w:rsidRPr="007D0CA6" w:rsidRDefault="007D0CA6" w:rsidP="000B4AD8">
            <w:pPr>
              <w:spacing w:before="40" w:after="40"/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1 - Cena - 300.00</w:t>
            </w:r>
          </w:p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0CA6" w:rsidRPr="00211A34" w:rsidRDefault="007D0CA6" w:rsidP="000B4AD8">
            <w:pPr>
              <w:jc w:val="center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  500,00</w:t>
            </w:r>
          </w:p>
        </w:tc>
      </w:tr>
      <w:tr w:rsidR="007D0CA6" w:rsidRPr="00834EF4" w:rsidTr="002933B1">
        <w:tc>
          <w:tcPr>
            <w:tcW w:w="2169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0CA6">
              <w:rPr>
                <w:sz w:val="20"/>
                <w:szCs w:val="20"/>
              </w:rPr>
              <w:t>Pakiet 2 - Endoproteza stawu biodrowego rewizyjna, modularna bezcementowa</w:t>
            </w:r>
          </w:p>
        </w:tc>
        <w:tc>
          <w:tcPr>
            <w:tcW w:w="2651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0CA6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7D0CA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D0CA6" w:rsidRPr="00211A34" w:rsidRDefault="007D0CA6" w:rsidP="000B4AD8">
            <w:pPr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35</w:t>
            </w:r>
          </w:p>
          <w:p w:rsidR="007D0CA6" w:rsidRPr="00211A34" w:rsidRDefault="007D0CA6" w:rsidP="000B4AD8">
            <w:pPr>
              <w:spacing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D0CA6" w:rsidRPr="007D0CA6" w:rsidRDefault="007D0CA6" w:rsidP="000B4AD8">
            <w:pPr>
              <w:spacing w:before="40" w:after="40"/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1 - Cena - 300.00</w:t>
            </w:r>
          </w:p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0CA6" w:rsidRPr="00211A34" w:rsidRDefault="007D0CA6" w:rsidP="000B4AD8">
            <w:pPr>
              <w:jc w:val="center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  500,00</w:t>
            </w:r>
          </w:p>
        </w:tc>
      </w:tr>
      <w:tr w:rsidR="007D0CA6" w:rsidRPr="00834EF4" w:rsidTr="002933B1">
        <w:tc>
          <w:tcPr>
            <w:tcW w:w="2169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0CA6">
              <w:rPr>
                <w:sz w:val="20"/>
                <w:szCs w:val="20"/>
              </w:rPr>
              <w:t xml:space="preserve">Pakiet 5 - Endoproteza </w:t>
            </w:r>
            <w:proofErr w:type="spellStart"/>
            <w:r w:rsidRPr="007D0CA6">
              <w:rPr>
                <w:sz w:val="20"/>
                <w:szCs w:val="20"/>
              </w:rPr>
              <w:t>dwumobilna</w:t>
            </w:r>
            <w:proofErr w:type="spellEnd"/>
            <w:r w:rsidRPr="007D0CA6">
              <w:rPr>
                <w:sz w:val="20"/>
                <w:szCs w:val="20"/>
              </w:rPr>
              <w:t xml:space="preserve"> stawu biodrowego</w:t>
            </w:r>
          </w:p>
        </w:tc>
        <w:tc>
          <w:tcPr>
            <w:tcW w:w="2651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0CA6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:rsidR="007D0CA6" w:rsidRPr="00211A34" w:rsidRDefault="007D0CA6" w:rsidP="000B4AD8">
            <w:pPr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ul. </w:t>
            </w:r>
            <w:proofErr w:type="spellStart"/>
            <w:r w:rsidRPr="007D0CA6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95A/6</w:t>
            </w:r>
          </w:p>
          <w:p w:rsidR="007D0CA6" w:rsidRPr="00211A34" w:rsidRDefault="007D0CA6" w:rsidP="000B4AD8">
            <w:pPr>
              <w:spacing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7D0CA6" w:rsidRPr="007D0CA6" w:rsidRDefault="007D0CA6" w:rsidP="000B4AD8">
            <w:pPr>
              <w:spacing w:before="40" w:after="40"/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1 - Cena - 300.00</w:t>
            </w:r>
          </w:p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0CA6" w:rsidRPr="00211A34" w:rsidRDefault="007D0CA6" w:rsidP="000B4AD8">
            <w:pPr>
              <w:jc w:val="center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  500,00</w:t>
            </w:r>
          </w:p>
        </w:tc>
      </w:tr>
      <w:tr w:rsidR="007D0CA6" w:rsidRPr="00834EF4" w:rsidTr="002933B1">
        <w:tc>
          <w:tcPr>
            <w:tcW w:w="2169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0CA6">
              <w:rPr>
                <w:sz w:val="20"/>
                <w:szCs w:val="20"/>
              </w:rPr>
              <w:t xml:space="preserve">Pakiet 6- </w:t>
            </w:r>
            <w:proofErr w:type="spellStart"/>
            <w:r w:rsidRPr="007D0CA6">
              <w:rPr>
                <w:sz w:val="20"/>
                <w:szCs w:val="20"/>
              </w:rPr>
              <w:t>Śrubopłytka</w:t>
            </w:r>
            <w:proofErr w:type="spellEnd"/>
            <w:r w:rsidRPr="007D0CA6">
              <w:rPr>
                <w:sz w:val="20"/>
                <w:szCs w:val="20"/>
              </w:rPr>
              <w:t xml:space="preserve"> do zespoleń szyjki kości udowej</w:t>
            </w:r>
          </w:p>
        </w:tc>
        <w:tc>
          <w:tcPr>
            <w:tcW w:w="2651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0CA6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7D0CA6" w:rsidRPr="00211A34" w:rsidRDefault="007D0CA6" w:rsidP="000B4AD8">
            <w:pPr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24</w:t>
            </w:r>
          </w:p>
          <w:p w:rsidR="007D0CA6" w:rsidRPr="00211A34" w:rsidRDefault="007D0CA6" w:rsidP="000B4AD8">
            <w:pPr>
              <w:spacing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D0CA6" w:rsidRPr="007D0CA6" w:rsidRDefault="007D0CA6" w:rsidP="000B4AD8">
            <w:pPr>
              <w:spacing w:before="40" w:after="40"/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1 - Cena - 300.00</w:t>
            </w:r>
          </w:p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0CA6" w:rsidRPr="00211A34" w:rsidRDefault="007D0CA6" w:rsidP="000B4AD8">
            <w:pPr>
              <w:jc w:val="center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  500,00</w:t>
            </w:r>
          </w:p>
        </w:tc>
      </w:tr>
      <w:tr w:rsidR="007D0CA6" w:rsidRPr="00834EF4" w:rsidTr="002933B1">
        <w:tc>
          <w:tcPr>
            <w:tcW w:w="2169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0CA6">
              <w:rPr>
                <w:sz w:val="20"/>
                <w:szCs w:val="20"/>
              </w:rPr>
              <w:t>Pakiet 7 - Chirurgia stopy</w:t>
            </w:r>
          </w:p>
        </w:tc>
        <w:tc>
          <w:tcPr>
            <w:tcW w:w="2651" w:type="dxa"/>
            <w:shd w:val="clear" w:color="auto" w:fill="auto"/>
          </w:tcPr>
          <w:p w:rsidR="007D0CA6" w:rsidRPr="00211A34" w:rsidRDefault="007D0CA6" w:rsidP="000B4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0CA6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7D0CA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7D0CA6" w:rsidRPr="00211A34" w:rsidRDefault="007D0CA6" w:rsidP="000B4AD8">
            <w:pPr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35</w:t>
            </w:r>
          </w:p>
          <w:p w:rsidR="007D0CA6" w:rsidRPr="00211A34" w:rsidRDefault="007D0CA6" w:rsidP="000B4AD8">
            <w:pPr>
              <w:spacing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0CA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D0CA6" w:rsidRPr="007D0CA6" w:rsidRDefault="007D0CA6" w:rsidP="000B4AD8">
            <w:pPr>
              <w:spacing w:before="40" w:after="40"/>
              <w:rPr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1 - Cena - 300.00</w:t>
            </w:r>
          </w:p>
          <w:p w:rsidR="007D0CA6" w:rsidRPr="00211A34" w:rsidRDefault="007D0CA6" w:rsidP="000B4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0CA6" w:rsidRPr="00211A34" w:rsidRDefault="007D0CA6" w:rsidP="000B4AD8">
            <w:pPr>
              <w:jc w:val="center"/>
              <w:rPr>
                <w:color w:val="000000"/>
                <w:sz w:val="20"/>
                <w:szCs w:val="20"/>
              </w:rPr>
            </w:pPr>
            <w:r w:rsidRPr="007D0CA6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:rsidR="008642B3" w:rsidRPr="00B464D3" w:rsidRDefault="008642B3" w:rsidP="002933B1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933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77B" w:rsidRDefault="0035277B">
      <w:r>
        <w:separator/>
      </w:r>
    </w:p>
  </w:endnote>
  <w:endnote w:type="continuationSeparator" w:id="0">
    <w:p w:rsidR="0035277B" w:rsidRDefault="0035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77B" w:rsidRDefault="0035277B">
      <w:r>
        <w:separator/>
      </w:r>
    </w:p>
  </w:footnote>
  <w:footnote w:type="continuationSeparator" w:id="0">
    <w:p w:rsidR="0035277B" w:rsidRDefault="00352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77B"/>
    <w:rsid w:val="00022322"/>
    <w:rsid w:val="00042497"/>
    <w:rsid w:val="000C1E6F"/>
    <w:rsid w:val="000E4E56"/>
    <w:rsid w:val="001A1468"/>
    <w:rsid w:val="001B7815"/>
    <w:rsid w:val="00211A34"/>
    <w:rsid w:val="002933B1"/>
    <w:rsid w:val="002B1E4F"/>
    <w:rsid w:val="002B6761"/>
    <w:rsid w:val="003445A0"/>
    <w:rsid w:val="0035277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0CA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012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558A7"/>
  <w15:chartTrackingRefBased/>
  <w15:docId w15:val="{986E9CF1-2FD4-40CF-8646-B5BF92E63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448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Barbara Bogusz</cp:lastModifiedBy>
  <cp:revision>4</cp:revision>
  <cp:lastPrinted>2022-12-22T10:23:00Z</cp:lastPrinted>
  <dcterms:created xsi:type="dcterms:W3CDTF">2022-12-22T10:20:00Z</dcterms:created>
  <dcterms:modified xsi:type="dcterms:W3CDTF">2023-01-04T08:28:00Z</dcterms:modified>
</cp:coreProperties>
</file>