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7ABE6" w14:textId="77777777" w:rsidR="00FB7F50" w:rsidRPr="002245BE" w:rsidRDefault="002175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75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7594">
        <w:rPr>
          <w:sz w:val="22"/>
          <w:szCs w:val="22"/>
        </w:rPr>
        <w:t>2023-01-03</w:t>
      </w:r>
    </w:p>
    <w:p w14:paraId="2B8802F2" w14:textId="77777777" w:rsidR="00FB7F50" w:rsidRPr="002245BE" w:rsidRDefault="00217594" w:rsidP="00FB7F50">
      <w:pPr>
        <w:spacing w:after="40"/>
        <w:rPr>
          <w:b/>
          <w:bCs/>
          <w:sz w:val="22"/>
          <w:szCs w:val="22"/>
        </w:rPr>
      </w:pPr>
      <w:r w:rsidRPr="0021759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BE5D37C" w14:textId="77777777" w:rsidR="00FB7F50" w:rsidRPr="002245BE" w:rsidRDefault="00217594" w:rsidP="00FB7F50">
      <w:pPr>
        <w:rPr>
          <w:sz w:val="22"/>
          <w:szCs w:val="22"/>
        </w:rPr>
      </w:pPr>
      <w:r w:rsidRPr="0021759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17594">
        <w:rPr>
          <w:sz w:val="22"/>
          <w:szCs w:val="22"/>
        </w:rPr>
        <w:t>66</w:t>
      </w:r>
    </w:p>
    <w:p w14:paraId="5AEF0028" w14:textId="77777777" w:rsidR="00FB7F50" w:rsidRPr="002245BE" w:rsidRDefault="00217594" w:rsidP="00FB7F50">
      <w:pPr>
        <w:rPr>
          <w:sz w:val="22"/>
          <w:szCs w:val="22"/>
        </w:rPr>
      </w:pPr>
      <w:r w:rsidRPr="0021759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17594">
        <w:rPr>
          <w:sz w:val="22"/>
          <w:szCs w:val="22"/>
        </w:rPr>
        <w:t>Kraków</w:t>
      </w:r>
    </w:p>
    <w:p w14:paraId="1DE5DCA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64E5ED1" w14:textId="20E8C187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7DFC8E4" w14:textId="77777777" w:rsidR="00AA0DED" w:rsidRDefault="00AA0DED" w:rsidP="00FB7F50">
      <w:pPr>
        <w:jc w:val="both"/>
        <w:rPr>
          <w:bCs/>
          <w:sz w:val="18"/>
          <w:szCs w:val="18"/>
        </w:rPr>
      </w:pPr>
    </w:p>
    <w:p w14:paraId="1C5509F3" w14:textId="57BDB768" w:rsidR="00AA0DED" w:rsidRPr="002245BE" w:rsidRDefault="00AA0DED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SZP.271.7.(23/2022)/2023</w:t>
      </w:r>
    </w:p>
    <w:p w14:paraId="5798263B" w14:textId="77777777" w:rsidR="008642B3" w:rsidRDefault="00836DAF" w:rsidP="00AA0DED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02FF8904" w14:textId="339D9670" w:rsidR="008642B3" w:rsidRPr="00AA0DED" w:rsidRDefault="008642B3" w:rsidP="00C65E53">
      <w:pPr>
        <w:spacing w:after="480"/>
        <w:jc w:val="center"/>
        <w:rPr>
          <w:bCs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A0DED">
        <w:rPr>
          <w:b/>
          <w:sz w:val="28"/>
        </w:rPr>
        <w:t xml:space="preserve"> </w:t>
      </w:r>
      <w:r w:rsidR="00AA0DED" w:rsidRPr="00AA0DED">
        <w:rPr>
          <w:bCs/>
          <w:sz w:val="28"/>
        </w:rPr>
        <w:t>– zad. 2,5,6,10,19,21,30,39,43,45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17594" w:rsidRPr="00607F9B" w14:paraId="5C0C3954" w14:textId="77777777" w:rsidTr="004C0199">
        <w:trPr>
          <w:trHeight w:val="638"/>
        </w:trPr>
        <w:tc>
          <w:tcPr>
            <w:tcW w:w="959" w:type="dxa"/>
            <w:shd w:val="clear" w:color="auto" w:fill="auto"/>
          </w:tcPr>
          <w:p w14:paraId="2038214B" w14:textId="77777777" w:rsidR="00217594" w:rsidRPr="00607F9B" w:rsidRDefault="00217594" w:rsidP="004C01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61EEA0" w14:textId="77777777" w:rsidR="00217594" w:rsidRPr="00607F9B" w:rsidRDefault="00217594" w:rsidP="004C01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759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7594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00371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17594" w:rsidRPr="0021759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17594" w:rsidRPr="00217594">
        <w:rPr>
          <w:sz w:val="22"/>
          <w:szCs w:val="22"/>
        </w:rPr>
        <w:t>(</w:t>
      </w:r>
      <w:proofErr w:type="spellStart"/>
      <w:r w:rsidR="00217594" w:rsidRPr="00217594">
        <w:rPr>
          <w:sz w:val="22"/>
          <w:szCs w:val="22"/>
        </w:rPr>
        <w:t>t.j</w:t>
      </w:r>
      <w:proofErr w:type="spellEnd"/>
      <w:r w:rsidR="00217594" w:rsidRPr="0021759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17594" w14:paraId="2F7D69A6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4F2715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>J.CHODACKI, A.MISZTAL "MEDICA" SPÓŁKA JAWNA</w:t>
            </w:r>
          </w:p>
          <w:p w14:paraId="6A9B1868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UL.PRZEMYSŁOWA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4A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59-300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LUBIN</w:t>
            </w:r>
          </w:p>
          <w:p w14:paraId="5B044E6F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41CD71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8 812.80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A734F14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4AD82BE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090E5A6F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94AC8BD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7594">
              <w:rPr>
                <w:b/>
                <w:sz w:val="22"/>
                <w:szCs w:val="22"/>
              </w:rPr>
              <w:t>Nordhandel</w:t>
            </w:r>
            <w:proofErr w:type="spellEnd"/>
            <w:r w:rsidRPr="00217594">
              <w:rPr>
                <w:b/>
                <w:sz w:val="22"/>
                <w:szCs w:val="22"/>
              </w:rPr>
              <w:t xml:space="preserve"> OÜ</w:t>
            </w:r>
          </w:p>
          <w:p w14:paraId="4503E6C8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Masti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11911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Tallinn</w:t>
            </w:r>
          </w:p>
          <w:p w14:paraId="41B964B1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58B292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51 321.60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C73D77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78DE170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68352799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6B01883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>J.CHODACKI, A.MISZTAL "MEDICA" SPÓŁKA JAWNA</w:t>
            </w:r>
          </w:p>
          <w:p w14:paraId="2CA9184E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UL.PRZEMYSŁOWA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4A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59-300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LUBIN</w:t>
            </w:r>
          </w:p>
          <w:p w14:paraId="6E164372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2667D2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113 184.00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69C36C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F7AE1CC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71F3BDDE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A3D0647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14:paraId="7226A8A2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Przyszowice</w:t>
            </w:r>
          </w:p>
          <w:p w14:paraId="50203CB2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C55D97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10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146 749.38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A45D65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99FC921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684A1828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EC7E769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>SINMED Sp. z o. o.</w:t>
            </w:r>
          </w:p>
          <w:p w14:paraId="46056110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Przyszowice</w:t>
            </w:r>
          </w:p>
          <w:p w14:paraId="57698C4F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38A951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19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2 592.00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C42A25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7919D3E" w14:textId="70C235F5" w:rsidR="00217594" w:rsidRPr="00217594" w:rsidRDefault="00AA0DED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4EFFF251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8D9F0E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 xml:space="preserve">Przedsiębiorstwo Wielobranżowe </w:t>
            </w:r>
            <w:proofErr w:type="spellStart"/>
            <w:r w:rsidRPr="00217594">
              <w:rPr>
                <w:b/>
                <w:sz w:val="22"/>
                <w:szCs w:val="22"/>
              </w:rPr>
              <w:t>Intergos</w:t>
            </w:r>
            <w:proofErr w:type="spellEnd"/>
            <w:r w:rsidRPr="00217594">
              <w:rPr>
                <w:b/>
                <w:sz w:val="22"/>
                <w:szCs w:val="22"/>
              </w:rPr>
              <w:t xml:space="preserve"> Sp. z o.o.</w:t>
            </w:r>
          </w:p>
          <w:p w14:paraId="3D1BC4D6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Legionów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55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43-300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Bielsko-Biała</w:t>
            </w:r>
          </w:p>
          <w:p w14:paraId="6D5B1D2E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7B6CF0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21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3 991.68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0F1D83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3EBFAC3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5EA491AF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BFFE158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>SINMED Sp. z o. o.</w:t>
            </w:r>
          </w:p>
          <w:p w14:paraId="3274D798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Przyszowice</w:t>
            </w:r>
          </w:p>
          <w:p w14:paraId="477FA7E7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591FEA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30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1 036.80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2A0311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3C45959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0B2853CF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A75D085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>J.CHODACKI, A.MISZTAL "MEDICA" SPÓŁKA JAWNA</w:t>
            </w:r>
          </w:p>
          <w:p w14:paraId="44CD7860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UL.PRZEMYSŁOWA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4A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59-300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LUBIN</w:t>
            </w:r>
          </w:p>
          <w:p w14:paraId="198FD098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422944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39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37 761.00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35EB93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59B2005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41B2CE8E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523E692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14:paraId="6D51359E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Przyszowice</w:t>
            </w:r>
          </w:p>
          <w:p w14:paraId="5F82F2A5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A394B5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43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30 445.20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8CCBC1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F718972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17594" w14:paraId="4D609E0E" w14:textId="77777777" w:rsidTr="004C0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AAE60C" w14:textId="77777777" w:rsidR="00217594" w:rsidRPr="001D1EEC" w:rsidRDefault="00217594" w:rsidP="004C01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17594">
              <w:rPr>
                <w:b/>
                <w:sz w:val="22"/>
                <w:szCs w:val="22"/>
              </w:rPr>
              <w:t>SINMED Sp. z o. o.</w:t>
            </w:r>
          </w:p>
          <w:p w14:paraId="4E480046" w14:textId="77777777" w:rsidR="00217594" w:rsidRPr="001D1EEC" w:rsidRDefault="00217594" w:rsidP="004C0199">
            <w:pPr>
              <w:spacing w:line="276" w:lineRule="auto"/>
              <w:rPr>
                <w:bCs/>
                <w:sz w:val="22"/>
                <w:szCs w:val="22"/>
              </w:rPr>
            </w:pPr>
            <w:r w:rsidRPr="00217594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17594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17594">
              <w:rPr>
                <w:bCs/>
                <w:sz w:val="22"/>
                <w:szCs w:val="22"/>
              </w:rPr>
              <w:t>Przyszowice</w:t>
            </w:r>
          </w:p>
          <w:p w14:paraId="3B3F53D3" w14:textId="77777777" w:rsidR="0021759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7F89B1" w14:textId="77777777" w:rsidR="00217594" w:rsidRPr="00211A34" w:rsidRDefault="00217594" w:rsidP="004C0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17594">
              <w:rPr>
                <w:color w:val="000000"/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594">
              <w:rPr>
                <w:color w:val="000000"/>
                <w:sz w:val="22"/>
                <w:szCs w:val="22"/>
              </w:rPr>
              <w:t>Zadanie 45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17594">
              <w:rPr>
                <w:b/>
                <w:sz w:val="22"/>
                <w:szCs w:val="22"/>
              </w:rPr>
              <w:t>12 150.00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D1FC14" w14:textId="77777777" w:rsidR="00217594" w:rsidRPr="00D168A0" w:rsidRDefault="00217594" w:rsidP="004C019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CC06EA0" w14:textId="77777777" w:rsidR="00217594" w:rsidRDefault="00217594" w:rsidP="004C01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17594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0E9C663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23576CC" w14:textId="77777777" w:rsidTr="00596EA3">
        <w:tc>
          <w:tcPr>
            <w:tcW w:w="2169" w:type="dxa"/>
            <w:shd w:val="clear" w:color="auto" w:fill="F3F3F3"/>
          </w:tcPr>
          <w:p w14:paraId="210916E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4BF8E9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3CE941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7152B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17594" w:rsidRPr="00834EF4" w14:paraId="4BB8C133" w14:textId="77777777" w:rsidTr="004C0199">
        <w:tc>
          <w:tcPr>
            <w:tcW w:w="2169" w:type="dxa"/>
            <w:shd w:val="clear" w:color="auto" w:fill="auto"/>
          </w:tcPr>
          <w:p w14:paraId="6FB9A0E3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3F5E1F0C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18D9EF7F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4A</w:t>
            </w:r>
          </w:p>
          <w:p w14:paraId="7BC59055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14:paraId="653F0BBB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B1F2B4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2D3E950B" w14:textId="77777777" w:rsidTr="004C0199">
        <w:tc>
          <w:tcPr>
            <w:tcW w:w="2169" w:type="dxa"/>
            <w:shd w:val="clear" w:color="auto" w:fill="auto"/>
          </w:tcPr>
          <w:p w14:paraId="09D8AB4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582E9B67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F0CA081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6A</w:t>
            </w:r>
          </w:p>
          <w:p w14:paraId="72761F6B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38A052AB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- 97.14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903B44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97,14</w:t>
            </w:r>
          </w:p>
        </w:tc>
      </w:tr>
      <w:tr w:rsidR="00217594" w:rsidRPr="00834EF4" w14:paraId="7500C219" w14:textId="77777777" w:rsidTr="004C0199">
        <w:tc>
          <w:tcPr>
            <w:tcW w:w="2169" w:type="dxa"/>
            <w:shd w:val="clear" w:color="auto" w:fill="auto"/>
          </w:tcPr>
          <w:p w14:paraId="54E88BDB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784A279F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FDF0183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18</w:t>
            </w:r>
          </w:p>
          <w:p w14:paraId="3949D715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60CD07F5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- 86.08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B73F36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86,08</w:t>
            </w:r>
          </w:p>
        </w:tc>
      </w:tr>
      <w:tr w:rsidR="00217594" w:rsidRPr="00834EF4" w14:paraId="1E777AC1" w14:textId="77777777" w:rsidTr="004C0199">
        <w:tc>
          <w:tcPr>
            <w:tcW w:w="2169" w:type="dxa"/>
            <w:shd w:val="clear" w:color="auto" w:fill="auto"/>
          </w:tcPr>
          <w:p w14:paraId="39231DD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133D669A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>.</w:t>
            </w:r>
          </w:p>
          <w:p w14:paraId="3595E814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63</w:t>
            </w:r>
          </w:p>
          <w:p w14:paraId="52F521B4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Sulejówek</w:t>
            </w:r>
          </w:p>
        </w:tc>
        <w:tc>
          <w:tcPr>
            <w:tcW w:w="2976" w:type="dxa"/>
            <w:shd w:val="clear" w:color="auto" w:fill="auto"/>
          </w:tcPr>
          <w:p w14:paraId="211AD973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- 78.16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14C933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78,16</w:t>
            </w:r>
          </w:p>
        </w:tc>
      </w:tr>
      <w:tr w:rsidR="00217594" w:rsidRPr="00834EF4" w14:paraId="4264A543" w14:textId="77777777" w:rsidTr="004C0199">
        <w:tc>
          <w:tcPr>
            <w:tcW w:w="2169" w:type="dxa"/>
            <w:shd w:val="clear" w:color="auto" w:fill="auto"/>
          </w:tcPr>
          <w:p w14:paraId="68ACEDB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</w:t>
            </w:r>
          </w:p>
        </w:tc>
        <w:tc>
          <w:tcPr>
            <w:tcW w:w="2793" w:type="dxa"/>
            <w:shd w:val="clear" w:color="auto" w:fill="auto"/>
          </w:tcPr>
          <w:p w14:paraId="4D278640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Nordhandel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OÜ</w:t>
            </w:r>
          </w:p>
          <w:p w14:paraId="0056351F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Masti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17</w:t>
            </w:r>
          </w:p>
          <w:p w14:paraId="0640A102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11911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Tallinn</w:t>
            </w:r>
          </w:p>
        </w:tc>
        <w:tc>
          <w:tcPr>
            <w:tcW w:w="2976" w:type="dxa"/>
            <w:shd w:val="clear" w:color="auto" w:fill="auto"/>
          </w:tcPr>
          <w:p w14:paraId="786D8CC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- 33.58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BEF90A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33,58</w:t>
            </w:r>
          </w:p>
        </w:tc>
      </w:tr>
      <w:tr w:rsidR="00217594" w:rsidRPr="00834EF4" w14:paraId="3D6E828C" w14:textId="77777777" w:rsidTr="004C0199">
        <w:tc>
          <w:tcPr>
            <w:tcW w:w="2169" w:type="dxa"/>
            <w:shd w:val="clear" w:color="auto" w:fill="auto"/>
          </w:tcPr>
          <w:p w14:paraId="139D75FA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1AC3BCD5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Nordhandel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OÜ</w:t>
            </w:r>
          </w:p>
          <w:p w14:paraId="622FF604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Masti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17</w:t>
            </w:r>
          </w:p>
          <w:p w14:paraId="64FDF1F5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11911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Tallinn</w:t>
            </w:r>
          </w:p>
        </w:tc>
        <w:tc>
          <w:tcPr>
            <w:tcW w:w="2976" w:type="dxa"/>
            <w:shd w:val="clear" w:color="auto" w:fill="auto"/>
          </w:tcPr>
          <w:p w14:paraId="7D38438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839816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218B373A" w14:textId="77777777" w:rsidTr="004C0199">
        <w:tc>
          <w:tcPr>
            <w:tcW w:w="2169" w:type="dxa"/>
            <w:shd w:val="clear" w:color="auto" w:fill="auto"/>
          </w:tcPr>
          <w:p w14:paraId="539306C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4A770868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538A6601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4A</w:t>
            </w:r>
          </w:p>
          <w:p w14:paraId="7F782799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14:paraId="3F9426B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- 89.59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9E50B7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89,59</w:t>
            </w:r>
          </w:p>
        </w:tc>
      </w:tr>
      <w:tr w:rsidR="00217594" w:rsidRPr="00834EF4" w14:paraId="20699F70" w14:textId="77777777" w:rsidTr="004C0199">
        <w:tc>
          <w:tcPr>
            <w:tcW w:w="2169" w:type="dxa"/>
            <w:shd w:val="clear" w:color="auto" w:fill="auto"/>
          </w:tcPr>
          <w:p w14:paraId="74D26F2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47FE34A2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E35F733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15</w:t>
            </w:r>
          </w:p>
          <w:p w14:paraId="77596340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lastRenderedPageBreak/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3B4174A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lastRenderedPageBreak/>
              <w:t>1 - Cena - 67.69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25F660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67,69</w:t>
            </w:r>
          </w:p>
        </w:tc>
      </w:tr>
      <w:tr w:rsidR="00217594" w:rsidRPr="00834EF4" w14:paraId="3CB3E593" w14:textId="77777777" w:rsidTr="004C0199">
        <w:tc>
          <w:tcPr>
            <w:tcW w:w="2169" w:type="dxa"/>
            <w:shd w:val="clear" w:color="auto" w:fill="auto"/>
          </w:tcPr>
          <w:p w14:paraId="0F16480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64D530AB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1B8F5F2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18</w:t>
            </w:r>
          </w:p>
          <w:p w14:paraId="0FC03F5A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D4B0B8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- 66.44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061DD9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66,44</w:t>
            </w:r>
          </w:p>
        </w:tc>
      </w:tr>
      <w:tr w:rsidR="00217594" w:rsidRPr="00834EF4" w14:paraId="057958AC" w14:textId="77777777" w:rsidTr="004C0199">
        <w:tc>
          <w:tcPr>
            <w:tcW w:w="2169" w:type="dxa"/>
            <w:shd w:val="clear" w:color="auto" w:fill="auto"/>
          </w:tcPr>
          <w:p w14:paraId="5C7B06C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76BFD9FB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91A5C48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17</w:t>
            </w:r>
          </w:p>
          <w:p w14:paraId="435317CA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65C46DDB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- 53.51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B763B8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53,51</w:t>
            </w:r>
          </w:p>
        </w:tc>
      </w:tr>
      <w:tr w:rsidR="00217594" w:rsidRPr="00834EF4" w14:paraId="07281012" w14:textId="77777777" w:rsidTr="004C0199">
        <w:tc>
          <w:tcPr>
            <w:tcW w:w="2169" w:type="dxa"/>
            <w:shd w:val="clear" w:color="auto" w:fill="auto"/>
          </w:tcPr>
          <w:p w14:paraId="1B4B754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5</w:t>
            </w:r>
          </w:p>
        </w:tc>
        <w:tc>
          <w:tcPr>
            <w:tcW w:w="2793" w:type="dxa"/>
            <w:shd w:val="clear" w:color="auto" w:fill="auto"/>
          </w:tcPr>
          <w:p w14:paraId="38DE3659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FD7D836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14</w:t>
            </w:r>
          </w:p>
          <w:p w14:paraId="568E6E53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12B56C5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- 40.41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AC9DA1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40,41</w:t>
            </w:r>
          </w:p>
        </w:tc>
      </w:tr>
      <w:tr w:rsidR="00217594" w:rsidRPr="00834EF4" w14:paraId="3FA83439" w14:textId="77777777" w:rsidTr="004C0199">
        <w:tc>
          <w:tcPr>
            <w:tcW w:w="2169" w:type="dxa"/>
            <w:shd w:val="clear" w:color="auto" w:fill="auto"/>
          </w:tcPr>
          <w:p w14:paraId="26FD2934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59227F3D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1B782EB7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4A</w:t>
            </w:r>
          </w:p>
          <w:p w14:paraId="6CA4D701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14:paraId="0AD927DE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DB35B5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34A05948" w14:textId="77777777" w:rsidTr="004C0199">
        <w:tc>
          <w:tcPr>
            <w:tcW w:w="2169" w:type="dxa"/>
            <w:shd w:val="clear" w:color="auto" w:fill="auto"/>
          </w:tcPr>
          <w:p w14:paraId="32E855E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16339D84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>.</w:t>
            </w:r>
          </w:p>
          <w:p w14:paraId="552E7F55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63</w:t>
            </w:r>
          </w:p>
          <w:p w14:paraId="73D7CA6D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Sulejówek</w:t>
            </w:r>
          </w:p>
        </w:tc>
        <w:tc>
          <w:tcPr>
            <w:tcW w:w="2976" w:type="dxa"/>
            <w:shd w:val="clear" w:color="auto" w:fill="auto"/>
          </w:tcPr>
          <w:p w14:paraId="387D9CA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- 92.91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F07409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92,91</w:t>
            </w:r>
          </w:p>
        </w:tc>
      </w:tr>
      <w:tr w:rsidR="00217594" w:rsidRPr="00834EF4" w14:paraId="30C26D58" w14:textId="77777777" w:rsidTr="004C0199">
        <w:tc>
          <w:tcPr>
            <w:tcW w:w="2169" w:type="dxa"/>
            <w:shd w:val="clear" w:color="auto" w:fill="auto"/>
          </w:tcPr>
          <w:p w14:paraId="068DFB1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0FE69CB1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D15E508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18</w:t>
            </w:r>
          </w:p>
          <w:p w14:paraId="6C001641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A62BE36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- 92.25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280E89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92,25</w:t>
            </w:r>
          </w:p>
        </w:tc>
      </w:tr>
      <w:tr w:rsidR="00217594" w:rsidRPr="00834EF4" w14:paraId="7EB5FDF1" w14:textId="77777777" w:rsidTr="004C0199">
        <w:tc>
          <w:tcPr>
            <w:tcW w:w="2169" w:type="dxa"/>
            <w:shd w:val="clear" w:color="auto" w:fill="auto"/>
          </w:tcPr>
          <w:p w14:paraId="2DE99F10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7687F756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92885DE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14</w:t>
            </w:r>
          </w:p>
          <w:p w14:paraId="02A47795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7A8C521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- 87.33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370B36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87,33</w:t>
            </w:r>
          </w:p>
        </w:tc>
      </w:tr>
      <w:tr w:rsidR="00217594" w:rsidRPr="00834EF4" w14:paraId="66119B39" w14:textId="77777777" w:rsidTr="004C0199">
        <w:tc>
          <w:tcPr>
            <w:tcW w:w="2169" w:type="dxa"/>
            <w:shd w:val="clear" w:color="auto" w:fill="auto"/>
          </w:tcPr>
          <w:p w14:paraId="26DBF2F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5F050E00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5FF70425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8B</w:t>
            </w:r>
          </w:p>
          <w:p w14:paraId="2266D9BB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5EBBB00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- 83.97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5DC9BF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83,97</w:t>
            </w:r>
          </w:p>
        </w:tc>
      </w:tr>
      <w:tr w:rsidR="00217594" w:rsidRPr="00834EF4" w14:paraId="7F05D767" w14:textId="77777777" w:rsidTr="004C0199">
        <w:tc>
          <w:tcPr>
            <w:tcW w:w="2169" w:type="dxa"/>
            <w:shd w:val="clear" w:color="auto" w:fill="auto"/>
          </w:tcPr>
          <w:p w14:paraId="4C7CB6B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67798E19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Nordhandel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OÜ</w:t>
            </w:r>
          </w:p>
          <w:p w14:paraId="3D4D4134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Masti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17</w:t>
            </w:r>
          </w:p>
          <w:p w14:paraId="57CB45D9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11911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Tallinn</w:t>
            </w:r>
          </w:p>
        </w:tc>
        <w:tc>
          <w:tcPr>
            <w:tcW w:w="2976" w:type="dxa"/>
            <w:shd w:val="clear" w:color="auto" w:fill="auto"/>
          </w:tcPr>
          <w:p w14:paraId="2C438D7E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- 81.88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97F7AF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81,88</w:t>
            </w:r>
          </w:p>
        </w:tc>
      </w:tr>
      <w:tr w:rsidR="00217594" w:rsidRPr="00834EF4" w14:paraId="6D88D093" w14:textId="77777777" w:rsidTr="004C0199">
        <w:tc>
          <w:tcPr>
            <w:tcW w:w="2169" w:type="dxa"/>
            <w:shd w:val="clear" w:color="auto" w:fill="auto"/>
          </w:tcPr>
          <w:p w14:paraId="1E257AAA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1EDF8322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FB66BBD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6A</w:t>
            </w:r>
          </w:p>
          <w:p w14:paraId="1450414D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5E5E264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- 80.86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2AF1BE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80,86</w:t>
            </w:r>
          </w:p>
        </w:tc>
      </w:tr>
      <w:tr w:rsidR="00217594" w:rsidRPr="00834EF4" w14:paraId="270E7709" w14:textId="77777777" w:rsidTr="004C0199">
        <w:tc>
          <w:tcPr>
            <w:tcW w:w="2169" w:type="dxa"/>
            <w:shd w:val="clear" w:color="auto" w:fill="auto"/>
          </w:tcPr>
          <w:p w14:paraId="34B68D5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5A5918D9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71B194C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15</w:t>
            </w:r>
          </w:p>
          <w:p w14:paraId="55A631A1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63CAD018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- 79.88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9E040E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79,88</w:t>
            </w:r>
          </w:p>
        </w:tc>
      </w:tr>
      <w:tr w:rsidR="00217594" w:rsidRPr="00834EF4" w14:paraId="5586DF16" w14:textId="77777777" w:rsidTr="004C0199">
        <w:tc>
          <w:tcPr>
            <w:tcW w:w="2169" w:type="dxa"/>
            <w:shd w:val="clear" w:color="auto" w:fill="auto"/>
          </w:tcPr>
          <w:p w14:paraId="70F9681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2B1C0431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CD995C1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17</w:t>
            </w:r>
          </w:p>
          <w:p w14:paraId="7252F1AA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730DFDF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- 48.88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D4ECA1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48,88</w:t>
            </w:r>
          </w:p>
        </w:tc>
      </w:tr>
      <w:tr w:rsidR="00217594" w:rsidRPr="00834EF4" w14:paraId="0DF194D3" w14:textId="77777777" w:rsidTr="004C0199">
        <w:tc>
          <w:tcPr>
            <w:tcW w:w="2169" w:type="dxa"/>
            <w:shd w:val="clear" w:color="auto" w:fill="auto"/>
          </w:tcPr>
          <w:p w14:paraId="32293FE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73859D37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67ED436F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38/52</w:t>
            </w:r>
          </w:p>
          <w:p w14:paraId="1440EE4A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lastRenderedPageBreak/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A02551E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lastRenderedPageBreak/>
              <w:t>1 - Cena - 30.47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881745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30,47</w:t>
            </w:r>
          </w:p>
        </w:tc>
      </w:tr>
      <w:tr w:rsidR="00217594" w:rsidRPr="00834EF4" w14:paraId="09398129" w14:textId="77777777" w:rsidTr="004C0199">
        <w:tc>
          <w:tcPr>
            <w:tcW w:w="2169" w:type="dxa"/>
            <w:shd w:val="clear" w:color="auto" w:fill="auto"/>
          </w:tcPr>
          <w:p w14:paraId="07E7259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6</w:t>
            </w:r>
          </w:p>
        </w:tc>
        <w:tc>
          <w:tcPr>
            <w:tcW w:w="2793" w:type="dxa"/>
            <w:shd w:val="clear" w:color="auto" w:fill="auto"/>
          </w:tcPr>
          <w:p w14:paraId="4998E705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Modus S.A.</w:t>
            </w:r>
          </w:p>
          <w:p w14:paraId="09E37F44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Karola Szajnochy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11</w:t>
            </w:r>
          </w:p>
          <w:p w14:paraId="7795FC03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4FF1F4A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43845C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0,00</w:t>
            </w:r>
          </w:p>
        </w:tc>
      </w:tr>
      <w:tr w:rsidR="00217594" w:rsidRPr="00834EF4" w14:paraId="59CD417D" w14:textId="77777777" w:rsidTr="004C0199">
        <w:tc>
          <w:tcPr>
            <w:tcW w:w="2169" w:type="dxa"/>
            <w:shd w:val="clear" w:color="auto" w:fill="auto"/>
          </w:tcPr>
          <w:p w14:paraId="56973E35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10</w:t>
            </w:r>
          </w:p>
        </w:tc>
        <w:tc>
          <w:tcPr>
            <w:tcW w:w="2793" w:type="dxa"/>
            <w:shd w:val="clear" w:color="auto" w:fill="auto"/>
          </w:tcPr>
          <w:p w14:paraId="033A5871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SINMED Sp. z o. o.</w:t>
            </w:r>
          </w:p>
          <w:p w14:paraId="705F8AB7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32B</w:t>
            </w:r>
          </w:p>
          <w:p w14:paraId="1C597A02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2FAA5BF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9615C0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0DF12DE0" w14:textId="77777777" w:rsidTr="004C0199">
        <w:tc>
          <w:tcPr>
            <w:tcW w:w="2169" w:type="dxa"/>
            <w:shd w:val="clear" w:color="auto" w:fill="auto"/>
          </w:tcPr>
          <w:p w14:paraId="325630FA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10</w:t>
            </w:r>
          </w:p>
        </w:tc>
        <w:tc>
          <w:tcPr>
            <w:tcW w:w="2793" w:type="dxa"/>
            <w:shd w:val="clear" w:color="auto" w:fill="auto"/>
          </w:tcPr>
          <w:p w14:paraId="2FA1B51F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9AE38FB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18</w:t>
            </w:r>
          </w:p>
          <w:p w14:paraId="5BCCE367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E3CC7AC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C508D8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0,00</w:t>
            </w:r>
          </w:p>
        </w:tc>
      </w:tr>
      <w:tr w:rsidR="00217594" w:rsidRPr="00834EF4" w14:paraId="0FA654A7" w14:textId="77777777" w:rsidTr="004C0199">
        <w:tc>
          <w:tcPr>
            <w:tcW w:w="2169" w:type="dxa"/>
            <w:shd w:val="clear" w:color="auto" w:fill="auto"/>
          </w:tcPr>
          <w:p w14:paraId="6527BD4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19</w:t>
            </w:r>
          </w:p>
        </w:tc>
        <w:tc>
          <w:tcPr>
            <w:tcW w:w="2793" w:type="dxa"/>
            <w:shd w:val="clear" w:color="auto" w:fill="auto"/>
          </w:tcPr>
          <w:p w14:paraId="40946EC2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SINMED Sp. z o. o.</w:t>
            </w:r>
          </w:p>
          <w:p w14:paraId="1969E3E4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32B</w:t>
            </w:r>
          </w:p>
          <w:p w14:paraId="0E586C63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7142BB2C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138371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7B9EEC02" w14:textId="77777777" w:rsidTr="004C0199">
        <w:tc>
          <w:tcPr>
            <w:tcW w:w="2169" w:type="dxa"/>
            <w:shd w:val="clear" w:color="auto" w:fill="auto"/>
          </w:tcPr>
          <w:p w14:paraId="7B0A52E5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21</w:t>
            </w:r>
          </w:p>
        </w:tc>
        <w:tc>
          <w:tcPr>
            <w:tcW w:w="2793" w:type="dxa"/>
            <w:shd w:val="clear" w:color="auto" w:fill="auto"/>
          </w:tcPr>
          <w:p w14:paraId="561B1F4A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98C3CB6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55</w:t>
            </w:r>
          </w:p>
          <w:p w14:paraId="4402025C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1C216103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935E8C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18EA85DE" w14:textId="77777777" w:rsidTr="004C0199">
        <w:tc>
          <w:tcPr>
            <w:tcW w:w="2169" w:type="dxa"/>
            <w:shd w:val="clear" w:color="auto" w:fill="auto"/>
          </w:tcPr>
          <w:p w14:paraId="1AD1100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21</w:t>
            </w:r>
          </w:p>
        </w:tc>
        <w:tc>
          <w:tcPr>
            <w:tcW w:w="2793" w:type="dxa"/>
            <w:shd w:val="clear" w:color="auto" w:fill="auto"/>
          </w:tcPr>
          <w:p w14:paraId="616177FF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3455118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18</w:t>
            </w:r>
          </w:p>
          <w:p w14:paraId="4544EF4B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09CE78B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- 91.67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6B6410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91,67</w:t>
            </w:r>
          </w:p>
        </w:tc>
      </w:tr>
      <w:tr w:rsidR="00217594" w:rsidRPr="00834EF4" w14:paraId="3EDD0404" w14:textId="77777777" w:rsidTr="004C0199">
        <w:tc>
          <w:tcPr>
            <w:tcW w:w="2169" w:type="dxa"/>
            <w:shd w:val="clear" w:color="auto" w:fill="auto"/>
          </w:tcPr>
          <w:p w14:paraId="781E62A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21</w:t>
            </w:r>
          </w:p>
        </w:tc>
        <w:tc>
          <w:tcPr>
            <w:tcW w:w="2793" w:type="dxa"/>
            <w:shd w:val="clear" w:color="auto" w:fill="auto"/>
          </w:tcPr>
          <w:p w14:paraId="40BAE643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D206EE1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15</w:t>
            </w:r>
          </w:p>
          <w:p w14:paraId="404AA613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0AD1F5CE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CF9D94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0,00</w:t>
            </w:r>
          </w:p>
        </w:tc>
      </w:tr>
      <w:tr w:rsidR="00217594" w:rsidRPr="00834EF4" w14:paraId="186EA3C9" w14:textId="77777777" w:rsidTr="004C0199">
        <w:tc>
          <w:tcPr>
            <w:tcW w:w="2169" w:type="dxa"/>
            <w:shd w:val="clear" w:color="auto" w:fill="auto"/>
          </w:tcPr>
          <w:p w14:paraId="3FEFF1B5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21</w:t>
            </w:r>
          </w:p>
        </w:tc>
        <w:tc>
          <w:tcPr>
            <w:tcW w:w="2793" w:type="dxa"/>
            <w:shd w:val="clear" w:color="auto" w:fill="auto"/>
          </w:tcPr>
          <w:p w14:paraId="731887F0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0F240491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8B</w:t>
            </w:r>
          </w:p>
          <w:p w14:paraId="73CFE43F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0974403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D07D95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0,00</w:t>
            </w:r>
          </w:p>
        </w:tc>
      </w:tr>
      <w:tr w:rsidR="00217594" w:rsidRPr="00834EF4" w14:paraId="62194B8B" w14:textId="77777777" w:rsidTr="004C0199">
        <w:tc>
          <w:tcPr>
            <w:tcW w:w="2169" w:type="dxa"/>
            <w:shd w:val="clear" w:color="auto" w:fill="auto"/>
          </w:tcPr>
          <w:p w14:paraId="2728CFDD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30</w:t>
            </w:r>
          </w:p>
        </w:tc>
        <w:tc>
          <w:tcPr>
            <w:tcW w:w="2793" w:type="dxa"/>
            <w:shd w:val="clear" w:color="auto" w:fill="auto"/>
          </w:tcPr>
          <w:p w14:paraId="63BB098E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SINMED Sp. z o. o.</w:t>
            </w:r>
          </w:p>
          <w:p w14:paraId="196A763D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32B</w:t>
            </w:r>
          </w:p>
          <w:p w14:paraId="2446B9FC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4859B863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037E84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1B77AE0D" w14:textId="77777777" w:rsidTr="004C0199">
        <w:tc>
          <w:tcPr>
            <w:tcW w:w="2169" w:type="dxa"/>
            <w:shd w:val="clear" w:color="auto" w:fill="auto"/>
          </w:tcPr>
          <w:p w14:paraId="7F73F92C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30</w:t>
            </w:r>
          </w:p>
        </w:tc>
        <w:tc>
          <w:tcPr>
            <w:tcW w:w="2793" w:type="dxa"/>
            <w:shd w:val="clear" w:color="auto" w:fill="auto"/>
          </w:tcPr>
          <w:p w14:paraId="1F2AF97C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LM Line Sp. z o.o.</w:t>
            </w:r>
          </w:p>
          <w:p w14:paraId="4EB1BE1F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Kniewska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2K</w:t>
            </w:r>
          </w:p>
          <w:p w14:paraId="13D78E52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70-846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4F7B9836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- 59.70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8B20D7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59,70</w:t>
            </w:r>
          </w:p>
        </w:tc>
      </w:tr>
      <w:tr w:rsidR="00217594" w:rsidRPr="00834EF4" w14:paraId="067C5443" w14:textId="77777777" w:rsidTr="004C0199">
        <w:tc>
          <w:tcPr>
            <w:tcW w:w="2169" w:type="dxa"/>
            <w:shd w:val="clear" w:color="auto" w:fill="auto"/>
          </w:tcPr>
          <w:p w14:paraId="595CE94F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30</w:t>
            </w:r>
          </w:p>
        </w:tc>
        <w:tc>
          <w:tcPr>
            <w:tcW w:w="2793" w:type="dxa"/>
            <w:shd w:val="clear" w:color="auto" w:fill="auto"/>
          </w:tcPr>
          <w:p w14:paraId="5C6F6B91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Dräger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397E7AC9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 Posag 7 Panien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</w:t>
            </w:r>
          </w:p>
          <w:p w14:paraId="44393415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18FD2E8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9B00D8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25,00</w:t>
            </w:r>
          </w:p>
        </w:tc>
      </w:tr>
      <w:tr w:rsidR="00217594" w:rsidRPr="00834EF4" w14:paraId="2D9EB7F9" w14:textId="77777777" w:rsidTr="004C0199">
        <w:tc>
          <w:tcPr>
            <w:tcW w:w="2169" w:type="dxa"/>
            <w:shd w:val="clear" w:color="auto" w:fill="auto"/>
          </w:tcPr>
          <w:p w14:paraId="4C25926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39</w:t>
            </w:r>
          </w:p>
        </w:tc>
        <w:tc>
          <w:tcPr>
            <w:tcW w:w="2793" w:type="dxa"/>
            <w:shd w:val="clear" w:color="auto" w:fill="auto"/>
          </w:tcPr>
          <w:p w14:paraId="586EB111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298BBABC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UL.PRZEMYSŁOWA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4A</w:t>
            </w:r>
          </w:p>
          <w:p w14:paraId="708784CD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14:paraId="19FEA9C1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C31F90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1504468E" w14:textId="77777777" w:rsidTr="004C0199">
        <w:tc>
          <w:tcPr>
            <w:tcW w:w="2169" w:type="dxa"/>
            <w:shd w:val="clear" w:color="auto" w:fill="auto"/>
          </w:tcPr>
          <w:p w14:paraId="3D048B12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39</w:t>
            </w:r>
          </w:p>
        </w:tc>
        <w:tc>
          <w:tcPr>
            <w:tcW w:w="2793" w:type="dxa"/>
            <w:shd w:val="clear" w:color="auto" w:fill="auto"/>
          </w:tcPr>
          <w:p w14:paraId="7258138B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Nordhandel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OÜ</w:t>
            </w:r>
          </w:p>
          <w:p w14:paraId="37F2ABD0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Masti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17</w:t>
            </w:r>
          </w:p>
          <w:p w14:paraId="73B62F30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11911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Tallinn</w:t>
            </w:r>
          </w:p>
        </w:tc>
        <w:tc>
          <w:tcPr>
            <w:tcW w:w="2976" w:type="dxa"/>
            <w:shd w:val="clear" w:color="auto" w:fill="auto"/>
          </w:tcPr>
          <w:p w14:paraId="2F3D4278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- 82.64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2BBD26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82,64</w:t>
            </w:r>
          </w:p>
        </w:tc>
      </w:tr>
      <w:tr w:rsidR="00217594" w:rsidRPr="00834EF4" w14:paraId="32A9DA90" w14:textId="77777777" w:rsidTr="004C0199">
        <w:tc>
          <w:tcPr>
            <w:tcW w:w="2169" w:type="dxa"/>
            <w:shd w:val="clear" w:color="auto" w:fill="auto"/>
          </w:tcPr>
          <w:p w14:paraId="601370B4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39</w:t>
            </w:r>
          </w:p>
        </w:tc>
        <w:tc>
          <w:tcPr>
            <w:tcW w:w="2793" w:type="dxa"/>
            <w:shd w:val="clear" w:color="auto" w:fill="auto"/>
          </w:tcPr>
          <w:p w14:paraId="64D78F4B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3CA10B49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lastRenderedPageBreak/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38/52</w:t>
            </w:r>
          </w:p>
          <w:p w14:paraId="093ABD99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D885466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lastRenderedPageBreak/>
              <w:t>1 - Cena - 49.98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1AA146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49,98</w:t>
            </w:r>
          </w:p>
        </w:tc>
      </w:tr>
      <w:tr w:rsidR="00217594" w:rsidRPr="00834EF4" w14:paraId="3B049F9B" w14:textId="77777777" w:rsidTr="004C0199">
        <w:tc>
          <w:tcPr>
            <w:tcW w:w="2169" w:type="dxa"/>
            <w:shd w:val="clear" w:color="auto" w:fill="auto"/>
          </w:tcPr>
          <w:p w14:paraId="3932A1E0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39</w:t>
            </w:r>
          </w:p>
        </w:tc>
        <w:tc>
          <w:tcPr>
            <w:tcW w:w="2793" w:type="dxa"/>
            <w:shd w:val="clear" w:color="auto" w:fill="auto"/>
          </w:tcPr>
          <w:p w14:paraId="6678E6DD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>.</w:t>
            </w:r>
          </w:p>
          <w:p w14:paraId="473D99FB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63</w:t>
            </w:r>
          </w:p>
          <w:p w14:paraId="21490907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Sulejówek</w:t>
            </w:r>
          </w:p>
        </w:tc>
        <w:tc>
          <w:tcPr>
            <w:tcW w:w="2976" w:type="dxa"/>
            <w:shd w:val="clear" w:color="auto" w:fill="auto"/>
          </w:tcPr>
          <w:p w14:paraId="09EC190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88DFF5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0,00</w:t>
            </w:r>
          </w:p>
        </w:tc>
      </w:tr>
      <w:tr w:rsidR="00217594" w:rsidRPr="00834EF4" w14:paraId="119015DB" w14:textId="77777777" w:rsidTr="004C0199">
        <w:tc>
          <w:tcPr>
            <w:tcW w:w="2169" w:type="dxa"/>
            <w:shd w:val="clear" w:color="auto" w:fill="auto"/>
          </w:tcPr>
          <w:p w14:paraId="67BAED86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43</w:t>
            </w:r>
          </w:p>
        </w:tc>
        <w:tc>
          <w:tcPr>
            <w:tcW w:w="2793" w:type="dxa"/>
            <w:shd w:val="clear" w:color="auto" w:fill="auto"/>
          </w:tcPr>
          <w:p w14:paraId="09372BCA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SINMED Sp. z o. o.</w:t>
            </w:r>
          </w:p>
          <w:p w14:paraId="24978C66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32B</w:t>
            </w:r>
          </w:p>
          <w:p w14:paraId="64F1D861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2D06EB57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7F23DF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763A8F79" w14:textId="77777777" w:rsidTr="004C0199">
        <w:tc>
          <w:tcPr>
            <w:tcW w:w="2169" w:type="dxa"/>
            <w:shd w:val="clear" w:color="auto" w:fill="auto"/>
          </w:tcPr>
          <w:p w14:paraId="4F4157F9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45</w:t>
            </w:r>
          </w:p>
        </w:tc>
        <w:tc>
          <w:tcPr>
            <w:tcW w:w="2793" w:type="dxa"/>
            <w:shd w:val="clear" w:color="auto" w:fill="auto"/>
          </w:tcPr>
          <w:p w14:paraId="18D8BF9B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>SINMED Sp. z o. o.</w:t>
            </w:r>
          </w:p>
          <w:p w14:paraId="4E3B501C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32B</w:t>
            </w:r>
          </w:p>
          <w:p w14:paraId="547D21DB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14:paraId="5F88A6AC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6F05B4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100,00</w:t>
            </w:r>
          </w:p>
        </w:tc>
      </w:tr>
      <w:tr w:rsidR="00217594" w:rsidRPr="00834EF4" w14:paraId="465E0274" w14:textId="77777777" w:rsidTr="004C0199">
        <w:tc>
          <w:tcPr>
            <w:tcW w:w="2169" w:type="dxa"/>
            <w:shd w:val="clear" w:color="auto" w:fill="auto"/>
          </w:tcPr>
          <w:p w14:paraId="3F9F00EE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45</w:t>
            </w:r>
          </w:p>
        </w:tc>
        <w:tc>
          <w:tcPr>
            <w:tcW w:w="2793" w:type="dxa"/>
            <w:shd w:val="clear" w:color="auto" w:fill="auto"/>
          </w:tcPr>
          <w:p w14:paraId="51F37A8F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4B1A076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55</w:t>
            </w:r>
          </w:p>
          <w:p w14:paraId="2D65808C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2A013EBF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- 98.04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D0EE98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98,04</w:t>
            </w:r>
          </w:p>
        </w:tc>
      </w:tr>
      <w:tr w:rsidR="00217594" w:rsidRPr="00834EF4" w14:paraId="756EF0C8" w14:textId="77777777" w:rsidTr="004C0199">
        <w:tc>
          <w:tcPr>
            <w:tcW w:w="2169" w:type="dxa"/>
            <w:shd w:val="clear" w:color="auto" w:fill="auto"/>
          </w:tcPr>
          <w:p w14:paraId="1F90EFB0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45</w:t>
            </w:r>
          </w:p>
        </w:tc>
        <w:tc>
          <w:tcPr>
            <w:tcW w:w="2793" w:type="dxa"/>
            <w:shd w:val="clear" w:color="auto" w:fill="auto"/>
          </w:tcPr>
          <w:p w14:paraId="1647FAB9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759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1759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26A3F21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18</w:t>
            </w:r>
          </w:p>
          <w:p w14:paraId="2104D079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0BE729F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- 83.40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400E3C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83,40</w:t>
            </w:r>
          </w:p>
        </w:tc>
      </w:tr>
      <w:tr w:rsidR="00217594" w:rsidRPr="00834EF4" w14:paraId="32E253FB" w14:textId="77777777" w:rsidTr="004C0199">
        <w:tc>
          <w:tcPr>
            <w:tcW w:w="2169" w:type="dxa"/>
            <w:shd w:val="clear" w:color="auto" w:fill="auto"/>
          </w:tcPr>
          <w:p w14:paraId="3C181275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7594">
              <w:rPr>
                <w:sz w:val="20"/>
                <w:szCs w:val="20"/>
              </w:rPr>
              <w:t>Zadanie 45</w:t>
            </w:r>
          </w:p>
        </w:tc>
        <w:tc>
          <w:tcPr>
            <w:tcW w:w="2793" w:type="dxa"/>
            <w:shd w:val="clear" w:color="auto" w:fill="auto"/>
          </w:tcPr>
          <w:p w14:paraId="0288D844" w14:textId="77777777" w:rsidR="00217594" w:rsidRPr="00211A34" w:rsidRDefault="00217594" w:rsidP="004C019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7594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217594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56DD604D" w14:textId="77777777" w:rsidR="00217594" w:rsidRPr="00211A34" w:rsidRDefault="00217594" w:rsidP="004C0199">
            <w:pPr>
              <w:rPr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8B</w:t>
            </w:r>
          </w:p>
          <w:p w14:paraId="05C43B47" w14:textId="77777777" w:rsidR="00217594" w:rsidRPr="00211A34" w:rsidRDefault="00217594" w:rsidP="004C0199">
            <w:pPr>
              <w:spacing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7594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5422B9FB" w14:textId="77777777" w:rsidR="00217594" w:rsidRPr="00211A34" w:rsidRDefault="00217594" w:rsidP="004C019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>1 - Cena - 43.33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45ABF2" w14:textId="77777777" w:rsidR="00217594" w:rsidRPr="00211A34" w:rsidRDefault="00217594" w:rsidP="004C0199">
            <w:pPr>
              <w:jc w:val="center"/>
              <w:rPr>
                <w:color w:val="000000"/>
                <w:sz w:val="20"/>
                <w:szCs w:val="20"/>
              </w:rPr>
            </w:pPr>
            <w:r w:rsidRPr="00217594">
              <w:rPr>
                <w:sz w:val="20"/>
                <w:szCs w:val="20"/>
              </w:rPr>
              <w:t xml:space="preserve">  43,33</w:t>
            </w:r>
          </w:p>
        </w:tc>
      </w:tr>
    </w:tbl>
    <w:p w14:paraId="540B115A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7A57AFE" w14:textId="01615614" w:rsidR="008642B3" w:rsidRPr="00D168A0" w:rsidRDefault="00217594" w:rsidP="00D168A0">
      <w:pPr>
        <w:jc w:val="right"/>
        <w:rPr>
          <w:sz w:val="32"/>
          <w:szCs w:val="32"/>
        </w:rPr>
      </w:pPr>
      <w:r w:rsidRPr="00217594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7AB5B" w14:textId="77777777" w:rsidR="00A60688" w:rsidRDefault="00A60688">
      <w:r>
        <w:separator/>
      </w:r>
    </w:p>
  </w:endnote>
  <w:endnote w:type="continuationSeparator" w:id="0">
    <w:p w14:paraId="25326657" w14:textId="77777777" w:rsidR="00A60688" w:rsidRDefault="00A60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5F3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DFEB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61DEA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A809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76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9AD37" w14:textId="77777777" w:rsidR="00A60688" w:rsidRDefault="00A60688">
      <w:r>
        <w:separator/>
      </w:r>
    </w:p>
  </w:footnote>
  <w:footnote w:type="continuationSeparator" w:id="0">
    <w:p w14:paraId="0EA5AFC4" w14:textId="77777777" w:rsidR="00A60688" w:rsidRDefault="00A60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BC9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855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3F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688"/>
    <w:rsid w:val="00022322"/>
    <w:rsid w:val="00042497"/>
    <w:rsid w:val="000C1E6F"/>
    <w:rsid w:val="000E4E56"/>
    <w:rsid w:val="001A1468"/>
    <w:rsid w:val="001B7815"/>
    <w:rsid w:val="001D1EEC"/>
    <w:rsid w:val="00211A34"/>
    <w:rsid w:val="0021759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0688"/>
    <w:rsid w:val="00A91321"/>
    <w:rsid w:val="00AA02AC"/>
    <w:rsid w:val="00AA0DE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1E84C"/>
  <w15:chartTrackingRefBased/>
  <w15:docId w15:val="{E2D9654D-68F1-4DAF-A3DE-DA6F491B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6</Pages>
  <Words>1542</Words>
  <Characters>7550</Characters>
  <Application>Microsoft Office Word</Application>
  <DocSecurity>0</DocSecurity>
  <Lines>62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2023-01-03T11:23:00Z</dcterms:created>
  <dcterms:modified xsi:type="dcterms:W3CDTF">2023-01-03T11:33:00Z</dcterms:modified>
</cp:coreProperties>
</file>