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39F1085F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4F5AF2" w:rsidRPr="004F5AF2">
        <w:rPr>
          <w:b/>
        </w:rPr>
        <w:t>czworonożnego robota kroczącego - KC-</w:t>
      </w:r>
      <w:proofErr w:type="spellStart"/>
      <w:r w:rsidR="004F5AF2" w:rsidRPr="004F5AF2">
        <w:rPr>
          <w:b/>
        </w:rPr>
        <w:t>zp</w:t>
      </w:r>
      <w:proofErr w:type="spellEnd"/>
      <w:r w:rsidR="004F5AF2" w:rsidRPr="004F5AF2">
        <w:rPr>
          <w:b/>
        </w:rPr>
        <w:t>. 272-769/22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7DAF87D7" w14:textId="77777777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25605D2" w14:textId="0A446A52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392A0CCD" w14:textId="77777777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D39E134" w14:textId="77777777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5081525E" w14:textId="77777777" w:rsidR="00601938" w:rsidRDefault="00601938" w:rsidP="0060193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C41CF1F" w14:textId="77777777" w:rsidR="00601938" w:rsidRDefault="00601938" w:rsidP="0060193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53B38C1C" w14:textId="77777777" w:rsidR="00601938" w:rsidRPr="007E5862" w:rsidRDefault="00601938" w:rsidP="00601938">
      <w:pPr>
        <w:widowControl w:val="0"/>
        <w:spacing w:line="360" w:lineRule="auto"/>
        <w:rPr>
          <w:bCs/>
        </w:rPr>
      </w:pPr>
      <w:r w:rsidRPr="007E5862">
        <w:rPr>
          <w:b/>
        </w:rPr>
        <w:t>Powyższa cena zawiera podatek VAT w wysokości 23%</w:t>
      </w:r>
      <w:r w:rsidRPr="007E5862">
        <w:rPr>
          <w:bCs/>
        </w:rPr>
        <w:t xml:space="preserve"> tj.…………………….PLN</w:t>
      </w:r>
    </w:p>
    <w:p w14:paraId="2A1302B0" w14:textId="77777777" w:rsidR="00601938" w:rsidRDefault="00601938" w:rsidP="00601938">
      <w:pPr>
        <w:widowControl w:val="0"/>
        <w:spacing w:line="360" w:lineRule="auto"/>
        <w:ind w:right="1"/>
        <w:jc w:val="both"/>
      </w:pPr>
      <w:r w:rsidRPr="00D91431">
        <w:rPr>
          <w:b/>
          <w:bCs/>
        </w:rPr>
        <w:t>Producent, model oferowanego sprzętu</w:t>
      </w:r>
      <w:r>
        <w:t xml:space="preserve"> ……………………………………..</w:t>
      </w:r>
    </w:p>
    <w:p w14:paraId="5A26A4FD" w14:textId="58416431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  <w:r w:rsidR="00B87A77" w:rsidRPr="00D03CC1">
        <w:rPr>
          <w:sz w:val="22"/>
          <w:szCs w:val="22"/>
          <w:highlight w:val="yellow"/>
        </w:rPr>
        <w:t>(</w:t>
      </w:r>
      <w:r w:rsidR="00B87A77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1269FAA8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…………………………….. miesięcy</w:t>
      </w:r>
    </w:p>
    <w:p w14:paraId="635ACF91" w14:textId="1C82A415" w:rsidR="00A01521" w:rsidRPr="008E22F5" w:rsidRDefault="00A01521" w:rsidP="00AC49C3">
      <w:pPr>
        <w:tabs>
          <w:tab w:val="left" w:pos="426"/>
        </w:tabs>
        <w:jc w:val="both"/>
      </w:pPr>
      <w:r w:rsidRPr="008E22F5">
        <w:rPr>
          <w:b/>
        </w:rPr>
        <w:t xml:space="preserve">Termin płatności: </w:t>
      </w:r>
      <w:r w:rsidR="003A1629" w:rsidRPr="008E22F5">
        <w:t xml:space="preserve">przelewem w terminie do 21 dni od daty otrzymania faktury </w:t>
      </w:r>
      <w:r w:rsidR="008E22F5">
        <w:br/>
      </w:r>
      <w:r w:rsidR="003A1629" w:rsidRPr="008E22F5">
        <w:t xml:space="preserve">przez Zamawiającego na rachunek Wykonawcy umieszczony na dzień zlecenia przelewu </w:t>
      </w:r>
      <w:r w:rsidR="008E22F5">
        <w:br/>
      </w:r>
      <w:r w:rsidR="003A1629" w:rsidRPr="008E22F5">
        <w:t xml:space="preserve">w wykazie podmiotów, o których mowa w art. 96b ust. 1) Ustawy o podatku od towarów </w:t>
      </w:r>
      <w:r w:rsidR="008E22F5">
        <w:br/>
      </w:r>
      <w:r w:rsidR="003A1629" w:rsidRPr="008E22F5">
        <w:t>i usług.</w:t>
      </w:r>
    </w:p>
    <w:p w14:paraId="2FCF09DC" w14:textId="77777777" w:rsidR="00601938" w:rsidRDefault="00601938" w:rsidP="00A01521">
      <w:pPr>
        <w:rPr>
          <w:b/>
          <w:u w:val="single"/>
        </w:rPr>
      </w:pPr>
    </w:p>
    <w:p w14:paraId="5FA983CC" w14:textId="6EDAE506" w:rsidR="00601938" w:rsidRDefault="00601938" w:rsidP="00A01521">
      <w:pPr>
        <w:rPr>
          <w:b/>
          <w:u w:val="single"/>
        </w:rPr>
      </w:pPr>
    </w:p>
    <w:p w14:paraId="5E910014" w14:textId="77777777" w:rsidR="004F5AF2" w:rsidRDefault="004F5AF2" w:rsidP="00A01521">
      <w:pPr>
        <w:rPr>
          <w:b/>
          <w:u w:val="single"/>
        </w:rPr>
      </w:pPr>
    </w:p>
    <w:p w14:paraId="6E6AEA9F" w14:textId="77777777" w:rsidR="00601938" w:rsidRDefault="00601938" w:rsidP="00A01521">
      <w:pPr>
        <w:rPr>
          <w:b/>
          <w:u w:val="single"/>
        </w:rPr>
      </w:pPr>
    </w:p>
    <w:p w14:paraId="259B1646" w14:textId="77777777" w:rsidR="00601938" w:rsidRDefault="00601938" w:rsidP="00A01521">
      <w:pPr>
        <w:rPr>
          <w:b/>
          <w:u w:val="single"/>
        </w:rPr>
      </w:pPr>
    </w:p>
    <w:p w14:paraId="17B679E5" w14:textId="16B7D60B" w:rsidR="00A01521" w:rsidRPr="008E22F5" w:rsidRDefault="00A01521" w:rsidP="00A01521">
      <w:pPr>
        <w:rPr>
          <w:b/>
          <w:u w:val="single"/>
        </w:rPr>
      </w:pPr>
      <w:r w:rsidRPr="008E22F5">
        <w:rPr>
          <w:b/>
          <w:u w:val="single"/>
        </w:rPr>
        <w:lastRenderedPageBreak/>
        <w:t>Jednocześnie oświadczamy, że:</w:t>
      </w:r>
    </w:p>
    <w:p w14:paraId="4E6EFC70" w14:textId="5ADD798B" w:rsidR="00A01521" w:rsidRPr="008E22F5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jesteśmy związani niniejszą ofertą przez okres </w:t>
      </w:r>
      <w:r w:rsidR="00DE7746" w:rsidRPr="008E22F5">
        <w:rPr>
          <w:color w:val="000000"/>
          <w:lang w:eastAsia="ar-SA"/>
        </w:rPr>
        <w:t>wskazan</w:t>
      </w:r>
      <w:r w:rsidR="00E40DCD" w:rsidRPr="008E22F5">
        <w:rPr>
          <w:color w:val="000000"/>
          <w:lang w:eastAsia="ar-SA"/>
        </w:rPr>
        <w:t>y</w:t>
      </w:r>
      <w:r w:rsidR="00DE7746" w:rsidRPr="008E22F5">
        <w:rPr>
          <w:color w:val="000000"/>
          <w:lang w:eastAsia="ar-SA"/>
        </w:rPr>
        <w:t xml:space="preserve"> </w:t>
      </w:r>
      <w:r w:rsidR="008E22F5">
        <w:rPr>
          <w:color w:val="000000"/>
          <w:lang w:eastAsia="ar-SA"/>
        </w:rPr>
        <w:br/>
      </w:r>
      <w:r w:rsidR="00DE7746" w:rsidRPr="008E22F5">
        <w:rPr>
          <w:color w:val="000000"/>
          <w:lang w:eastAsia="ar-SA"/>
        </w:rPr>
        <w:t>w dokumentach zamówienia.</w:t>
      </w:r>
    </w:p>
    <w:p w14:paraId="12D74203" w14:textId="0D5CB63F" w:rsidR="00C11282" w:rsidRPr="008E22F5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zapoznaliśmy się z postanowieniami umowy, określonymi </w:t>
      </w:r>
      <w:r w:rsidR="008E22F5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>w Specyfikacji Warunków Zamówienia, w miejscu i terminie wyznaczonym przez zamawiającego</w:t>
      </w:r>
      <w:r w:rsidRPr="008E22F5">
        <w:rPr>
          <w:color w:val="000000"/>
        </w:rPr>
        <w:t xml:space="preserve"> i nie wnosimy do nich żadnych zastrzeżeń.</w:t>
      </w:r>
    </w:p>
    <w:p w14:paraId="670C2117" w14:textId="38C83C5E" w:rsidR="00356077" w:rsidRPr="008E22F5" w:rsidRDefault="00356077" w:rsidP="00356077">
      <w:pPr>
        <w:numPr>
          <w:ilvl w:val="0"/>
          <w:numId w:val="1"/>
        </w:numPr>
        <w:jc w:val="both"/>
        <w:rPr>
          <w:b/>
          <w:bCs/>
          <w:lang w:eastAsia="en-US"/>
        </w:rPr>
      </w:pPr>
      <w:r w:rsidRPr="008E22F5">
        <w:rPr>
          <w:b/>
          <w:bCs/>
        </w:rPr>
        <w:t xml:space="preserve">Serwis gwarancyjny sprawowany jest przez producenta lub autoryzowanego partnera serwisowego producenta tj. </w:t>
      </w:r>
      <w:r w:rsidRPr="008E22F5">
        <w:t xml:space="preserve">…………………………………............... </w:t>
      </w:r>
      <w:r w:rsidRPr="008E22F5">
        <w:rPr>
          <w:highlight w:val="yellow"/>
        </w:rPr>
        <w:t>(należy wpisać)</w:t>
      </w:r>
      <w:r w:rsidRPr="008E22F5">
        <w:rPr>
          <w:b/>
          <w:bCs/>
          <w:lang w:eastAsia="en-US"/>
        </w:rPr>
        <w:t>.</w:t>
      </w:r>
    </w:p>
    <w:p w14:paraId="0D7457DB" w14:textId="07DE6425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8E22F5" w:rsidRDefault="00A01521" w:rsidP="00A01521">
      <w:pPr>
        <w:numPr>
          <w:ilvl w:val="0"/>
          <w:numId w:val="1"/>
        </w:numPr>
        <w:spacing w:before="120" w:after="120"/>
        <w:jc w:val="both"/>
      </w:pPr>
      <w:r w:rsidRPr="008E22F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2FDA876" w:rsidR="00141E3A" w:rsidRPr="008E22F5" w:rsidRDefault="00141E3A" w:rsidP="00141E3A">
      <w:pPr>
        <w:pStyle w:val="Akapitzlist"/>
        <w:numPr>
          <w:ilvl w:val="0"/>
          <w:numId w:val="1"/>
        </w:numPr>
        <w:jc w:val="both"/>
      </w:pPr>
      <w:r w:rsidRPr="008E22F5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61FBAE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Upoważnionymi do reprezentowania naszej firmy są następujące osoby:</w:t>
      </w:r>
    </w:p>
    <w:p w14:paraId="64013752" w14:textId="77777777" w:rsidR="00A01521" w:rsidRPr="008E22F5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22F5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8E22F5" w:rsidRDefault="00A01521" w:rsidP="00411B25">
      <w:pPr>
        <w:tabs>
          <w:tab w:val="left" w:pos="426"/>
        </w:tabs>
        <w:spacing w:line="264" w:lineRule="auto"/>
        <w:ind w:left="426" w:right="1"/>
        <w:jc w:val="both"/>
      </w:pPr>
      <w:r w:rsidRPr="008E22F5">
        <w:t>........................................</w:t>
      </w:r>
      <w:r w:rsidR="00C92070" w:rsidRPr="008E22F5">
        <w:t xml:space="preserve">                                                   </w:t>
      </w:r>
      <w:r w:rsidRPr="008E22F5">
        <w:tab/>
      </w:r>
      <w:r w:rsidRPr="008E22F5">
        <w:tab/>
        <w:t xml:space="preserve"> </w:t>
      </w:r>
    </w:p>
    <w:p w14:paraId="1355F9AA" w14:textId="60091856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upoważnienie dla powyżej wskazanych osób wynika z następującego (</w:t>
      </w:r>
      <w:proofErr w:type="spellStart"/>
      <w:r w:rsidRPr="008E22F5">
        <w:t>ych</w:t>
      </w:r>
      <w:proofErr w:type="spellEnd"/>
      <w:r w:rsidRPr="008E22F5">
        <w:t>) dokumentu(ów)……………………………………...........................……które dołączamy do oferty.</w:t>
      </w:r>
    </w:p>
    <w:p w14:paraId="6457AAA0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załącznikami do niniejszej oferty są:</w:t>
      </w:r>
    </w:p>
    <w:p w14:paraId="12399AFD" w14:textId="77777777" w:rsidR="00A01521" w:rsidRPr="008E22F5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8E22F5"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8E22F5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8E22F5">
        <w:rPr>
          <w:rFonts w:eastAsia="Calibri"/>
          <w:i/>
          <w:lang w:eastAsia="zh-CN"/>
        </w:rPr>
        <w:t xml:space="preserve"> </w:t>
      </w:r>
      <w:r w:rsidR="00345AA9" w:rsidRPr="008E22F5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528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2022-12-21T09:53:00Z</cp:lastPrinted>
  <dcterms:created xsi:type="dcterms:W3CDTF">2022-12-21T09:53:00Z</dcterms:created>
  <dcterms:modified xsi:type="dcterms:W3CDTF">2022-12-21T09:53:00Z</dcterms:modified>
</cp:coreProperties>
</file>