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5175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1757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BD22D5">
        <w:rPr>
          <w:sz w:val="22"/>
          <w:szCs w:val="22"/>
        </w:rPr>
        <w:t>2022-12-30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51757" w:rsidP="00FB7F50">
      <w:pPr>
        <w:spacing w:after="40"/>
        <w:rPr>
          <w:b/>
          <w:bCs/>
          <w:sz w:val="22"/>
          <w:szCs w:val="22"/>
        </w:rPr>
      </w:pPr>
      <w:r w:rsidRPr="00B51757">
        <w:rPr>
          <w:b/>
          <w:bCs/>
          <w:sz w:val="22"/>
          <w:szCs w:val="22"/>
        </w:rPr>
        <w:t>GMINA NIEPOŁOMICE</w:t>
      </w:r>
    </w:p>
    <w:p w:rsidR="00FB7F50" w:rsidRPr="002245BE" w:rsidRDefault="00B51757" w:rsidP="00FB7F50">
      <w:pPr>
        <w:rPr>
          <w:sz w:val="22"/>
          <w:szCs w:val="22"/>
        </w:rPr>
      </w:pPr>
      <w:r w:rsidRPr="00B51757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B51757">
        <w:rPr>
          <w:sz w:val="22"/>
          <w:szCs w:val="22"/>
        </w:rPr>
        <w:t>13</w:t>
      </w:r>
    </w:p>
    <w:p w:rsidR="00FB7F50" w:rsidRPr="002245BE" w:rsidRDefault="00B51757" w:rsidP="00FB7F50">
      <w:pPr>
        <w:rPr>
          <w:sz w:val="22"/>
          <w:szCs w:val="22"/>
        </w:rPr>
      </w:pPr>
      <w:r w:rsidRPr="00B51757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B51757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B51757" w:rsidRPr="00607F9B" w:rsidTr="004358E4">
        <w:trPr>
          <w:trHeight w:val="638"/>
        </w:trPr>
        <w:tc>
          <w:tcPr>
            <w:tcW w:w="959" w:type="dxa"/>
            <w:shd w:val="clear" w:color="auto" w:fill="auto"/>
          </w:tcPr>
          <w:p w:rsidR="00B51757" w:rsidRPr="00607F9B" w:rsidRDefault="00B51757" w:rsidP="004358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1757" w:rsidRPr="00607F9B" w:rsidRDefault="00B51757" w:rsidP="004358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175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1757">
              <w:rPr>
                <w:b/>
                <w:bCs/>
                <w:sz w:val="22"/>
                <w:szCs w:val="22"/>
              </w:rPr>
              <w:t>Usługa  w zakresie publicznego transportu zbiorowego wewnątrzgminnego o charakterze użyteczności publicznej na terenie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1757">
              <w:rPr>
                <w:b/>
                <w:sz w:val="22"/>
                <w:szCs w:val="22"/>
              </w:rPr>
              <w:t>ZP.271.31.2022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51757" w:rsidRPr="00B51757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51757" w:rsidRPr="00B51757">
        <w:rPr>
          <w:sz w:val="22"/>
          <w:szCs w:val="22"/>
        </w:rPr>
        <w:t>(</w:t>
      </w:r>
      <w:proofErr w:type="spellStart"/>
      <w:r w:rsidR="00B51757" w:rsidRPr="00B51757">
        <w:rPr>
          <w:sz w:val="22"/>
          <w:szCs w:val="22"/>
        </w:rPr>
        <w:t>t.j</w:t>
      </w:r>
      <w:proofErr w:type="spellEnd"/>
      <w:r w:rsidR="00B51757" w:rsidRPr="00B5175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B51757" w:rsidTr="004358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51757" w:rsidRPr="00D26ED6" w:rsidRDefault="00B51757" w:rsidP="004358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1757">
              <w:rPr>
                <w:b/>
                <w:sz w:val="22"/>
                <w:szCs w:val="22"/>
              </w:rPr>
              <w:t>Mat Pol Mateusz Surówka</w:t>
            </w:r>
          </w:p>
          <w:p w:rsidR="00B51757" w:rsidRPr="009F0E5C" w:rsidRDefault="00B51757" w:rsidP="004358E4">
            <w:pPr>
              <w:jc w:val="both"/>
              <w:rPr>
                <w:bCs/>
                <w:sz w:val="22"/>
                <w:szCs w:val="22"/>
              </w:rPr>
            </w:pPr>
            <w:r w:rsidRPr="00B51757">
              <w:rPr>
                <w:bCs/>
                <w:sz w:val="22"/>
                <w:szCs w:val="22"/>
              </w:rPr>
              <w:t>Szczygłów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1757">
              <w:rPr>
                <w:bCs/>
                <w:sz w:val="22"/>
                <w:szCs w:val="22"/>
              </w:rPr>
              <w:t>71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51757" w:rsidRPr="009F0E5C" w:rsidRDefault="00B51757" w:rsidP="004358E4">
            <w:pPr>
              <w:jc w:val="both"/>
              <w:rPr>
                <w:bCs/>
                <w:sz w:val="22"/>
                <w:szCs w:val="22"/>
              </w:rPr>
            </w:pPr>
            <w:r w:rsidRPr="00B51757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BD22D5">
              <w:rPr>
                <w:bCs/>
                <w:sz w:val="22"/>
                <w:szCs w:val="22"/>
              </w:rPr>
              <w:t xml:space="preserve">Wieliczka </w:t>
            </w:r>
          </w:p>
          <w:p w:rsidR="00B51757" w:rsidRDefault="00B51757" w:rsidP="004358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51757" w:rsidRPr="00211A34" w:rsidRDefault="00B51757" w:rsidP="004358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5175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51757">
              <w:rPr>
                <w:sz w:val="22"/>
                <w:szCs w:val="22"/>
              </w:rPr>
              <w:t>Usługa  w zakresie publicznego transportu zbiorowego wewnątrzgminnego o charakterze użyteczności publicznej na terenie Gminy Niepołomice na  trasie Suchoraba - Grabie Kościół" ul. Krakowska  ( trasa A)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1757">
              <w:rPr>
                <w:b/>
                <w:sz w:val="22"/>
                <w:szCs w:val="22"/>
              </w:rPr>
              <w:t>746 350.00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1757" w:rsidRPr="00D26ED6" w:rsidRDefault="00B51757" w:rsidP="004358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51757" w:rsidRDefault="00B51757" w:rsidP="004358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1757">
              <w:t>Została złożona jedna oferta. Oferta spełnia warunki postawione przez zamawiającego,</w:t>
            </w:r>
          </w:p>
        </w:tc>
      </w:tr>
      <w:tr w:rsidR="00B51757" w:rsidTr="004358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51757" w:rsidRPr="00D26ED6" w:rsidRDefault="00B51757" w:rsidP="004358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1757">
              <w:rPr>
                <w:b/>
                <w:sz w:val="22"/>
                <w:szCs w:val="22"/>
              </w:rPr>
              <w:t>Mat Pol Mateusz Surówka</w:t>
            </w:r>
          </w:p>
          <w:p w:rsidR="00B51757" w:rsidRPr="009F0E5C" w:rsidRDefault="00B51757" w:rsidP="004358E4">
            <w:pPr>
              <w:jc w:val="both"/>
              <w:rPr>
                <w:bCs/>
                <w:sz w:val="22"/>
                <w:szCs w:val="22"/>
              </w:rPr>
            </w:pPr>
            <w:r w:rsidRPr="00B51757">
              <w:rPr>
                <w:bCs/>
                <w:sz w:val="22"/>
                <w:szCs w:val="22"/>
              </w:rPr>
              <w:t>Szczygłów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1757">
              <w:rPr>
                <w:bCs/>
                <w:sz w:val="22"/>
                <w:szCs w:val="22"/>
              </w:rPr>
              <w:t>71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51757" w:rsidRPr="009F0E5C" w:rsidRDefault="00B51757" w:rsidP="004358E4">
            <w:pPr>
              <w:jc w:val="both"/>
              <w:rPr>
                <w:bCs/>
                <w:sz w:val="22"/>
                <w:szCs w:val="22"/>
              </w:rPr>
            </w:pPr>
            <w:r w:rsidRPr="00B51757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BD22D5">
              <w:rPr>
                <w:bCs/>
                <w:sz w:val="22"/>
                <w:szCs w:val="22"/>
              </w:rPr>
              <w:t xml:space="preserve">Wieliczka </w:t>
            </w:r>
          </w:p>
          <w:p w:rsidR="00B51757" w:rsidRDefault="00B51757" w:rsidP="004358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51757" w:rsidRPr="00211A34" w:rsidRDefault="00B51757" w:rsidP="004358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5175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51757">
              <w:rPr>
                <w:sz w:val="22"/>
                <w:szCs w:val="22"/>
              </w:rPr>
              <w:t>Usługa  w zakresie publicznego transportu zbiorowego wewnątrzgminnego o charakterze użyteczności publicznej na terenie Gminy Niepołomice na  trasie od przystanku ul. Komandosów, (przy Auto Myjnia F.H.U ul. Wielicka 91),  do przystanku ul. A. Mickiewicza przy Rynku w Niepołomicach ( trasa B)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1757">
              <w:rPr>
                <w:b/>
                <w:sz w:val="22"/>
                <w:szCs w:val="22"/>
              </w:rPr>
              <w:t>48 070.00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1757" w:rsidRPr="00D26ED6" w:rsidRDefault="00B51757" w:rsidP="004358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51757" w:rsidRDefault="00B51757" w:rsidP="004358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1757">
              <w:t>Została złożona jedna oferta. Oferta spełnia warunki postawione przez zamawiającego,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51757" w:rsidRPr="00834EF4" w:rsidTr="004358E4">
        <w:tc>
          <w:tcPr>
            <w:tcW w:w="2169" w:type="dxa"/>
            <w:shd w:val="clear" w:color="auto" w:fill="auto"/>
          </w:tcPr>
          <w:p w:rsidR="00B51757" w:rsidRPr="00211A34" w:rsidRDefault="00B51757" w:rsidP="004358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51757">
              <w:rPr>
                <w:sz w:val="20"/>
                <w:szCs w:val="20"/>
              </w:rPr>
              <w:t xml:space="preserve">Usługa  w zakresie publicznego transportu </w:t>
            </w:r>
            <w:r w:rsidRPr="00B51757">
              <w:rPr>
                <w:sz w:val="20"/>
                <w:szCs w:val="20"/>
              </w:rPr>
              <w:lastRenderedPageBreak/>
              <w:t>zbiorowego wewnątrzgminnego o charakterze użyteczności publicznej na terenie Gminy Niepołomice na  trasie Suchoraba - Grabie Kościół" ul. Krakowska  ( trasa A)</w:t>
            </w:r>
          </w:p>
        </w:tc>
        <w:tc>
          <w:tcPr>
            <w:tcW w:w="2793" w:type="dxa"/>
            <w:shd w:val="clear" w:color="auto" w:fill="auto"/>
          </w:tcPr>
          <w:p w:rsidR="00B51757" w:rsidRPr="00211A34" w:rsidRDefault="00B51757" w:rsidP="004358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51757">
              <w:rPr>
                <w:b/>
                <w:bCs/>
                <w:sz w:val="20"/>
                <w:szCs w:val="20"/>
              </w:rPr>
              <w:lastRenderedPageBreak/>
              <w:t>Mat Pol Mateusz Surówka</w:t>
            </w:r>
          </w:p>
          <w:p w:rsidR="00B51757" w:rsidRPr="00211A34" w:rsidRDefault="00B51757" w:rsidP="004358E4">
            <w:pPr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Szczygłów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51757">
              <w:rPr>
                <w:sz w:val="20"/>
                <w:szCs w:val="20"/>
              </w:rPr>
              <w:t>71</w:t>
            </w:r>
          </w:p>
          <w:p w:rsidR="00B51757" w:rsidRPr="00211A34" w:rsidRDefault="00B51757" w:rsidP="00BD22D5">
            <w:pPr>
              <w:spacing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lastRenderedPageBreak/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="00BD22D5">
              <w:rPr>
                <w:sz w:val="20"/>
                <w:szCs w:val="20"/>
              </w:rPr>
              <w:t xml:space="preserve">Wieliczka </w:t>
            </w:r>
          </w:p>
        </w:tc>
        <w:tc>
          <w:tcPr>
            <w:tcW w:w="2976" w:type="dxa"/>
            <w:shd w:val="clear" w:color="auto" w:fill="auto"/>
          </w:tcPr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lastRenderedPageBreak/>
              <w:t>1 - Cena - 60.00</w:t>
            </w:r>
          </w:p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 xml:space="preserve">2 - realizowanie przedmiotu </w:t>
            </w:r>
            <w:r w:rsidRPr="00B51757">
              <w:rPr>
                <w:sz w:val="20"/>
                <w:szCs w:val="20"/>
              </w:rPr>
              <w:lastRenderedPageBreak/>
              <w:t>zamówienia pojazdem niskopodłogowym - 20.00</w:t>
            </w:r>
          </w:p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3 - Drzwi otwierane samoczynnie - 10.00</w:t>
            </w:r>
          </w:p>
          <w:p w:rsidR="00B51757" w:rsidRPr="00211A34" w:rsidRDefault="00B51757" w:rsidP="004358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4 - Platforma z rampą dla wózków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1757" w:rsidRPr="00211A34" w:rsidRDefault="00B51757" w:rsidP="004358E4">
            <w:pPr>
              <w:jc w:val="center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B51757" w:rsidRPr="00834EF4" w:rsidTr="004358E4">
        <w:tc>
          <w:tcPr>
            <w:tcW w:w="2169" w:type="dxa"/>
            <w:shd w:val="clear" w:color="auto" w:fill="auto"/>
          </w:tcPr>
          <w:p w:rsidR="00B51757" w:rsidRPr="00211A34" w:rsidRDefault="00B51757" w:rsidP="004358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51757">
              <w:rPr>
                <w:sz w:val="20"/>
                <w:szCs w:val="20"/>
              </w:rPr>
              <w:t>Usługa  w zakresie publicznego transportu zbiorowego wewnątrzgminnego o charakterze użyteczności publicznej na terenie Gminy Niepołomice na  trasie od przystanku ul. Komandosów, (przy Auto Myjnia F.H.U ul. Wielicka 91),  do przystanku ul. A. Mickiewicza przy Rynku w Niepołomicach ( trasa B)</w:t>
            </w:r>
          </w:p>
        </w:tc>
        <w:tc>
          <w:tcPr>
            <w:tcW w:w="2793" w:type="dxa"/>
            <w:shd w:val="clear" w:color="auto" w:fill="auto"/>
          </w:tcPr>
          <w:p w:rsidR="00B51757" w:rsidRPr="00211A34" w:rsidRDefault="00B51757" w:rsidP="004358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51757">
              <w:rPr>
                <w:b/>
                <w:bCs/>
                <w:sz w:val="20"/>
                <w:szCs w:val="20"/>
              </w:rPr>
              <w:t>Mat Pol Mateusz Surówka</w:t>
            </w:r>
          </w:p>
          <w:p w:rsidR="00B51757" w:rsidRPr="00211A34" w:rsidRDefault="00B51757" w:rsidP="004358E4">
            <w:pPr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Szczygłów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51757">
              <w:rPr>
                <w:sz w:val="20"/>
                <w:szCs w:val="20"/>
              </w:rPr>
              <w:t>71</w:t>
            </w:r>
          </w:p>
          <w:p w:rsidR="00B51757" w:rsidRPr="00211A34" w:rsidRDefault="00B51757" w:rsidP="00BD22D5">
            <w:pPr>
              <w:spacing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="00BD22D5">
              <w:rPr>
                <w:sz w:val="20"/>
                <w:szCs w:val="20"/>
              </w:rPr>
              <w:t xml:space="preserve">Wieliczka </w:t>
            </w:r>
          </w:p>
        </w:tc>
        <w:tc>
          <w:tcPr>
            <w:tcW w:w="2976" w:type="dxa"/>
            <w:shd w:val="clear" w:color="auto" w:fill="auto"/>
          </w:tcPr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1 - Cena - 60.00</w:t>
            </w:r>
          </w:p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2 - realizowanie przedmiotu zamówienia pojazdem niskopodłogowym - 20.00</w:t>
            </w:r>
          </w:p>
          <w:p w:rsidR="00B51757" w:rsidRPr="00B51757" w:rsidRDefault="00B51757" w:rsidP="004358E4">
            <w:pPr>
              <w:spacing w:before="40" w:after="40"/>
              <w:rPr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3 - Drzwi otwierane samoczynnie - 10.00</w:t>
            </w:r>
          </w:p>
          <w:p w:rsidR="00B51757" w:rsidRPr="00211A34" w:rsidRDefault="00B51757" w:rsidP="004358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>4 - Platforma z rampą dla wózków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51757" w:rsidRPr="00211A34" w:rsidRDefault="00B51757" w:rsidP="004358E4">
            <w:pPr>
              <w:jc w:val="center"/>
              <w:rPr>
                <w:color w:val="000000"/>
                <w:sz w:val="20"/>
                <w:szCs w:val="20"/>
              </w:rPr>
            </w:pPr>
            <w:r w:rsidRPr="00B51757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F30" w:rsidRDefault="00757F30">
      <w:r>
        <w:separator/>
      </w:r>
    </w:p>
  </w:endnote>
  <w:endnote w:type="continuationSeparator" w:id="0">
    <w:p w:rsidR="00757F30" w:rsidRDefault="00757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F30" w:rsidRDefault="00757F30">
      <w:r>
        <w:separator/>
      </w:r>
    </w:p>
  </w:footnote>
  <w:footnote w:type="continuationSeparator" w:id="0">
    <w:p w:rsidR="00757F30" w:rsidRDefault="00757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75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57F3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1757"/>
    <w:rsid w:val="00B8185B"/>
    <w:rsid w:val="00BC6F7F"/>
    <w:rsid w:val="00BD2174"/>
    <w:rsid w:val="00BD22D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394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2022-12-29T12:11:00Z</dcterms:created>
  <dcterms:modified xsi:type="dcterms:W3CDTF">2022-12-29T12:11:00Z</dcterms:modified>
</cp:coreProperties>
</file>