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D422C" w14:textId="77777777" w:rsidR="00FB7F50" w:rsidRPr="002245BE" w:rsidRDefault="00D708A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708A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708A5">
        <w:rPr>
          <w:sz w:val="22"/>
          <w:szCs w:val="22"/>
        </w:rPr>
        <w:t>2022-12-28</w:t>
      </w:r>
    </w:p>
    <w:p w14:paraId="51105BF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BA3EABD" w14:textId="77777777" w:rsidR="00FB7F50" w:rsidRPr="002245BE" w:rsidRDefault="00D708A5" w:rsidP="00FB7F50">
      <w:pPr>
        <w:spacing w:after="40"/>
        <w:rPr>
          <w:b/>
          <w:bCs/>
          <w:sz w:val="22"/>
          <w:szCs w:val="22"/>
        </w:rPr>
      </w:pPr>
      <w:r w:rsidRPr="00D708A5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A714BB8" w14:textId="77777777" w:rsidR="00FB7F50" w:rsidRPr="002245BE" w:rsidRDefault="00D708A5" w:rsidP="00FB7F50">
      <w:pPr>
        <w:rPr>
          <w:sz w:val="22"/>
          <w:szCs w:val="22"/>
        </w:rPr>
      </w:pPr>
      <w:r w:rsidRPr="00D708A5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D708A5">
        <w:rPr>
          <w:sz w:val="22"/>
          <w:szCs w:val="22"/>
        </w:rPr>
        <w:t>66</w:t>
      </w:r>
    </w:p>
    <w:p w14:paraId="4772C3CF" w14:textId="77777777" w:rsidR="00FB7F50" w:rsidRPr="002245BE" w:rsidRDefault="00D708A5" w:rsidP="00FB7F50">
      <w:pPr>
        <w:rPr>
          <w:sz w:val="22"/>
          <w:szCs w:val="22"/>
        </w:rPr>
      </w:pPr>
      <w:r w:rsidRPr="00D708A5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D708A5">
        <w:rPr>
          <w:sz w:val="22"/>
          <w:szCs w:val="22"/>
        </w:rPr>
        <w:t>Kraków</w:t>
      </w:r>
    </w:p>
    <w:p w14:paraId="18CEC09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EBFBD12" w14:textId="2227B933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8F8A4AE" w14:textId="25D2882C" w:rsidR="004078B3" w:rsidRDefault="004078B3" w:rsidP="00FB7F50">
      <w:pPr>
        <w:jc w:val="both"/>
        <w:rPr>
          <w:bCs/>
          <w:sz w:val="18"/>
          <w:szCs w:val="18"/>
        </w:rPr>
      </w:pPr>
    </w:p>
    <w:p w14:paraId="18BEB51C" w14:textId="120AC7A5" w:rsidR="004078B3" w:rsidRPr="002245BE" w:rsidRDefault="004078B3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Znak: SZP. 271. 1076/27/2022</w:t>
      </w:r>
    </w:p>
    <w:p w14:paraId="2CC52F4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3B4C66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D708A5" w:rsidRPr="00607F9B" w14:paraId="618AC500" w14:textId="77777777" w:rsidTr="004D29F7">
        <w:trPr>
          <w:trHeight w:val="638"/>
        </w:trPr>
        <w:tc>
          <w:tcPr>
            <w:tcW w:w="959" w:type="dxa"/>
            <w:shd w:val="clear" w:color="auto" w:fill="auto"/>
          </w:tcPr>
          <w:p w14:paraId="692B91E3" w14:textId="77777777" w:rsidR="00D708A5" w:rsidRPr="00607F9B" w:rsidRDefault="00D708A5" w:rsidP="004D29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88AE12" w14:textId="77777777" w:rsidR="00D708A5" w:rsidRPr="00607F9B" w:rsidRDefault="00D708A5" w:rsidP="004D29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708A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708A5">
              <w:rPr>
                <w:b/>
                <w:bCs/>
                <w:sz w:val="22"/>
                <w:szCs w:val="22"/>
              </w:rPr>
              <w:t>Świadczenie usług żywienia pacjentów szpitala.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708A5">
              <w:rPr>
                <w:b/>
                <w:sz w:val="22"/>
                <w:szCs w:val="22"/>
              </w:rPr>
              <w:t>ZP/27/2022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3B4706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708A5" w:rsidRPr="00D708A5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708A5" w:rsidRPr="00D708A5">
        <w:rPr>
          <w:sz w:val="22"/>
          <w:szCs w:val="22"/>
        </w:rPr>
        <w:t>(</w:t>
      </w:r>
      <w:proofErr w:type="spellStart"/>
      <w:r w:rsidR="00D708A5" w:rsidRPr="00D708A5">
        <w:rPr>
          <w:sz w:val="22"/>
          <w:szCs w:val="22"/>
        </w:rPr>
        <w:t>t.j</w:t>
      </w:r>
      <w:proofErr w:type="spellEnd"/>
      <w:r w:rsidR="00D708A5" w:rsidRPr="00D708A5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708A5" w14:paraId="5540CAAD" w14:textId="77777777" w:rsidTr="004D29F7">
        <w:trPr>
          <w:cantSplit/>
        </w:trPr>
        <w:tc>
          <w:tcPr>
            <w:tcW w:w="9498" w:type="dxa"/>
          </w:tcPr>
          <w:p w14:paraId="5C484235" w14:textId="77777777" w:rsidR="00D708A5" w:rsidRPr="00D26ED6" w:rsidRDefault="00D708A5" w:rsidP="004D29F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708A5">
              <w:rPr>
                <w:b/>
                <w:sz w:val="22"/>
                <w:szCs w:val="22"/>
              </w:rPr>
              <w:t>Catermed</w:t>
            </w:r>
            <w:proofErr w:type="spellEnd"/>
            <w:r w:rsidRPr="00D708A5">
              <w:rPr>
                <w:b/>
                <w:sz w:val="22"/>
                <w:szCs w:val="22"/>
              </w:rPr>
              <w:t xml:space="preserve"> Sp. z o.o.</w:t>
            </w:r>
          </w:p>
          <w:p w14:paraId="5B20C697" w14:textId="77777777" w:rsidR="00D708A5" w:rsidRPr="009F0E5C" w:rsidRDefault="00D708A5" w:rsidP="004D29F7">
            <w:pPr>
              <w:jc w:val="both"/>
              <w:rPr>
                <w:bCs/>
                <w:sz w:val="22"/>
                <w:szCs w:val="22"/>
              </w:rPr>
            </w:pPr>
            <w:r w:rsidRPr="00D708A5">
              <w:rPr>
                <w:bCs/>
                <w:sz w:val="22"/>
                <w:szCs w:val="22"/>
              </w:rPr>
              <w:t>Traktorowa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708A5">
              <w:rPr>
                <w:bCs/>
                <w:sz w:val="22"/>
                <w:szCs w:val="22"/>
              </w:rPr>
              <w:t>126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6F78CF" w14:textId="77777777" w:rsidR="00D708A5" w:rsidRPr="009F0E5C" w:rsidRDefault="00D708A5" w:rsidP="004D29F7">
            <w:pPr>
              <w:jc w:val="both"/>
              <w:rPr>
                <w:bCs/>
                <w:sz w:val="22"/>
                <w:szCs w:val="22"/>
              </w:rPr>
            </w:pPr>
            <w:r w:rsidRPr="00D708A5">
              <w:rPr>
                <w:bCs/>
                <w:sz w:val="22"/>
                <w:szCs w:val="22"/>
              </w:rPr>
              <w:t>91-204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708A5">
              <w:rPr>
                <w:bCs/>
                <w:sz w:val="22"/>
                <w:szCs w:val="22"/>
              </w:rPr>
              <w:t>Łódź</w:t>
            </w:r>
          </w:p>
          <w:p w14:paraId="367A4A88" w14:textId="77777777" w:rsidR="00D708A5" w:rsidRDefault="00D708A5" w:rsidP="004D29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8A1921" w14:textId="77777777" w:rsidR="00D708A5" w:rsidRPr="00211A34" w:rsidRDefault="00D708A5" w:rsidP="004D29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708A5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708A5">
              <w:rPr>
                <w:sz w:val="22"/>
                <w:szCs w:val="22"/>
              </w:rPr>
              <w:t>Kuchnia Ogólna Dorośli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708A5">
              <w:rPr>
                <w:b/>
                <w:sz w:val="22"/>
                <w:szCs w:val="22"/>
              </w:rPr>
              <w:t>12 044 314.84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8F2B2AC" w14:textId="77777777" w:rsidR="00D708A5" w:rsidRPr="00D26ED6" w:rsidRDefault="00D708A5" w:rsidP="004D29F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1BD465B" w14:textId="77777777" w:rsidR="00D708A5" w:rsidRDefault="00D708A5" w:rsidP="004D29F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708A5">
              <w:t>Oferta spełniająca warunki zawarte w SWZ, w ustawie Prawo zamówień publicznych z dnia 11 września 2019r. (tekst jednolity Dz. U. z 2022 r. poz. 1710 ) oraz najkorzystniejsza w kryterium cena - 100 %,</w:t>
            </w:r>
          </w:p>
        </w:tc>
      </w:tr>
      <w:tr w:rsidR="00D708A5" w14:paraId="03DF016E" w14:textId="77777777" w:rsidTr="004D29F7">
        <w:trPr>
          <w:cantSplit/>
        </w:trPr>
        <w:tc>
          <w:tcPr>
            <w:tcW w:w="9498" w:type="dxa"/>
          </w:tcPr>
          <w:p w14:paraId="31AC42D7" w14:textId="77777777" w:rsidR="00D708A5" w:rsidRPr="00D26ED6" w:rsidRDefault="00D708A5" w:rsidP="004D29F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708A5">
              <w:rPr>
                <w:b/>
                <w:sz w:val="22"/>
                <w:szCs w:val="22"/>
              </w:rPr>
              <w:t>Catermed</w:t>
            </w:r>
            <w:proofErr w:type="spellEnd"/>
            <w:r w:rsidRPr="00D708A5">
              <w:rPr>
                <w:b/>
                <w:sz w:val="22"/>
                <w:szCs w:val="22"/>
              </w:rPr>
              <w:t xml:space="preserve"> Sp. z o.o.</w:t>
            </w:r>
          </w:p>
          <w:p w14:paraId="388D037A" w14:textId="77777777" w:rsidR="00D708A5" w:rsidRPr="009F0E5C" w:rsidRDefault="00D708A5" w:rsidP="004D29F7">
            <w:pPr>
              <w:jc w:val="both"/>
              <w:rPr>
                <w:bCs/>
                <w:sz w:val="22"/>
                <w:szCs w:val="22"/>
              </w:rPr>
            </w:pPr>
            <w:r w:rsidRPr="00D708A5">
              <w:rPr>
                <w:bCs/>
                <w:sz w:val="22"/>
                <w:szCs w:val="22"/>
              </w:rPr>
              <w:t>Traktorowa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708A5">
              <w:rPr>
                <w:bCs/>
                <w:sz w:val="22"/>
                <w:szCs w:val="22"/>
              </w:rPr>
              <w:t>126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4CB4334" w14:textId="77777777" w:rsidR="00D708A5" w:rsidRPr="009F0E5C" w:rsidRDefault="00D708A5" w:rsidP="004D29F7">
            <w:pPr>
              <w:jc w:val="both"/>
              <w:rPr>
                <w:bCs/>
                <w:sz w:val="22"/>
                <w:szCs w:val="22"/>
              </w:rPr>
            </w:pPr>
            <w:r w:rsidRPr="00D708A5">
              <w:rPr>
                <w:bCs/>
                <w:sz w:val="22"/>
                <w:szCs w:val="22"/>
              </w:rPr>
              <w:t>91-204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708A5">
              <w:rPr>
                <w:bCs/>
                <w:sz w:val="22"/>
                <w:szCs w:val="22"/>
              </w:rPr>
              <w:t>Łódź</w:t>
            </w:r>
          </w:p>
          <w:p w14:paraId="54DDDA3C" w14:textId="77777777" w:rsidR="00D708A5" w:rsidRDefault="00D708A5" w:rsidP="004D29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0A206A" w14:textId="77777777" w:rsidR="00D708A5" w:rsidRPr="00211A34" w:rsidRDefault="00D708A5" w:rsidP="004D29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708A5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708A5">
              <w:rPr>
                <w:sz w:val="22"/>
                <w:szCs w:val="22"/>
              </w:rPr>
              <w:t>Kuchnia Ogólna dzieci od 1 - 18 roku życia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708A5">
              <w:rPr>
                <w:b/>
                <w:sz w:val="22"/>
                <w:szCs w:val="22"/>
              </w:rPr>
              <w:t>3 503 586.64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58A5C92" w14:textId="77777777" w:rsidR="00D708A5" w:rsidRPr="00D26ED6" w:rsidRDefault="00D708A5" w:rsidP="004D29F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0E339D" w14:textId="77777777" w:rsidR="00D708A5" w:rsidRDefault="00D708A5" w:rsidP="004D29F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708A5">
              <w:t>Oferta spełniająca warunki zawarte w SWZ, w ustawie Prawo zamówień publicznych z dnia 11 września 2019r. (tekst jednolity Dz. U. z 2022 r. poz. 1710 ) oraz najkorzystniejsza w kryterium cena - 100 %,</w:t>
            </w:r>
          </w:p>
        </w:tc>
      </w:tr>
      <w:tr w:rsidR="00D708A5" w14:paraId="217DB15C" w14:textId="77777777" w:rsidTr="004D29F7">
        <w:trPr>
          <w:cantSplit/>
        </w:trPr>
        <w:tc>
          <w:tcPr>
            <w:tcW w:w="9498" w:type="dxa"/>
          </w:tcPr>
          <w:p w14:paraId="1D4681F3" w14:textId="77777777" w:rsidR="00D708A5" w:rsidRPr="00D26ED6" w:rsidRDefault="00D708A5" w:rsidP="004D29F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708A5">
              <w:rPr>
                <w:b/>
                <w:sz w:val="22"/>
                <w:szCs w:val="22"/>
              </w:rPr>
              <w:lastRenderedPageBreak/>
              <w:t>Catermed</w:t>
            </w:r>
            <w:proofErr w:type="spellEnd"/>
            <w:r w:rsidRPr="00D708A5">
              <w:rPr>
                <w:b/>
                <w:sz w:val="22"/>
                <w:szCs w:val="22"/>
              </w:rPr>
              <w:t xml:space="preserve"> Sp. z o.o.</w:t>
            </w:r>
          </w:p>
          <w:p w14:paraId="34F40877" w14:textId="77777777" w:rsidR="00D708A5" w:rsidRPr="009F0E5C" w:rsidRDefault="00D708A5" w:rsidP="004D29F7">
            <w:pPr>
              <w:jc w:val="both"/>
              <w:rPr>
                <w:bCs/>
                <w:sz w:val="22"/>
                <w:szCs w:val="22"/>
              </w:rPr>
            </w:pPr>
            <w:r w:rsidRPr="00D708A5">
              <w:rPr>
                <w:bCs/>
                <w:sz w:val="22"/>
                <w:szCs w:val="22"/>
              </w:rPr>
              <w:t>Traktorowa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708A5">
              <w:rPr>
                <w:bCs/>
                <w:sz w:val="22"/>
                <w:szCs w:val="22"/>
              </w:rPr>
              <w:t>126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0F5981F" w14:textId="77777777" w:rsidR="00D708A5" w:rsidRPr="009F0E5C" w:rsidRDefault="00D708A5" w:rsidP="004D29F7">
            <w:pPr>
              <w:jc w:val="both"/>
              <w:rPr>
                <w:bCs/>
                <w:sz w:val="22"/>
                <w:szCs w:val="22"/>
              </w:rPr>
            </w:pPr>
            <w:r w:rsidRPr="00D708A5">
              <w:rPr>
                <w:bCs/>
                <w:sz w:val="22"/>
                <w:szCs w:val="22"/>
              </w:rPr>
              <w:t>91-204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708A5">
              <w:rPr>
                <w:bCs/>
                <w:sz w:val="22"/>
                <w:szCs w:val="22"/>
              </w:rPr>
              <w:t>Łódź</w:t>
            </w:r>
          </w:p>
          <w:p w14:paraId="38D99D67" w14:textId="77777777" w:rsidR="00D708A5" w:rsidRDefault="00D708A5" w:rsidP="004D29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783E7B" w14:textId="77777777" w:rsidR="00D708A5" w:rsidRPr="00211A34" w:rsidRDefault="00D708A5" w:rsidP="004D29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708A5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708A5">
              <w:rPr>
                <w:sz w:val="22"/>
                <w:szCs w:val="22"/>
              </w:rPr>
              <w:t xml:space="preserve"> Kuchnia mleczna dzieci od 0-1 roku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708A5">
              <w:rPr>
                <w:b/>
                <w:sz w:val="22"/>
                <w:szCs w:val="22"/>
              </w:rPr>
              <w:t>64 065.60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301A1CB" w14:textId="77777777" w:rsidR="00D708A5" w:rsidRPr="00D26ED6" w:rsidRDefault="00D708A5" w:rsidP="004D29F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A8A98F" w14:textId="77777777" w:rsidR="00D708A5" w:rsidRDefault="00D708A5" w:rsidP="004D29F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708A5">
              <w:t>Oferta spełniająca warunki zawarte w SWZ, w ustawie Prawo zamówień publicznych z dnia 11 września 2019r. (tekst jednolity Dz. U. z 2022 r. poz. 1710 ) oraz najkorzystniejsza w kryterium cena - 100 %,</w:t>
            </w:r>
          </w:p>
        </w:tc>
      </w:tr>
    </w:tbl>
    <w:p w14:paraId="6E09EB2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4F971CD" w14:textId="77777777" w:rsidTr="00596EA3">
        <w:tc>
          <w:tcPr>
            <w:tcW w:w="2169" w:type="dxa"/>
            <w:shd w:val="clear" w:color="auto" w:fill="F3F3F3"/>
          </w:tcPr>
          <w:p w14:paraId="0D8F94C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84C881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B0CB6D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1D0091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708A5" w:rsidRPr="00834EF4" w14:paraId="7931BA00" w14:textId="77777777" w:rsidTr="004D29F7">
        <w:tc>
          <w:tcPr>
            <w:tcW w:w="2169" w:type="dxa"/>
            <w:shd w:val="clear" w:color="auto" w:fill="auto"/>
          </w:tcPr>
          <w:p w14:paraId="108F9307" w14:textId="77777777" w:rsidR="00D708A5" w:rsidRPr="00211A34" w:rsidRDefault="00D708A5" w:rsidP="004D29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708A5">
              <w:rPr>
                <w:sz w:val="20"/>
                <w:szCs w:val="20"/>
              </w:rPr>
              <w:t>Kuchnia Ogólna Dorośli</w:t>
            </w:r>
          </w:p>
        </w:tc>
        <w:tc>
          <w:tcPr>
            <w:tcW w:w="2793" w:type="dxa"/>
            <w:shd w:val="clear" w:color="auto" w:fill="auto"/>
          </w:tcPr>
          <w:p w14:paraId="6F083DF2" w14:textId="77777777" w:rsidR="00D708A5" w:rsidRPr="00211A34" w:rsidRDefault="00D708A5" w:rsidP="004D29F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708A5">
              <w:rPr>
                <w:b/>
                <w:bCs/>
                <w:sz w:val="20"/>
                <w:szCs w:val="20"/>
              </w:rPr>
              <w:t>Catermed</w:t>
            </w:r>
            <w:proofErr w:type="spellEnd"/>
            <w:r w:rsidRPr="00D708A5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A3D54EB" w14:textId="77777777" w:rsidR="00D708A5" w:rsidRPr="00211A34" w:rsidRDefault="00D708A5" w:rsidP="004D29F7">
            <w:pPr>
              <w:rPr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>Traktorowa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708A5">
              <w:rPr>
                <w:sz w:val="20"/>
                <w:szCs w:val="20"/>
              </w:rPr>
              <w:t>126</w:t>
            </w:r>
          </w:p>
          <w:p w14:paraId="0DEF7359" w14:textId="77777777" w:rsidR="00D708A5" w:rsidRPr="00211A34" w:rsidRDefault="00D708A5" w:rsidP="004D29F7">
            <w:pPr>
              <w:spacing w:after="40"/>
              <w:rPr>
                <w:color w:val="000000"/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>91-204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708A5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3628C4BF" w14:textId="77777777" w:rsidR="00D708A5" w:rsidRPr="00211A34" w:rsidRDefault="00D708A5" w:rsidP="004D29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109BB1" w14:textId="77777777" w:rsidR="00D708A5" w:rsidRPr="00211A34" w:rsidRDefault="00D708A5" w:rsidP="004D29F7">
            <w:pPr>
              <w:jc w:val="center"/>
              <w:rPr>
                <w:color w:val="000000"/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 xml:space="preserve">  100,00</w:t>
            </w:r>
          </w:p>
        </w:tc>
      </w:tr>
      <w:tr w:rsidR="00D708A5" w:rsidRPr="00834EF4" w14:paraId="00C7D88E" w14:textId="77777777" w:rsidTr="004D29F7">
        <w:tc>
          <w:tcPr>
            <w:tcW w:w="2169" w:type="dxa"/>
            <w:shd w:val="clear" w:color="auto" w:fill="auto"/>
          </w:tcPr>
          <w:p w14:paraId="03B99700" w14:textId="77777777" w:rsidR="00D708A5" w:rsidRPr="00211A34" w:rsidRDefault="00D708A5" w:rsidP="004D29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708A5">
              <w:rPr>
                <w:sz w:val="20"/>
                <w:szCs w:val="20"/>
              </w:rPr>
              <w:t>Kuchnia Ogólna dzieci od 1 - 18 roku życia</w:t>
            </w:r>
          </w:p>
        </w:tc>
        <w:tc>
          <w:tcPr>
            <w:tcW w:w="2793" w:type="dxa"/>
            <w:shd w:val="clear" w:color="auto" w:fill="auto"/>
          </w:tcPr>
          <w:p w14:paraId="01E29E5D" w14:textId="77777777" w:rsidR="00D708A5" w:rsidRPr="00211A34" w:rsidRDefault="00D708A5" w:rsidP="004D29F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708A5">
              <w:rPr>
                <w:b/>
                <w:bCs/>
                <w:sz w:val="20"/>
                <w:szCs w:val="20"/>
              </w:rPr>
              <w:t>Catermed</w:t>
            </w:r>
            <w:proofErr w:type="spellEnd"/>
            <w:r w:rsidRPr="00D708A5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DE21493" w14:textId="77777777" w:rsidR="00D708A5" w:rsidRPr="00211A34" w:rsidRDefault="00D708A5" w:rsidP="004D29F7">
            <w:pPr>
              <w:rPr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>Traktorowa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708A5">
              <w:rPr>
                <w:sz w:val="20"/>
                <w:szCs w:val="20"/>
              </w:rPr>
              <w:t>126</w:t>
            </w:r>
          </w:p>
          <w:p w14:paraId="153C2D7D" w14:textId="77777777" w:rsidR="00D708A5" w:rsidRPr="00211A34" w:rsidRDefault="00D708A5" w:rsidP="004D29F7">
            <w:pPr>
              <w:spacing w:after="40"/>
              <w:rPr>
                <w:color w:val="000000"/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>91-204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708A5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40A9D5F9" w14:textId="77777777" w:rsidR="00D708A5" w:rsidRPr="00211A34" w:rsidRDefault="00D708A5" w:rsidP="004D29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8288D3" w14:textId="77777777" w:rsidR="00D708A5" w:rsidRPr="00211A34" w:rsidRDefault="00D708A5" w:rsidP="004D29F7">
            <w:pPr>
              <w:jc w:val="center"/>
              <w:rPr>
                <w:color w:val="000000"/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 xml:space="preserve">  100,00</w:t>
            </w:r>
          </w:p>
        </w:tc>
      </w:tr>
      <w:tr w:rsidR="00D708A5" w:rsidRPr="00834EF4" w14:paraId="28E9DAEF" w14:textId="77777777" w:rsidTr="004D29F7">
        <w:tc>
          <w:tcPr>
            <w:tcW w:w="2169" w:type="dxa"/>
            <w:shd w:val="clear" w:color="auto" w:fill="auto"/>
          </w:tcPr>
          <w:p w14:paraId="0DCB6128" w14:textId="77777777" w:rsidR="00D708A5" w:rsidRPr="00211A34" w:rsidRDefault="00D708A5" w:rsidP="004D29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708A5">
              <w:rPr>
                <w:sz w:val="20"/>
                <w:szCs w:val="20"/>
              </w:rPr>
              <w:t xml:space="preserve"> Kuchnia mleczna dzieci od 0-1 roku</w:t>
            </w:r>
          </w:p>
        </w:tc>
        <w:tc>
          <w:tcPr>
            <w:tcW w:w="2793" w:type="dxa"/>
            <w:shd w:val="clear" w:color="auto" w:fill="auto"/>
          </w:tcPr>
          <w:p w14:paraId="4E5AFD65" w14:textId="77777777" w:rsidR="00D708A5" w:rsidRPr="00211A34" w:rsidRDefault="00D708A5" w:rsidP="004D29F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708A5">
              <w:rPr>
                <w:b/>
                <w:bCs/>
                <w:sz w:val="20"/>
                <w:szCs w:val="20"/>
              </w:rPr>
              <w:t>Catermed</w:t>
            </w:r>
            <w:proofErr w:type="spellEnd"/>
            <w:r w:rsidRPr="00D708A5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3B7E413" w14:textId="77777777" w:rsidR="00D708A5" w:rsidRPr="00211A34" w:rsidRDefault="00D708A5" w:rsidP="004D29F7">
            <w:pPr>
              <w:rPr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>Traktorowa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708A5">
              <w:rPr>
                <w:sz w:val="20"/>
                <w:szCs w:val="20"/>
              </w:rPr>
              <w:t>126</w:t>
            </w:r>
          </w:p>
          <w:p w14:paraId="10B55691" w14:textId="77777777" w:rsidR="00D708A5" w:rsidRPr="00211A34" w:rsidRDefault="00D708A5" w:rsidP="004D29F7">
            <w:pPr>
              <w:spacing w:after="40"/>
              <w:rPr>
                <w:color w:val="000000"/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>91-204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708A5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17C6ABDB" w14:textId="77777777" w:rsidR="00D708A5" w:rsidRPr="00211A34" w:rsidRDefault="00D708A5" w:rsidP="004D29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BBA65C" w14:textId="77777777" w:rsidR="00D708A5" w:rsidRPr="00211A34" w:rsidRDefault="00D708A5" w:rsidP="004D29F7">
            <w:pPr>
              <w:jc w:val="center"/>
              <w:rPr>
                <w:color w:val="000000"/>
                <w:sz w:val="20"/>
                <w:szCs w:val="20"/>
              </w:rPr>
            </w:pPr>
            <w:r w:rsidRPr="00D708A5">
              <w:rPr>
                <w:sz w:val="20"/>
                <w:szCs w:val="20"/>
              </w:rPr>
              <w:t xml:space="preserve">  100,00</w:t>
            </w:r>
          </w:p>
        </w:tc>
      </w:tr>
    </w:tbl>
    <w:p w14:paraId="2E80CF8D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0E9EED7D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DBF6A" w14:textId="77777777" w:rsidR="009243D1" w:rsidRDefault="009243D1">
      <w:r>
        <w:separator/>
      </w:r>
    </w:p>
  </w:endnote>
  <w:endnote w:type="continuationSeparator" w:id="0">
    <w:p w14:paraId="06C24191" w14:textId="77777777" w:rsidR="009243D1" w:rsidRDefault="00924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8AAD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6205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444BC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C1CEFE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99F8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63501" w14:textId="77777777" w:rsidR="009243D1" w:rsidRDefault="009243D1">
      <w:r>
        <w:separator/>
      </w:r>
    </w:p>
  </w:footnote>
  <w:footnote w:type="continuationSeparator" w:id="0">
    <w:p w14:paraId="4CFE1888" w14:textId="77777777" w:rsidR="009243D1" w:rsidRDefault="00924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A8D4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20A4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5B81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C7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078B3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2B5D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43D1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A6C79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708A5"/>
    <w:rsid w:val="00D8427E"/>
    <w:rsid w:val="00E2509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30F930"/>
  <w15:chartTrackingRefBased/>
  <w15:docId w15:val="{D5CEB05E-9561-4943-91BA-56AABEA7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2</cp:revision>
  <cp:lastPrinted>1899-12-31T23:00:00Z</cp:lastPrinted>
  <dcterms:created xsi:type="dcterms:W3CDTF">2022-12-30T11:28:00Z</dcterms:created>
  <dcterms:modified xsi:type="dcterms:W3CDTF">2022-12-30T11:28:00Z</dcterms:modified>
</cp:coreProperties>
</file>