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308C7" w14:textId="58729012" w:rsidR="00EB1359" w:rsidRPr="003261E7" w:rsidRDefault="00731075" w:rsidP="00F90604">
      <w:pPr>
        <w:spacing w:after="240"/>
        <w:jc w:val="right"/>
        <w:rPr>
          <w:sz w:val="22"/>
          <w:szCs w:val="22"/>
        </w:rPr>
      </w:pPr>
      <w:r w:rsidRPr="0073107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731075">
        <w:rPr>
          <w:sz w:val="22"/>
          <w:szCs w:val="22"/>
        </w:rPr>
        <w:t>2022-12-28</w:t>
      </w:r>
    </w:p>
    <w:p w14:paraId="7A246E37" w14:textId="77777777" w:rsidR="00EB1359" w:rsidRPr="003261E7" w:rsidRDefault="00731075" w:rsidP="00EB1359">
      <w:pPr>
        <w:spacing w:after="40"/>
        <w:rPr>
          <w:b/>
          <w:bCs/>
          <w:sz w:val="22"/>
          <w:szCs w:val="22"/>
        </w:rPr>
      </w:pPr>
      <w:r w:rsidRPr="00731075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2A52F76" w14:textId="77777777" w:rsidR="00EB1359" w:rsidRPr="003261E7" w:rsidRDefault="00731075" w:rsidP="00EB1359">
      <w:pPr>
        <w:rPr>
          <w:sz w:val="22"/>
          <w:szCs w:val="22"/>
        </w:rPr>
      </w:pPr>
      <w:r w:rsidRPr="00731075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731075">
        <w:rPr>
          <w:sz w:val="22"/>
          <w:szCs w:val="22"/>
        </w:rPr>
        <w:t>66</w:t>
      </w:r>
    </w:p>
    <w:p w14:paraId="761AA8E4" w14:textId="77777777" w:rsidR="00EB1359" w:rsidRPr="003261E7" w:rsidRDefault="00731075" w:rsidP="00EB1359">
      <w:pPr>
        <w:rPr>
          <w:sz w:val="22"/>
          <w:szCs w:val="22"/>
        </w:rPr>
      </w:pPr>
      <w:r w:rsidRPr="00731075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731075">
        <w:rPr>
          <w:sz w:val="22"/>
          <w:szCs w:val="22"/>
        </w:rPr>
        <w:t>Kraków</w:t>
      </w:r>
    </w:p>
    <w:p w14:paraId="77CE29A9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3B213BE5" w14:textId="3AF9F665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226E665F" w14:textId="35A6929C" w:rsidR="00F90604" w:rsidRPr="003261E7" w:rsidRDefault="00F90604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Znak: SZP. 271. 1075/32/2022</w:t>
      </w:r>
    </w:p>
    <w:p w14:paraId="050391A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4F7050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38A116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2CA6720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31075" w:rsidRPr="003261E7" w14:paraId="5B89780B" w14:textId="77777777" w:rsidTr="00E948BB">
        <w:trPr>
          <w:trHeight w:val="638"/>
        </w:trPr>
        <w:tc>
          <w:tcPr>
            <w:tcW w:w="959" w:type="dxa"/>
            <w:shd w:val="clear" w:color="auto" w:fill="auto"/>
          </w:tcPr>
          <w:p w14:paraId="49E2EDC6" w14:textId="77777777" w:rsidR="00731075" w:rsidRPr="003261E7" w:rsidRDefault="00731075" w:rsidP="00E948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C892C8" w14:textId="77777777" w:rsidR="00731075" w:rsidRPr="00731075" w:rsidRDefault="00731075" w:rsidP="00E948BB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31075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31075">
              <w:rPr>
                <w:b/>
                <w:bCs/>
                <w:sz w:val="22"/>
                <w:szCs w:val="22"/>
              </w:rPr>
              <w:t>Rozbudowa funkcjonalności posiadanego i eksploatowanego zintegrowanego systemu informatycznego HIS</w:t>
            </w:r>
          </w:p>
          <w:p w14:paraId="26B3D1EF" w14:textId="77777777" w:rsidR="00731075" w:rsidRPr="003261E7" w:rsidRDefault="00731075" w:rsidP="00E948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31075">
              <w:rPr>
                <w:b/>
                <w:bCs/>
                <w:sz w:val="22"/>
                <w:szCs w:val="22"/>
              </w:rPr>
              <w:t>oraz integracja z Platformą Regionalną w ramach projektu MSIM.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31075">
              <w:rPr>
                <w:b/>
                <w:sz w:val="22"/>
                <w:szCs w:val="22"/>
              </w:rPr>
              <w:t>ZP/32/2022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3CF1D01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B98957D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7ABCC5B" w14:textId="511754DD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31075" w:rsidRPr="00731075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31075" w:rsidRPr="00731075">
        <w:rPr>
          <w:sz w:val="22"/>
          <w:szCs w:val="22"/>
        </w:rPr>
        <w:t>(</w:t>
      </w:r>
      <w:proofErr w:type="spellStart"/>
      <w:r w:rsidR="00731075" w:rsidRPr="00731075">
        <w:rPr>
          <w:sz w:val="22"/>
          <w:szCs w:val="22"/>
        </w:rPr>
        <w:t>t.j</w:t>
      </w:r>
      <w:proofErr w:type="spellEnd"/>
      <w:r w:rsidR="00731075" w:rsidRPr="00731075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B60E0B">
        <w:rPr>
          <w:sz w:val="22"/>
          <w:szCs w:val="22"/>
        </w:rPr>
        <w:t>na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BC8A735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B80ED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AA9D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3270A73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31075" w:rsidRPr="00EB1359" w14:paraId="730D5BF7" w14:textId="77777777" w:rsidTr="00E948B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F910" w14:textId="77777777" w:rsidR="00731075" w:rsidRPr="00710915" w:rsidRDefault="00731075" w:rsidP="00E948B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3107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E0B5" w14:textId="77777777" w:rsidR="00731075" w:rsidRPr="00EB1359" w:rsidRDefault="00731075" w:rsidP="00E948B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31075">
              <w:rPr>
                <w:b/>
                <w:sz w:val="22"/>
                <w:szCs w:val="22"/>
              </w:rPr>
              <w:t>Dostawa licencji oprogramowania HIS wraz z wdrożeniem</w:t>
            </w:r>
          </w:p>
          <w:p w14:paraId="05C53E0E" w14:textId="4CF68DCA" w:rsidR="00B60E0B" w:rsidRDefault="00B60E0B" w:rsidP="00E948B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3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3C219176" w14:textId="77777777" w:rsidR="00F90604" w:rsidRDefault="00F90604" w:rsidP="00E948BB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4724705F" w14:textId="0A460B06" w:rsidR="00731075" w:rsidRDefault="00731075" w:rsidP="00E948B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BF7C693" w14:textId="77777777" w:rsidR="00731075" w:rsidRDefault="00731075" w:rsidP="00E948B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31075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2CD9BB47" w14:textId="77777777" w:rsidR="00F90604" w:rsidRDefault="00F90604" w:rsidP="00E948BB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4B89DBFB" w14:textId="6ED6431E" w:rsidR="00731075" w:rsidRDefault="00731075" w:rsidP="00E948B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8DFA44D" w14:textId="3BFB4D8B" w:rsidR="00731075" w:rsidRDefault="00B60E0B" w:rsidP="00E948B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postępowaniu wpłynęła 1 oferta, która pod względem finansowym przekracza kwotę jaką Zamawiający przeznaczył na sfinansowanie zamówienia </w:t>
            </w:r>
            <w:r w:rsidR="005F70BD">
              <w:rPr>
                <w:sz w:val="22"/>
                <w:szCs w:val="22"/>
              </w:rPr>
              <w:t xml:space="preserve">to jest </w:t>
            </w:r>
            <w:r>
              <w:rPr>
                <w:sz w:val="22"/>
                <w:szCs w:val="22"/>
              </w:rPr>
              <w:t>w wysokości 720</w:t>
            </w:r>
            <w:r w:rsidR="005F70B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636,90 brutto. </w:t>
            </w:r>
            <w:r w:rsidR="00DA5E93">
              <w:rPr>
                <w:sz w:val="22"/>
                <w:szCs w:val="22"/>
              </w:rPr>
              <w:t xml:space="preserve">Oferta </w:t>
            </w:r>
            <w:r w:rsidR="005F70BD">
              <w:rPr>
                <w:sz w:val="22"/>
                <w:szCs w:val="22"/>
              </w:rPr>
              <w:t xml:space="preserve">została złożona </w:t>
            </w:r>
            <w:r w:rsidR="00DA5E93">
              <w:rPr>
                <w:sz w:val="22"/>
                <w:szCs w:val="22"/>
              </w:rPr>
              <w:t xml:space="preserve"> na kwotę 955</w:t>
            </w:r>
            <w:r w:rsidR="00DE194B">
              <w:rPr>
                <w:sz w:val="22"/>
                <w:szCs w:val="22"/>
              </w:rPr>
              <w:t xml:space="preserve"> </w:t>
            </w:r>
            <w:r w:rsidR="00DA5E93">
              <w:rPr>
                <w:sz w:val="22"/>
                <w:szCs w:val="22"/>
              </w:rPr>
              <w:t>267,20 zł brutto.</w:t>
            </w:r>
          </w:p>
          <w:p w14:paraId="61EFB206" w14:textId="77777777" w:rsidR="00F90604" w:rsidRDefault="00F90604" w:rsidP="00E948BB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02C8F937" w14:textId="66AEFB68" w:rsidR="00F90604" w:rsidRPr="00EB1359" w:rsidRDefault="00F90604" w:rsidP="00E948BB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B60E0B" w:rsidRPr="00EB1359" w14:paraId="398BF6FC" w14:textId="77777777" w:rsidTr="00E948B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2B49" w14:textId="22105FFE" w:rsidR="00B60E0B" w:rsidRPr="00731075" w:rsidRDefault="00B60E0B" w:rsidP="00B60E0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31075">
              <w:rPr>
                <w:b/>
                <w:bCs/>
                <w:sz w:val="22"/>
                <w:szCs w:val="22"/>
              </w:rPr>
              <w:lastRenderedPageBreak/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494B" w14:textId="77777777" w:rsidR="00B60E0B" w:rsidRPr="00EB1359" w:rsidRDefault="00B60E0B" w:rsidP="00B60E0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31075">
              <w:rPr>
                <w:b/>
                <w:sz w:val="22"/>
                <w:szCs w:val="22"/>
              </w:rPr>
              <w:t>Integracja z Małopolskim Systemem Informacji Medycznej MSIM</w:t>
            </w:r>
          </w:p>
          <w:p w14:paraId="327D59E9" w14:textId="2D60C043" w:rsidR="00B60E0B" w:rsidRDefault="00F90604" w:rsidP="00B60E0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27F19C66" w14:textId="77777777" w:rsidR="00F90604" w:rsidRDefault="00F90604" w:rsidP="00B60E0B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3BEBC106" w14:textId="438D89F0" w:rsidR="00B60E0B" w:rsidRDefault="00B60E0B" w:rsidP="00B60E0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</w:t>
            </w:r>
            <w:r w:rsidR="00F90604">
              <w:rPr>
                <w:sz w:val="22"/>
                <w:szCs w:val="22"/>
              </w:rPr>
              <w:t xml:space="preserve"> i faktyczne:</w:t>
            </w:r>
          </w:p>
          <w:p w14:paraId="245A5C19" w14:textId="7B6B24E0" w:rsidR="00B60E0B" w:rsidRPr="00F90604" w:rsidRDefault="00B60E0B" w:rsidP="00F9060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31075">
              <w:rPr>
                <w:sz w:val="22"/>
                <w:szCs w:val="22"/>
              </w:rPr>
              <w:t>nie złożono żadnego wniosku o dopuszczenie do udziału w postępowaniu albo żadnej oferty</w:t>
            </w:r>
            <w:r w:rsidR="00F90604">
              <w:rPr>
                <w:sz w:val="22"/>
                <w:szCs w:val="22"/>
              </w:rPr>
              <w:t>.</w:t>
            </w:r>
          </w:p>
        </w:tc>
      </w:tr>
    </w:tbl>
    <w:p w14:paraId="628DFA48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BC78E1E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31A41FAB" w14:textId="15353CB5" w:rsidR="00010B31" w:rsidRDefault="00731075" w:rsidP="00010B31">
      <w:pPr>
        <w:spacing w:line="360" w:lineRule="auto"/>
        <w:jc w:val="right"/>
        <w:rPr>
          <w:i/>
          <w:sz w:val="24"/>
        </w:rPr>
      </w:pPr>
      <w:r w:rsidRPr="00731075">
        <w:rPr>
          <w:sz w:val="24"/>
        </w:rPr>
        <w:t xml:space="preserve">  </w:t>
      </w:r>
    </w:p>
    <w:p w14:paraId="005FA5E3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91936" w14:textId="77777777" w:rsidR="009B19BC" w:rsidRDefault="009B19BC" w:rsidP="00731075">
      <w:r>
        <w:separator/>
      </w:r>
    </w:p>
  </w:endnote>
  <w:endnote w:type="continuationSeparator" w:id="0">
    <w:p w14:paraId="3197F816" w14:textId="77777777" w:rsidR="009B19BC" w:rsidRDefault="009B19BC" w:rsidP="0073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7F934" w14:textId="77777777" w:rsidR="00731075" w:rsidRDefault="007310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55773" w14:textId="77777777" w:rsidR="00731075" w:rsidRDefault="007310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61FA3" w14:textId="77777777" w:rsidR="00731075" w:rsidRDefault="007310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69CE7" w14:textId="77777777" w:rsidR="009B19BC" w:rsidRDefault="009B19BC" w:rsidP="00731075">
      <w:r>
        <w:separator/>
      </w:r>
    </w:p>
  </w:footnote>
  <w:footnote w:type="continuationSeparator" w:id="0">
    <w:p w14:paraId="25434B6E" w14:textId="77777777" w:rsidR="009B19BC" w:rsidRDefault="009B19BC" w:rsidP="00731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75033" w14:textId="77777777" w:rsidR="00731075" w:rsidRDefault="007310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E671E" w14:textId="77777777" w:rsidR="00731075" w:rsidRDefault="007310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0778A" w14:textId="77777777" w:rsidR="00731075" w:rsidRDefault="007310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4F73"/>
    <w:rsid w:val="00010B31"/>
    <w:rsid w:val="000709BE"/>
    <w:rsid w:val="000A17E4"/>
    <w:rsid w:val="00104963"/>
    <w:rsid w:val="00150F65"/>
    <w:rsid w:val="0053058D"/>
    <w:rsid w:val="00574F73"/>
    <w:rsid w:val="005F70BD"/>
    <w:rsid w:val="00731075"/>
    <w:rsid w:val="00823326"/>
    <w:rsid w:val="00856A3E"/>
    <w:rsid w:val="00894412"/>
    <w:rsid w:val="008C6658"/>
    <w:rsid w:val="0092126D"/>
    <w:rsid w:val="009462DF"/>
    <w:rsid w:val="009500EB"/>
    <w:rsid w:val="00993EFC"/>
    <w:rsid w:val="009B19BC"/>
    <w:rsid w:val="00AB3E72"/>
    <w:rsid w:val="00AC1A4B"/>
    <w:rsid w:val="00B60E0B"/>
    <w:rsid w:val="00D41670"/>
    <w:rsid w:val="00D44D12"/>
    <w:rsid w:val="00DA5E93"/>
    <w:rsid w:val="00DE194B"/>
    <w:rsid w:val="00E403D2"/>
    <w:rsid w:val="00E742E3"/>
    <w:rsid w:val="00EB1359"/>
    <w:rsid w:val="00F9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1CA41A"/>
  <w15:chartTrackingRefBased/>
  <w15:docId w15:val="{6098E13D-87BA-4DB2-B6C6-6470494F4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73107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310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8</cp:revision>
  <cp:lastPrinted>2022-12-28T11:49:00Z</cp:lastPrinted>
  <dcterms:created xsi:type="dcterms:W3CDTF">2022-12-28T11:22:00Z</dcterms:created>
  <dcterms:modified xsi:type="dcterms:W3CDTF">2022-12-28T11:49:00Z</dcterms:modified>
</cp:coreProperties>
</file>