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C58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C5862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FC5862">
        <w:rPr>
          <w:sz w:val="22"/>
          <w:szCs w:val="22"/>
        </w:rPr>
        <w:t>2022-12-29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FC5862" w:rsidP="00FB7F50">
      <w:pPr>
        <w:spacing w:after="40"/>
        <w:rPr>
          <w:b/>
          <w:bCs/>
          <w:sz w:val="22"/>
          <w:szCs w:val="22"/>
        </w:rPr>
      </w:pPr>
      <w:r w:rsidRPr="00FC5862">
        <w:rPr>
          <w:b/>
          <w:bCs/>
          <w:sz w:val="22"/>
          <w:szCs w:val="22"/>
        </w:rPr>
        <w:t>GMINA NIEPOŁOMICE</w:t>
      </w:r>
    </w:p>
    <w:p w:rsidR="00FB7F50" w:rsidRPr="002245BE" w:rsidRDefault="00FC5862" w:rsidP="00FB7F50">
      <w:pPr>
        <w:rPr>
          <w:sz w:val="22"/>
          <w:szCs w:val="22"/>
        </w:rPr>
      </w:pPr>
      <w:r w:rsidRPr="00FC5862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FC5862">
        <w:rPr>
          <w:sz w:val="22"/>
          <w:szCs w:val="22"/>
        </w:rPr>
        <w:t>13</w:t>
      </w:r>
    </w:p>
    <w:p w:rsidR="00FB7F50" w:rsidRPr="002245BE" w:rsidRDefault="00FC5862" w:rsidP="00FB7F50">
      <w:pPr>
        <w:rPr>
          <w:sz w:val="22"/>
          <w:szCs w:val="22"/>
        </w:rPr>
      </w:pPr>
      <w:r w:rsidRPr="00FC5862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FC5862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FC5862" w:rsidRPr="00607F9B" w:rsidTr="00173AAC">
        <w:trPr>
          <w:trHeight w:val="638"/>
        </w:trPr>
        <w:tc>
          <w:tcPr>
            <w:tcW w:w="959" w:type="dxa"/>
            <w:shd w:val="clear" w:color="auto" w:fill="auto"/>
          </w:tcPr>
          <w:p w:rsidR="00FC5862" w:rsidRPr="00607F9B" w:rsidRDefault="00FC5862" w:rsidP="00173A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5862" w:rsidRPr="00607F9B" w:rsidRDefault="00FC5862" w:rsidP="00173A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58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C58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5862">
              <w:rPr>
                <w:b/>
                <w:bCs/>
                <w:sz w:val="22"/>
                <w:szCs w:val="22"/>
              </w:rPr>
              <w:t>Sukcesywna dostawa artykułów żywnościowych do Przedszkola Samorządowego nr 1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5862">
              <w:rPr>
                <w:b/>
                <w:sz w:val="22"/>
                <w:szCs w:val="22"/>
              </w:rPr>
              <w:t>ZP.271.39.2022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C5862" w:rsidRPr="00FC5862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C5862" w:rsidRPr="00FC5862">
        <w:rPr>
          <w:sz w:val="22"/>
          <w:szCs w:val="22"/>
        </w:rPr>
        <w:t>(</w:t>
      </w:r>
      <w:proofErr w:type="spellStart"/>
      <w:r w:rsidR="00FC5862" w:rsidRPr="00FC5862">
        <w:rPr>
          <w:sz w:val="22"/>
          <w:szCs w:val="22"/>
        </w:rPr>
        <w:t>t.j</w:t>
      </w:r>
      <w:proofErr w:type="spellEnd"/>
      <w:r w:rsidR="00FC5862" w:rsidRPr="00FC5862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FC5862" w:rsidTr="00173A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C5862" w:rsidRPr="00D26ED6" w:rsidRDefault="00FC5862" w:rsidP="00173AA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C5862">
              <w:rPr>
                <w:b/>
                <w:sz w:val="22"/>
                <w:szCs w:val="22"/>
              </w:rPr>
              <w:t>EMO Market Wojciech Jach, Krzysztof Kuklicz s.c.</w:t>
            </w:r>
          </w:p>
          <w:p w:rsidR="00FC5862" w:rsidRPr="009F0E5C" w:rsidRDefault="002B78C4" w:rsidP="00173AA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C5862" w:rsidRPr="00FC5862">
              <w:rPr>
                <w:bCs/>
                <w:sz w:val="22"/>
                <w:szCs w:val="22"/>
              </w:rPr>
              <w:t>Rynek</w:t>
            </w:r>
            <w:r w:rsidR="00FC5862" w:rsidRPr="009F0E5C">
              <w:rPr>
                <w:bCs/>
                <w:sz w:val="22"/>
                <w:szCs w:val="22"/>
              </w:rPr>
              <w:t xml:space="preserve"> </w:t>
            </w:r>
            <w:r w:rsidR="00FC5862" w:rsidRPr="00FC5862">
              <w:rPr>
                <w:bCs/>
                <w:sz w:val="22"/>
                <w:szCs w:val="22"/>
              </w:rPr>
              <w:t>1</w:t>
            </w:r>
            <w:r w:rsidR="00FC5862">
              <w:rPr>
                <w:bCs/>
                <w:sz w:val="22"/>
                <w:szCs w:val="22"/>
              </w:rPr>
              <w:t xml:space="preserve"> </w:t>
            </w:r>
          </w:p>
          <w:p w:rsidR="00FC5862" w:rsidRPr="009F0E5C" w:rsidRDefault="00FC5862" w:rsidP="00173AAC">
            <w:pPr>
              <w:jc w:val="both"/>
              <w:rPr>
                <w:bCs/>
                <w:sz w:val="22"/>
                <w:szCs w:val="22"/>
              </w:rPr>
            </w:pPr>
            <w:r w:rsidRPr="00FC5862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5862">
              <w:rPr>
                <w:bCs/>
                <w:sz w:val="22"/>
                <w:szCs w:val="22"/>
              </w:rPr>
              <w:t>Niepołomice</w:t>
            </w:r>
          </w:p>
          <w:p w:rsidR="00FC5862" w:rsidRPr="00D26ED6" w:rsidRDefault="002B78C4" w:rsidP="00173AA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</w:t>
            </w:r>
            <w:r w:rsidR="00FC5862" w:rsidRPr="00D26ED6">
              <w:rPr>
                <w:sz w:val="22"/>
                <w:szCs w:val="22"/>
              </w:rPr>
              <w:t>za cenę</w:t>
            </w:r>
            <w:r w:rsidR="00FC5862">
              <w:rPr>
                <w:sz w:val="22"/>
                <w:szCs w:val="22"/>
              </w:rPr>
              <w:t xml:space="preserve"> brutto</w:t>
            </w:r>
            <w:r w:rsidR="00FC5862" w:rsidRPr="00D26ED6">
              <w:rPr>
                <w:sz w:val="22"/>
                <w:szCs w:val="22"/>
              </w:rPr>
              <w:t xml:space="preserve"> </w:t>
            </w:r>
            <w:r w:rsidR="00FC5862" w:rsidRPr="00FC5862">
              <w:rPr>
                <w:b/>
                <w:sz w:val="22"/>
                <w:szCs w:val="22"/>
              </w:rPr>
              <w:t>293 285.81 zł</w:t>
            </w:r>
            <w:r w:rsidR="00FC5862" w:rsidRPr="004657DA">
              <w:rPr>
                <w:bCs/>
                <w:sz w:val="22"/>
                <w:szCs w:val="22"/>
              </w:rPr>
              <w:t>.</w:t>
            </w:r>
          </w:p>
          <w:p w:rsidR="00FC5862" w:rsidRPr="00D26ED6" w:rsidRDefault="00FC5862" w:rsidP="00173A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C5862" w:rsidRDefault="00FC5862" w:rsidP="00173AA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C5862">
              <w:t>Została złożona jedna oferta. Oferta spełnia warunki postawione przez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261"/>
        <w:gridCol w:w="1134"/>
        <w:gridCol w:w="2126"/>
        <w:gridCol w:w="1417"/>
        <w:gridCol w:w="1560"/>
      </w:tblGrid>
      <w:tr w:rsidR="002B78C4" w:rsidRPr="008567C7" w:rsidTr="002B78C4">
        <w:trPr>
          <w:trHeight w:val="510"/>
        </w:trPr>
        <w:tc>
          <w:tcPr>
            <w:tcW w:w="709" w:type="dxa"/>
            <w:vAlign w:val="center"/>
          </w:tcPr>
          <w:p w:rsidR="002B78C4" w:rsidRPr="008567C7" w:rsidRDefault="002B78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2B78C4" w:rsidRPr="008567C7" w:rsidRDefault="002B78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78C4" w:rsidRPr="008567C7" w:rsidRDefault="002B78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2B78C4" w:rsidRPr="008567C7" w:rsidRDefault="002B78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stały rabat</w:t>
            </w:r>
          </w:p>
        </w:tc>
        <w:tc>
          <w:tcPr>
            <w:tcW w:w="1417" w:type="dxa"/>
            <w:vAlign w:val="center"/>
          </w:tcPr>
          <w:p w:rsidR="002B78C4" w:rsidRPr="008567C7" w:rsidRDefault="002B78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Czas rozpatrzenia reklamacji</w:t>
            </w:r>
          </w:p>
        </w:tc>
        <w:tc>
          <w:tcPr>
            <w:tcW w:w="1560" w:type="dxa"/>
            <w:vAlign w:val="center"/>
          </w:tcPr>
          <w:p w:rsidR="002B78C4" w:rsidRPr="008567C7" w:rsidRDefault="002B78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78C4" w:rsidRPr="008567C7" w:rsidTr="002B78C4">
        <w:tc>
          <w:tcPr>
            <w:tcW w:w="709" w:type="dxa"/>
            <w:vAlign w:val="center"/>
          </w:tcPr>
          <w:p w:rsidR="002B78C4" w:rsidRPr="008567C7" w:rsidRDefault="002B78C4" w:rsidP="00173A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2B78C4" w:rsidRPr="002B6761" w:rsidRDefault="002B78C4" w:rsidP="00173A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b/>
                <w:sz w:val="18"/>
                <w:szCs w:val="18"/>
              </w:rPr>
              <w:t>EMO Market Wojciech Jach, Krzysztof Kuklicz s.c.</w:t>
            </w:r>
          </w:p>
          <w:p w:rsidR="002B78C4" w:rsidRPr="008567C7" w:rsidRDefault="002B78C4" w:rsidP="00173A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78C4" w:rsidRPr="001B7815" w:rsidRDefault="002B78C4" w:rsidP="00173A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862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1134" w:type="dxa"/>
            <w:vAlign w:val="center"/>
          </w:tcPr>
          <w:p w:rsidR="002B78C4" w:rsidRPr="008567C7" w:rsidRDefault="002B78C4" w:rsidP="00173A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126" w:type="dxa"/>
            <w:vAlign w:val="center"/>
          </w:tcPr>
          <w:p w:rsidR="002B78C4" w:rsidRPr="008567C7" w:rsidRDefault="002B78C4" w:rsidP="00173A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2B78C4" w:rsidRPr="008567C7" w:rsidRDefault="002B78C4" w:rsidP="00173A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2B78C4" w:rsidRPr="008567C7" w:rsidRDefault="002B78C4" w:rsidP="00173A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8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79F" w:rsidRDefault="009D679F">
      <w:r>
        <w:separator/>
      </w:r>
    </w:p>
  </w:endnote>
  <w:endnote w:type="continuationSeparator" w:id="0">
    <w:p w:rsidR="009D679F" w:rsidRDefault="009D6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79F" w:rsidRDefault="009D679F">
      <w:r>
        <w:separator/>
      </w:r>
    </w:p>
  </w:footnote>
  <w:footnote w:type="continuationSeparator" w:id="0">
    <w:p w:rsidR="009D679F" w:rsidRDefault="009D67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86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B78C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679F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5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2022-12-29T13:12:00Z</dcterms:created>
  <dcterms:modified xsi:type="dcterms:W3CDTF">2022-12-29T13:12:00Z</dcterms:modified>
</cp:coreProperties>
</file>