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680" w:rsidRPr="00240E71" w:rsidRDefault="00406680" w:rsidP="0040668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406680" w:rsidRDefault="00406680" w:rsidP="0040668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06680" w:rsidRDefault="00406680" w:rsidP="0040668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06680" w:rsidRDefault="00406680" w:rsidP="0040668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406680" w:rsidRPr="006F1C9A" w:rsidRDefault="00406680" w:rsidP="0040668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406680" w:rsidRPr="006F1C9A" w:rsidRDefault="00406680" w:rsidP="0040668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406680" w:rsidRPr="006F1C9A" w:rsidRDefault="00406680" w:rsidP="00406680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406680" w:rsidRPr="006F1C9A" w:rsidRDefault="00406680" w:rsidP="00406680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406680" w:rsidRPr="006F1C9A" w:rsidRDefault="00406680" w:rsidP="00406680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406680" w:rsidRPr="006F1C9A" w:rsidRDefault="00406680" w:rsidP="00406680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406680" w:rsidRPr="006F1C9A" w:rsidRDefault="00406680" w:rsidP="00406680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406680" w:rsidRPr="006F1C9A" w:rsidRDefault="00406680" w:rsidP="00406680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406680" w:rsidRPr="006F1C9A" w:rsidRDefault="00406680" w:rsidP="00406680">
      <w:pPr>
        <w:ind w:firstLine="3969"/>
        <w:rPr>
          <w:b/>
          <w:sz w:val="22"/>
          <w:szCs w:val="22"/>
        </w:rPr>
      </w:pPr>
    </w:p>
    <w:p w:rsidR="00406680" w:rsidRPr="0007038A" w:rsidRDefault="00406680" w:rsidP="00406680">
      <w:pPr>
        <w:jc w:val="both"/>
        <w:rPr>
          <w:b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</w:t>
      </w:r>
      <w:r w:rsidRPr="00785332">
        <w:rPr>
          <w:b/>
          <w:bCs/>
          <w:iCs/>
          <w:sz w:val="22"/>
          <w:szCs w:val="22"/>
        </w:rPr>
        <w:t>ostawa analizatora do pomiaru stężenia produktów gazowych CO, CO</w:t>
      </w:r>
      <w:r w:rsidRPr="0093625E">
        <w:rPr>
          <w:b/>
          <w:bCs/>
          <w:iCs/>
          <w:sz w:val="22"/>
          <w:szCs w:val="22"/>
          <w:vertAlign w:val="subscript"/>
        </w:rPr>
        <w:t>2</w:t>
      </w:r>
      <w:r w:rsidRPr="00785332">
        <w:rPr>
          <w:b/>
          <w:bCs/>
          <w:iCs/>
          <w:sz w:val="22"/>
          <w:szCs w:val="22"/>
        </w:rPr>
        <w:t xml:space="preserve"> oraz CH</w:t>
      </w:r>
      <w:r w:rsidRPr="0093625E">
        <w:rPr>
          <w:b/>
          <w:bCs/>
          <w:iCs/>
          <w:sz w:val="22"/>
          <w:szCs w:val="22"/>
          <w:vertAlign w:val="subscript"/>
        </w:rPr>
        <w:t xml:space="preserve">4 </w:t>
      </w:r>
      <w:r w:rsidRPr="00785332">
        <w:rPr>
          <w:b/>
          <w:bCs/>
          <w:iCs/>
          <w:sz w:val="22"/>
          <w:szCs w:val="22"/>
        </w:rPr>
        <w:t xml:space="preserve">z wykorzystaniem podczerwieni dla </w:t>
      </w:r>
      <w:proofErr w:type="spellStart"/>
      <w:r w:rsidRPr="00785332">
        <w:rPr>
          <w:b/>
          <w:bCs/>
          <w:iCs/>
          <w:sz w:val="22"/>
          <w:szCs w:val="22"/>
        </w:rPr>
        <w:t>WEiP</w:t>
      </w:r>
      <w:proofErr w:type="spellEnd"/>
      <w:r w:rsidRPr="00785332">
        <w:rPr>
          <w:b/>
          <w:bCs/>
          <w:iCs/>
          <w:sz w:val="22"/>
          <w:szCs w:val="22"/>
        </w:rPr>
        <w:t xml:space="preserve"> - KC-zp.272-</w:t>
      </w:r>
      <w:r w:rsidR="00C002EB">
        <w:rPr>
          <w:b/>
          <w:bCs/>
          <w:iCs/>
          <w:sz w:val="22"/>
          <w:szCs w:val="22"/>
        </w:rPr>
        <w:t>757</w:t>
      </w:r>
      <w:bookmarkStart w:id="0" w:name="_GoBack"/>
      <w:bookmarkEnd w:id="0"/>
      <w:r w:rsidRPr="00785332">
        <w:rPr>
          <w:b/>
          <w:bCs/>
          <w:iCs/>
          <w:sz w:val="22"/>
          <w:szCs w:val="22"/>
        </w:rPr>
        <w:t>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p w:rsidR="00406680" w:rsidRPr="00EF0E3C" w:rsidRDefault="00406680" w:rsidP="00406680">
      <w:pPr>
        <w:ind w:right="1"/>
        <w:jc w:val="both"/>
        <w:rPr>
          <w:b/>
          <w:sz w:val="22"/>
          <w:szCs w:val="22"/>
        </w:rPr>
      </w:pPr>
    </w:p>
    <w:tbl>
      <w:tblPr>
        <w:tblW w:w="100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03"/>
        <w:gridCol w:w="992"/>
        <w:gridCol w:w="1134"/>
        <w:gridCol w:w="992"/>
        <w:gridCol w:w="1134"/>
        <w:gridCol w:w="567"/>
        <w:gridCol w:w="1276"/>
      </w:tblGrid>
      <w:tr w:rsidR="00406680" w:rsidRPr="009F4F6C" w:rsidTr="0005536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06680" w:rsidRPr="00704D7A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704D7A">
              <w:rPr>
                <w:b/>
                <w:bCs/>
                <w:sz w:val="18"/>
                <w:szCs w:val="18"/>
              </w:rPr>
              <w:t xml:space="preserve">Oferowana waluta </w:t>
            </w:r>
          </w:p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704D7A">
              <w:rPr>
                <w:b/>
                <w:bCs/>
                <w:sz w:val="18"/>
                <w:szCs w:val="18"/>
              </w:rPr>
              <w:t>EUR albo</w:t>
            </w:r>
            <w:r>
              <w:rPr>
                <w:b/>
                <w:bCs/>
                <w:sz w:val="18"/>
                <w:szCs w:val="18"/>
              </w:rPr>
              <w:t xml:space="preserve"> USD albo</w:t>
            </w:r>
            <w:r w:rsidRPr="00704D7A">
              <w:rPr>
                <w:b/>
                <w:bCs/>
                <w:sz w:val="18"/>
                <w:szCs w:val="18"/>
              </w:rPr>
              <w:t xml:space="preserve"> PLN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406680" w:rsidRPr="00930CA5" w:rsidRDefault="00406680" w:rsidP="00055360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406680" w:rsidRPr="00930CA5" w:rsidRDefault="00406680" w:rsidP="00055360">
            <w:pPr>
              <w:jc w:val="center"/>
              <w:rPr>
                <w:sz w:val="18"/>
                <w:szCs w:val="18"/>
              </w:rPr>
            </w:pPr>
          </w:p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06680" w:rsidRPr="009F4F6C" w:rsidTr="0005536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6680" w:rsidRPr="00930CA5" w:rsidRDefault="00406680" w:rsidP="00055360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06680" w:rsidRPr="009F4F6C" w:rsidTr="0005536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80" w:rsidRPr="00E52EF4" w:rsidRDefault="00406680" w:rsidP="0005536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80" w:rsidRPr="00C0182F" w:rsidRDefault="00406680" w:rsidP="00055360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</w:rPr>
              <w:t>A</w:t>
            </w:r>
            <w:r w:rsidRPr="0093625E">
              <w:rPr>
                <w:b/>
                <w:bCs/>
                <w:iCs/>
                <w:sz w:val="18"/>
                <w:szCs w:val="18"/>
              </w:rPr>
              <w:t>nalizator do pomiaru stężenia produktów gazowych CO, CO</w:t>
            </w:r>
            <w:r w:rsidRPr="0093625E">
              <w:rPr>
                <w:b/>
                <w:bCs/>
                <w:iCs/>
                <w:sz w:val="18"/>
                <w:szCs w:val="18"/>
                <w:vertAlign w:val="subscript"/>
              </w:rPr>
              <w:t>2</w:t>
            </w:r>
            <w:r w:rsidRPr="0093625E">
              <w:rPr>
                <w:b/>
                <w:bCs/>
                <w:iCs/>
                <w:sz w:val="18"/>
                <w:szCs w:val="18"/>
              </w:rPr>
              <w:t xml:space="preserve"> oraz CH</w:t>
            </w:r>
            <w:r w:rsidRPr="0093625E">
              <w:rPr>
                <w:b/>
                <w:bCs/>
                <w:iCs/>
                <w:sz w:val="18"/>
                <w:szCs w:val="18"/>
                <w:vertAlign w:val="subscript"/>
              </w:rPr>
              <w:t>4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wraz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z </w:t>
            </w:r>
            <w:r>
              <w:rPr>
                <w:sz w:val="18"/>
                <w:szCs w:val="16"/>
                <w:lang w:eastAsia="en-US"/>
              </w:rPr>
              <w:t xml:space="preserve">dostawą, </w:t>
            </w:r>
            <w:r w:rsidRPr="00C0182F">
              <w:rPr>
                <w:sz w:val="18"/>
                <w:szCs w:val="16"/>
                <w:lang w:eastAsia="en-US"/>
              </w:rPr>
              <w:t>instalacj</w:t>
            </w:r>
            <w:r>
              <w:rPr>
                <w:sz w:val="18"/>
                <w:szCs w:val="16"/>
                <w:lang w:eastAsia="en-US"/>
              </w:rPr>
              <w:t>ą,</w:t>
            </w:r>
          </w:p>
          <w:p w:rsidR="00406680" w:rsidRPr="00111760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6"/>
                <w:lang w:eastAsia="en-US"/>
              </w:rPr>
              <w:t>u</w:t>
            </w:r>
            <w:r w:rsidRPr="00C0182F">
              <w:rPr>
                <w:sz w:val="18"/>
                <w:szCs w:val="16"/>
                <w:lang w:eastAsia="en-US"/>
              </w:rPr>
              <w:t>ruchomienie</w:t>
            </w:r>
            <w:r>
              <w:rPr>
                <w:sz w:val="18"/>
                <w:szCs w:val="16"/>
                <w:lang w:eastAsia="en-US"/>
              </w:rPr>
              <w:t>m; serwisem gwarancyjnym;</w:t>
            </w:r>
            <w:r w:rsidRPr="00C0182F">
              <w:rPr>
                <w:sz w:val="18"/>
                <w:szCs w:val="16"/>
                <w:lang w:eastAsia="en-US"/>
              </w:rPr>
              <w:t xml:space="preserve"> szkoleni</w:t>
            </w:r>
            <w:r>
              <w:rPr>
                <w:sz w:val="18"/>
                <w:szCs w:val="16"/>
                <w:lang w:eastAsia="en-US"/>
              </w:rPr>
              <w:t>em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80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406680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Analizator:</w:t>
            </w:r>
          </w:p>
          <w:p w:rsidR="00406680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  <w:lang w:eastAsia="zh-CN"/>
              </w:rPr>
              <w:t>………</w:t>
            </w:r>
            <w:r>
              <w:rPr>
                <w:sz w:val="18"/>
                <w:szCs w:val="18"/>
                <w:lang w:eastAsia="zh-CN"/>
              </w:rPr>
              <w:t>……….</w:t>
            </w:r>
            <w:r w:rsidRPr="00E52EF4">
              <w:rPr>
                <w:sz w:val="18"/>
                <w:szCs w:val="18"/>
                <w:lang w:eastAsia="zh-CN"/>
              </w:rPr>
              <w:t>….</w:t>
            </w:r>
          </w:p>
          <w:p w:rsidR="00406680" w:rsidRPr="00E52EF4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…………………..</w:t>
            </w:r>
          </w:p>
          <w:p w:rsidR="00406680" w:rsidRPr="00E52EF4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406680" w:rsidRPr="00E52EF4" w:rsidRDefault="00406680" w:rsidP="00055360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680" w:rsidRPr="00930CA5" w:rsidRDefault="00406680" w:rsidP="00055360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</w:tr>
      <w:tr w:rsidR="00406680" w:rsidRPr="009F4F6C" w:rsidTr="0005536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  <w:p w:rsidR="00406680" w:rsidRPr="00930CA5" w:rsidRDefault="00406680" w:rsidP="00055360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Default="00406680" w:rsidP="00055360">
            <w:pPr>
              <w:ind w:right="425"/>
              <w:rPr>
                <w:color w:val="FF0000"/>
                <w:sz w:val="18"/>
                <w:szCs w:val="18"/>
                <w:highlight w:val="yellow"/>
              </w:rPr>
            </w:pPr>
            <w:r w:rsidRPr="00704D7A">
              <w:rPr>
                <w:color w:val="FF0000"/>
                <w:sz w:val="18"/>
                <w:szCs w:val="18"/>
                <w:highlight w:val="yellow"/>
              </w:rPr>
              <w:t>*) **)</w:t>
            </w:r>
          </w:p>
          <w:p w:rsidR="00406680" w:rsidRDefault="00406680" w:rsidP="00055360">
            <w:pPr>
              <w:ind w:right="425"/>
              <w:rPr>
                <w:color w:val="FF0000"/>
                <w:sz w:val="18"/>
                <w:szCs w:val="18"/>
              </w:rPr>
            </w:pPr>
          </w:p>
          <w:p w:rsidR="00406680" w:rsidRPr="00704D7A" w:rsidRDefault="00406680" w:rsidP="00055360">
            <w:pPr>
              <w:ind w:right="425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</w:tr>
      <w:tr w:rsidR="00406680" w:rsidRPr="009F4F6C" w:rsidTr="0005536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6680" w:rsidRPr="002D6545" w:rsidRDefault="00406680" w:rsidP="00055360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lastRenderedPageBreak/>
              <w:t>Cena netto za całość zamówienia /słownie: ……………………………………………………………/</w:t>
            </w:r>
          </w:p>
          <w:p w:rsidR="00406680" w:rsidRPr="00930CA5" w:rsidRDefault="00406680" w:rsidP="00055360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6680" w:rsidRPr="00930CA5" w:rsidRDefault="00406680" w:rsidP="00055360">
            <w:pPr>
              <w:ind w:right="425"/>
              <w:rPr>
                <w:sz w:val="18"/>
                <w:szCs w:val="18"/>
              </w:rPr>
            </w:pPr>
          </w:p>
        </w:tc>
      </w:tr>
    </w:tbl>
    <w:p w:rsidR="00406680" w:rsidRPr="00704D7A" w:rsidRDefault="00406680" w:rsidP="00406680">
      <w:pPr>
        <w:widowControl w:val="0"/>
        <w:ind w:right="1"/>
        <w:jc w:val="both"/>
        <w:rPr>
          <w:sz w:val="18"/>
          <w:szCs w:val="18"/>
        </w:rPr>
      </w:pPr>
    </w:p>
    <w:p w:rsidR="00406680" w:rsidRPr="00704D7A" w:rsidRDefault="00406680" w:rsidP="00406680">
      <w:pPr>
        <w:widowControl w:val="0"/>
        <w:ind w:right="1"/>
        <w:jc w:val="both"/>
        <w:rPr>
          <w:sz w:val="18"/>
          <w:szCs w:val="18"/>
        </w:rPr>
      </w:pPr>
      <w:r w:rsidRPr="00704D7A">
        <w:rPr>
          <w:color w:val="FF0000"/>
          <w:sz w:val="18"/>
          <w:szCs w:val="18"/>
          <w:highlight w:val="yellow"/>
        </w:rPr>
        <w:t>*)</w:t>
      </w:r>
      <w:r w:rsidRPr="00704D7A">
        <w:rPr>
          <w:color w:val="FF0000"/>
          <w:sz w:val="18"/>
          <w:szCs w:val="18"/>
        </w:rPr>
        <w:t xml:space="preserve"> </w:t>
      </w:r>
      <w:r w:rsidRPr="00704D7A">
        <w:rPr>
          <w:sz w:val="18"/>
          <w:szCs w:val="18"/>
        </w:rPr>
        <w:t xml:space="preserve">Do oceny i porównania ofert Zamawiający przeliczy w dniu otwarcia ofert cenę netto wg. kursu NBP z dnia otwarcia ofert.  </w:t>
      </w:r>
      <w:r w:rsidRPr="00704D7A">
        <w:rPr>
          <w:color w:val="FF0000"/>
          <w:sz w:val="18"/>
          <w:szCs w:val="18"/>
          <w:highlight w:val="yellow"/>
        </w:rPr>
        <w:t>**)</w:t>
      </w:r>
      <w:r w:rsidRPr="00704D7A">
        <w:rPr>
          <w:color w:val="FF0000"/>
          <w:sz w:val="18"/>
          <w:szCs w:val="18"/>
        </w:rPr>
        <w:t xml:space="preserve"> </w:t>
      </w:r>
      <w:r w:rsidRPr="00704D7A">
        <w:rPr>
          <w:sz w:val="18"/>
          <w:szCs w:val="18"/>
        </w:rPr>
        <w:t>Wykonawcy zagraniczni biorący udział w niniejszym postepowaniu, którzy na podstawie odrębnych przepisów nie są zobowiązani do uiszczenia podatku od towarów i usług na terytorium Polski, winni wpisać na formularzu oferty wartość zamówienia netto wyrażoną w EUR</w:t>
      </w:r>
      <w:r>
        <w:rPr>
          <w:sz w:val="18"/>
          <w:szCs w:val="18"/>
        </w:rPr>
        <w:t xml:space="preserve"> lub USD</w:t>
      </w:r>
      <w:r w:rsidRPr="00704D7A">
        <w:rPr>
          <w:sz w:val="18"/>
          <w:szCs w:val="18"/>
        </w:rPr>
        <w:t xml:space="preserve"> lub PLN Wyłącznie do oceny i porównania ofert Zamawiający doliczy na etapie oceny ofert należnego podatku VAT. Umowa zostanie podpisana na kwotę netto, podatek VAT Zamawiający odprowadzi we własnym zakresie.</w:t>
      </w:r>
    </w:p>
    <w:p w:rsidR="00406680" w:rsidRDefault="00406680" w:rsidP="00406680">
      <w:pPr>
        <w:widowControl w:val="0"/>
        <w:ind w:right="1"/>
        <w:jc w:val="both"/>
        <w:rPr>
          <w:b/>
        </w:rPr>
      </w:pPr>
    </w:p>
    <w:p w:rsidR="00406680" w:rsidRPr="00FB44C3" w:rsidRDefault="00406680" w:rsidP="00406680">
      <w:pPr>
        <w:widowControl w:val="0"/>
        <w:ind w:right="1"/>
        <w:jc w:val="both"/>
        <w:rPr>
          <w:sz w:val="20"/>
          <w:szCs w:val="20"/>
        </w:rPr>
      </w:pPr>
      <w:r w:rsidRPr="00776CDB">
        <w:rPr>
          <w:b/>
        </w:rPr>
        <w:t>Okres udzielonej gwarancji wynosi</w:t>
      </w:r>
      <w:r w:rsidRPr="00776CDB">
        <w:t>:</w:t>
      </w:r>
      <w:r>
        <w:t xml:space="preserve"> ………… </w:t>
      </w:r>
      <w:r w:rsidRPr="00776CDB">
        <w:t>miesiące/ miesięcy</w:t>
      </w:r>
      <w:r>
        <w:t xml:space="preserve"> </w:t>
      </w:r>
      <w:bookmarkStart w:id="1" w:name="_Hlk105058953"/>
      <w:r w:rsidRPr="00304932">
        <w:rPr>
          <w:color w:val="FF0000"/>
        </w:rPr>
        <w:t>(kryterium oceny ofert)</w:t>
      </w:r>
      <w:bookmarkEnd w:id="1"/>
    </w:p>
    <w:p w:rsidR="00406680" w:rsidRPr="006F1C9A" w:rsidRDefault="00406680" w:rsidP="0040668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…….. dni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</w:p>
    <w:p w:rsidR="00406680" w:rsidRPr="006F1C9A" w:rsidRDefault="00406680" w:rsidP="00406680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06680" w:rsidRDefault="00406680" w:rsidP="00406680">
      <w:pPr>
        <w:jc w:val="both"/>
        <w:rPr>
          <w:sz w:val="18"/>
          <w:szCs w:val="18"/>
        </w:rPr>
      </w:pPr>
    </w:p>
    <w:p w:rsidR="00406680" w:rsidRDefault="00406680" w:rsidP="0040668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06680" w:rsidRDefault="00406680" w:rsidP="0040668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06680" w:rsidRPr="000A3628" w:rsidRDefault="00406680" w:rsidP="0040668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</w:t>
      </w:r>
      <w:r w:rsidRPr="000A3628">
        <w:rPr>
          <w:color w:val="000000"/>
          <w:sz w:val="22"/>
          <w:szCs w:val="22"/>
          <w:lang w:eastAsia="ar-SA"/>
        </w:rPr>
        <w:t>wyznaczonym przez zamawiającego</w:t>
      </w:r>
      <w:r w:rsidRPr="000A3628">
        <w:rPr>
          <w:color w:val="000000"/>
          <w:sz w:val="22"/>
          <w:szCs w:val="22"/>
        </w:rPr>
        <w:t xml:space="preserve"> i nie wnosimy do nich żadnych zastrzeżeń.</w:t>
      </w:r>
    </w:p>
    <w:p w:rsidR="00406680" w:rsidRDefault="00406680" w:rsidP="00406680">
      <w:pPr>
        <w:numPr>
          <w:ilvl w:val="0"/>
          <w:numId w:val="1"/>
        </w:numPr>
        <w:jc w:val="both"/>
        <w:rPr>
          <w:sz w:val="22"/>
          <w:szCs w:val="22"/>
        </w:rPr>
      </w:pPr>
      <w:r w:rsidRPr="000A3628">
        <w:rPr>
          <w:sz w:val="22"/>
          <w:szCs w:val="22"/>
        </w:rPr>
        <w:t>Oświadczam, że wypełniłem obowiązki informacyjne przewidziane</w:t>
      </w:r>
      <w:r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:rsidR="00406680" w:rsidRDefault="00406680" w:rsidP="004066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06680" w:rsidRDefault="00406680" w:rsidP="004066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06680" w:rsidRPr="00FB44C3" w:rsidRDefault="00406680" w:rsidP="00406680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406680" w:rsidRDefault="00406680" w:rsidP="0040668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6680" w:rsidTr="000553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6680" w:rsidRDefault="00406680" w:rsidP="000553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6680" w:rsidRDefault="00406680" w:rsidP="000553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06680" w:rsidRDefault="00406680" w:rsidP="000553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6680" w:rsidRDefault="00406680" w:rsidP="000553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06680" w:rsidTr="000553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06680" w:rsidTr="000553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680" w:rsidRDefault="00406680" w:rsidP="000553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06680" w:rsidRDefault="00406680" w:rsidP="00406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06680" w:rsidRDefault="00406680" w:rsidP="0040668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06680" w:rsidRDefault="00406680" w:rsidP="00406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06680" w:rsidRDefault="00406680" w:rsidP="00406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06680" w:rsidRDefault="00406680" w:rsidP="00406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6680" w:rsidRDefault="00406680" w:rsidP="00406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06680" w:rsidRDefault="00406680" w:rsidP="0040668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:rsidR="00406680" w:rsidRDefault="00406680" w:rsidP="00406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06680" w:rsidRDefault="00406680" w:rsidP="00406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6680" w:rsidRDefault="00406680" w:rsidP="00406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6680" w:rsidRDefault="00406680" w:rsidP="00406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06680" w:rsidRDefault="00406680" w:rsidP="00406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6680" w:rsidRDefault="00406680" w:rsidP="00406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6680" w:rsidRDefault="00406680" w:rsidP="00406680">
      <w:pPr>
        <w:rPr>
          <w:i/>
          <w:color w:val="FF0000"/>
          <w:sz w:val="22"/>
          <w:szCs w:val="22"/>
        </w:rPr>
      </w:pPr>
    </w:p>
    <w:p w:rsidR="00406680" w:rsidRPr="00B15A03" w:rsidRDefault="00406680" w:rsidP="00406680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406680" w:rsidRPr="00B15A03" w:rsidRDefault="00406680" w:rsidP="00406680">
      <w:pPr>
        <w:tabs>
          <w:tab w:val="right" w:pos="9000"/>
        </w:tabs>
        <w:spacing w:line="360" w:lineRule="auto"/>
        <w:rPr>
          <w:i/>
          <w:color w:val="FF0000"/>
          <w:sz w:val="20"/>
          <w:szCs w:val="20"/>
        </w:rPr>
      </w:pPr>
    </w:p>
    <w:p w:rsidR="00FE545C" w:rsidRPr="00406680" w:rsidRDefault="00FE545C" w:rsidP="00406680"/>
    <w:sectPr w:rsidR="00FE545C" w:rsidRPr="004066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957" w:rsidRDefault="00167957">
      <w:r>
        <w:separator/>
      </w:r>
    </w:p>
  </w:endnote>
  <w:endnote w:type="continuationSeparator" w:id="0">
    <w:p w:rsidR="00167957" w:rsidRDefault="0016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A79" w:rsidRDefault="00F57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A79" w:rsidRDefault="00F57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957" w:rsidRDefault="00167957">
      <w:r>
        <w:separator/>
      </w:r>
    </w:p>
  </w:footnote>
  <w:footnote w:type="continuationSeparator" w:id="0">
    <w:p w:rsidR="00167957" w:rsidRDefault="00167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A79" w:rsidRDefault="00F57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A79" w:rsidRDefault="00F57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9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7957"/>
    <w:rsid w:val="001801DD"/>
    <w:rsid w:val="001D4612"/>
    <w:rsid w:val="00207E98"/>
    <w:rsid w:val="002723B0"/>
    <w:rsid w:val="00315A4A"/>
    <w:rsid w:val="0040668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02E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57A7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AED0FB"/>
  <w15:chartTrackingRefBased/>
  <w15:docId w15:val="{5CAB9FA1-6104-4B2A-8D0A-D28C7195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668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67700-5FDA-456D-9F9F-9A116C40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2022-12-15T12:11:00Z</dcterms:created>
  <dcterms:modified xsi:type="dcterms:W3CDTF">2022-12-15T12:12:00Z</dcterms:modified>
</cp:coreProperties>
</file>