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9E77A" w14:textId="0A233C0E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6754F9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7A321B18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F465782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7802E3" w:rsidRPr="007802E3">
        <w:rPr>
          <w:rFonts w:ascii="Arial" w:hAnsi="Arial" w:cs="Arial"/>
          <w:b/>
          <w:sz w:val="24"/>
          <w:szCs w:val="24"/>
        </w:rPr>
        <w:t>ZP/64/2022</w:t>
      </w:r>
    </w:p>
    <w:p w14:paraId="789816BA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7DACCB30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68FBE6BF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22D02666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265DD7F2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9321DED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12B30416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78B0848C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26D9F6C8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802E3" w:rsidRPr="004B1027" w14:paraId="1BF4A0EC" w14:textId="77777777" w:rsidTr="004D4311">
        <w:tc>
          <w:tcPr>
            <w:tcW w:w="9104" w:type="dxa"/>
            <w:shd w:val="clear" w:color="auto" w:fill="D9D9D9"/>
          </w:tcPr>
          <w:p w14:paraId="12DD1D51" w14:textId="77777777" w:rsidR="007802E3" w:rsidRPr="004B1027" w:rsidRDefault="007802E3" w:rsidP="004D4311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47BA6AEA" w14:textId="77777777" w:rsidR="007802E3" w:rsidRPr="004B1027" w:rsidRDefault="007802E3" w:rsidP="004D4311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7802E3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14:paraId="55A47F94" w14:textId="77777777" w:rsidR="007802E3" w:rsidRPr="004B1027" w:rsidRDefault="007802E3" w:rsidP="004D431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22BF322D" w14:textId="77777777" w:rsidR="007802E3" w:rsidRPr="004B1027" w:rsidRDefault="007802E3" w:rsidP="004D4311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2CE3688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0C0ECD1C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2EDF6C83" w14:textId="77777777" w:rsidR="006E0FAA" w:rsidRPr="004B1027" w:rsidRDefault="007802E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7802E3">
        <w:rPr>
          <w:rFonts w:ascii="Arial" w:hAnsi="Arial" w:cs="Arial"/>
          <w:b/>
          <w:sz w:val="24"/>
          <w:szCs w:val="24"/>
        </w:rPr>
        <w:t>Dostawa opatrunków specjalistycznych</w:t>
      </w:r>
    </w:p>
    <w:p w14:paraId="4C52A00D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18D2F0FC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6F73BA5A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45C1017C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14:paraId="7D396B6B" w14:textId="77777777" w:rsidTr="00C37CD2">
        <w:trPr>
          <w:trHeight w:val="321"/>
        </w:trPr>
        <w:tc>
          <w:tcPr>
            <w:tcW w:w="516" w:type="dxa"/>
          </w:tcPr>
          <w:p w14:paraId="1862D66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22C7030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47CC21CC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1E4EEF28" w14:textId="77777777" w:rsidTr="009A4CD3">
        <w:tc>
          <w:tcPr>
            <w:tcW w:w="516" w:type="dxa"/>
          </w:tcPr>
          <w:p w14:paraId="1EDADFAF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4DC40122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736C56E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2B887CF0" w14:textId="77777777" w:rsidTr="009A4CD3">
        <w:tc>
          <w:tcPr>
            <w:tcW w:w="516" w:type="dxa"/>
          </w:tcPr>
          <w:p w14:paraId="55398229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1A43345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1F3ABD9A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E2DBB4F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2B77A16A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27781F93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4660097E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3BCCF" w14:textId="77777777" w:rsidR="00085000" w:rsidRDefault="00085000">
      <w:r>
        <w:separator/>
      </w:r>
    </w:p>
  </w:endnote>
  <w:endnote w:type="continuationSeparator" w:id="0">
    <w:p w14:paraId="2D342B47" w14:textId="77777777" w:rsidR="00085000" w:rsidRDefault="00085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AC65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C8D1D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29F3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7C378B2" w14:textId="77777777" w:rsidR="009A4CD3" w:rsidRDefault="006754F9" w:rsidP="00336EEB">
    <w:pPr>
      <w:pStyle w:val="Stopka"/>
      <w:tabs>
        <w:tab w:val="clear" w:pos="4536"/>
      </w:tabs>
      <w:jc w:val="center"/>
    </w:pPr>
    <w:r>
      <w:rPr>
        <w:noProof/>
      </w:rPr>
      <w:pict w14:anchorId="0DAF9272">
        <v:line id="_x0000_s1025" style="position:absolute;left:0;text-align:left;z-index:251657728" from="-3.85pt,8.7pt" to="455.15pt,8.7pt"/>
      </w:pict>
    </w:r>
  </w:p>
  <w:p w14:paraId="60FA0B7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A4D2A" w14:textId="77777777" w:rsidR="007802E3" w:rsidRDefault="007802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8FE5D" w14:textId="77777777" w:rsidR="00085000" w:rsidRDefault="00085000">
      <w:r>
        <w:separator/>
      </w:r>
    </w:p>
  </w:footnote>
  <w:footnote w:type="continuationSeparator" w:id="0">
    <w:p w14:paraId="000C886D" w14:textId="77777777" w:rsidR="00085000" w:rsidRDefault="00085000">
      <w:r>
        <w:continuationSeparator/>
      </w:r>
    </w:p>
  </w:footnote>
  <w:footnote w:id="1">
    <w:p w14:paraId="2391D8A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80656" w14:textId="77777777" w:rsidR="007802E3" w:rsidRDefault="007802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F7EC" w14:textId="77777777" w:rsidR="007802E3" w:rsidRDefault="007802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DACEF" w14:textId="77777777" w:rsidR="007802E3" w:rsidRDefault="007802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3785653">
    <w:abstractNumId w:val="13"/>
  </w:num>
  <w:num w:numId="2" w16cid:durableId="397021590">
    <w:abstractNumId w:val="0"/>
  </w:num>
  <w:num w:numId="3" w16cid:durableId="1407459996">
    <w:abstractNumId w:val="11"/>
  </w:num>
  <w:num w:numId="4" w16cid:durableId="2033601569">
    <w:abstractNumId w:val="8"/>
  </w:num>
  <w:num w:numId="5" w16cid:durableId="1286932829">
    <w:abstractNumId w:val="7"/>
  </w:num>
  <w:num w:numId="6" w16cid:durableId="1677222770">
    <w:abstractNumId w:val="1"/>
  </w:num>
  <w:num w:numId="7" w16cid:durableId="1347291121">
    <w:abstractNumId w:val="6"/>
  </w:num>
  <w:num w:numId="8" w16cid:durableId="1183861133">
    <w:abstractNumId w:val="3"/>
  </w:num>
  <w:num w:numId="9" w16cid:durableId="1623027409">
    <w:abstractNumId w:val="2"/>
  </w:num>
  <w:num w:numId="10" w16cid:durableId="466170904">
    <w:abstractNumId w:val="5"/>
  </w:num>
  <w:num w:numId="11" w16cid:durableId="738289465">
    <w:abstractNumId w:val="10"/>
  </w:num>
  <w:num w:numId="12" w16cid:durableId="1054046155">
    <w:abstractNumId w:val="4"/>
  </w:num>
  <w:num w:numId="13" w16cid:durableId="1941377941">
    <w:abstractNumId w:val="9"/>
  </w:num>
  <w:num w:numId="14" w16cid:durableId="18561159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000"/>
    <w:rsid w:val="0000184A"/>
    <w:rsid w:val="00012997"/>
    <w:rsid w:val="000621A2"/>
    <w:rsid w:val="000719DC"/>
    <w:rsid w:val="00075CEC"/>
    <w:rsid w:val="00085000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54F9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02E3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A899AA"/>
  <w15:chartTrackingRefBased/>
  <w15:docId w15:val="{2E176BC4-A698-455B-90FE-59139BFB8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203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2010-01-07T09:39:00Z</cp:lastPrinted>
  <dcterms:created xsi:type="dcterms:W3CDTF">2022-12-23T09:29:00Z</dcterms:created>
  <dcterms:modified xsi:type="dcterms:W3CDTF">2022-12-27T08:53:00Z</dcterms:modified>
</cp:coreProperties>
</file>