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B4FD2" w14:textId="77EC9A5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96001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B51EAD5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AAA20D" w14:textId="77777777" w:rsidR="006676AE" w:rsidRPr="0012157F" w:rsidRDefault="00E8564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E85647">
        <w:rPr>
          <w:rFonts w:ascii="Arial" w:hAnsi="Arial" w:cs="Arial"/>
        </w:rPr>
        <w:t>Szpital Specjalistyczny im. Stefana Żeromskiego SPZOZ w Krakowie</w:t>
      </w:r>
    </w:p>
    <w:p w14:paraId="0D17C12A" w14:textId="77777777" w:rsidR="006676AE" w:rsidRPr="0012157F" w:rsidRDefault="00E8564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8564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E8564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35A2612" w14:textId="77777777" w:rsidR="00F90CD1" w:rsidRDefault="00E8564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E8564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E85647">
        <w:rPr>
          <w:rFonts w:ascii="Arial" w:hAnsi="Arial" w:cs="Arial"/>
        </w:rPr>
        <w:t>Kraków</w:t>
      </w:r>
    </w:p>
    <w:p w14:paraId="14737B2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473465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FB1E24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641B01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10DC324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80412E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F56AF3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B8CB5C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025B914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5647" w:rsidRPr="0012157F" w14:paraId="3F219D68" w14:textId="77777777" w:rsidTr="006E449F">
        <w:tc>
          <w:tcPr>
            <w:tcW w:w="9104" w:type="dxa"/>
            <w:shd w:val="clear" w:color="auto" w:fill="D9D9D9"/>
          </w:tcPr>
          <w:p w14:paraId="223A19CC" w14:textId="77777777" w:rsidR="00E85647" w:rsidRPr="0012157F" w:rsidRDefault="00E85647" w:rsidP="006E449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FC5F4F" w14:textId="77777777" w:rsidR="00E85647" w:rsidRPr="0012157F" w:rsidRDefault="00E85647" w:rsidP="006E44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85647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1E11604" w14:textId="77777777" w:rsidR="00E85647" w:rsidRPr="00612283" w:rsidRDefault="00E85647" w:rsidP="006E449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31679C2" w14:textId="77777777" w:rsidR="00E85647" w:rsidRPr="00612283" w:rsidRDefault="00E85647" w:rsidP="006E449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049ED4E" w14:textId="77777777" w:rsidR="00E85647" w:rsidRPr="0012157F" w:rsidRDefault="00E85647" w:rsidP="006E449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7A070F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11B0AA0" w14:textId="77777777" w:rsidR="00E50194" w:rsidRDefault="00E8564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85647">
        <w:rPr>
          <w:rFonts w:ascii="Arial" w:hAnsi="Arial" w:cs="Arial"/>
          <w:b/>
          <w:sz w:val="24"/>
          <w:szCs w:val="24"/>
        </w:rPr>
        <w:t>Dostawa opatrunków specjalistycznych</w:t>
      </w:r>
    </w:p>
    <w:p w14:paraId="757373DD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85647" w:rsidRPr="00E85647">
        <w:rPr>
          <w:rFonts w:ascii="Arial" w:hAnsi="Arial" w:cs="Arial"/>
          <w:b/>
          <w:sz w:val="24"/>
          <w:szCs w:val="24"/>
        </w:rPr>
        <w:t>ZP/64/2022</w:t>
      </w:r>
    </w:p>
    <w:p w14:paraId="6930DA0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85647" w:rsidRPr="00E8564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7D97B7D" w14:textId="77777777" w:rsidTr="00650D6C">
        <w:tc>
          <w:tcPr>
            <w:tcW w:w="9104" w:type="dxa"/>
            <w:shd w:val="clear" w:color="auto" w:fill="D9D9D9"/>
          </w:tcPr>
          <w:p w14:paraId="1228F20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D6343CC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42CDDB2" w14:textId="77777777" w:rsidR="00E85647" w:rsidRPr="00992BD8" w:rsidRDefault="00E85647" w:rsidP="00E8564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841E7C8" w14:textId="77777777" w:rsidR="002426FF" w:rsidRPr="00A44833" w:rsidRDefault="00E85647" w:rsidP="00E8564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0365AFA3" w14:textId="77777777" w:rsidR="00E85647" w:rsidRPr="00A44833" w:rsidRDefault="00E85647" w:rsidP="00E8564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F0FBABB" w14:textId="77777777" w:rsidR="00E85647" w:rsidRPr="0012157F" w:rsidRDefault="00E85647" w:rsidP="00E8564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497B92D1" w14:textId="77777777" w:rsidR="00E85647" w:rsidRPr="0012157F" w:rsidRDefault="00E85647" w:rsidP="00E85647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4BC3192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2C6791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214DE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FB5DD12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EEEF30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FEF08B3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C8A3ECA" w14:textId="77777777" w:rsidTr="00CD4DD1">
        <w:tc>
          <w:tcPr>
            <w:tcW w:w="9104" w:type="dxa"/>
            <w:shd w:val="clear" w:color="auto" w:fill="D9D9D9"/>
          </w:tcPr>
          <w:p w14:paraId="602D7FBC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E97B002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D25DA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3AC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2EC09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3F7B1CD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21A27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209B6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6B3FCB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0D887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F3937D1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11F06B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E50B63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96BA78F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20806A6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8F3BEC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9EAEC81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7FCF4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63FBC6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62B5439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ABD6E99" w14:textId="77777777" w:rsidTr="00CD4DD1">
        <w:tc>
          <w:tcPr>
            <w:tcW w:w="9104" w:type="dxa"/>
            <w:shd w:val="clear" w:color="auto" w:fill="D9D9D9"/>
          </w:tcPr>
          <w:p w14:paraId="674AC6E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48C5E4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F72C050" w14:textId="77777777" w:rsidTr="00847232">
        <w:tc>
          <w:tcPr>
            <w:tcW w:w="9104" w:type="dxa"/>
            <w:shd w:val="clear" w:color="auto" w:fill="D9D9D9"/>
          </w:tcPr>
          <w:p w14:paraId="52DC7B4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048B5A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06C78A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5D0A4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0832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93AFD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CE2BB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70E0E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71DA3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CC211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21ECF1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FB8DB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77919D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B5EE4" w14:textId="77777777" w:rsidR="00D23D66" w:rsidRDefault="00D23D66" w:rsidP="0038231F">
      <w:pPr>
        <w:spacing w:after="0" w:line="240" w:lineRule="auto"/>
      </w:pPr>
      <w:r>
        <w:separator/>
      </w:r>
    </w:p>
  </w:endnote>
  <w:endnote w:type="continuationSeparator" w:id="0">
    <w:p w14:paraId="30037BD0" w14:textId="77777777" w:rsidR="00D23D66" w:rsidRDefault="00D23D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69134" w14:textId="77777777" w:rsidR="00E85647" w:rsidRDefault="00E856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A3B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A974C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32BC1" w14:textId="77777777" w:rsidR="00E85647" w:rsidRDefault="00E856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73CA" w14:textId="77777777" w:rsidR="00D23D66" w:rsidRDefault="00D23D66" w:rsidP="0038231F">
      <w:pPr>
        <w:spacing w:after="0" w:line="240" w:lineRule="auto"/>
      </w:pPr>
      <w:r>
        <w:separator/>
      </w:r>
    </w:p>
  </w:footnote>
  <w:footnote w:type="continuationSeparator" w:id="0">
    <w:p w14:paraId="1843CA62" w14:textId="77777777" w:rsidR="00D23D66" w:rsidRDefault="00D23D66" w:rsidP="0038231F">
      <w:pPr>
        <w:spacing w:after="0" w:line="240" w:lineRule="auto"/>
      </w:pPr>
      <w:r>
        <w:continuationSeparator/>
      </w:r>
    </w:p>
  </w:footnote>
  <w:footnote w:id="1">
    <w:p w14:paraId="248D05DA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26522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29EFA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DC3CA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D3C5F" w14:textId="77777777" w:rsidR="00E85647" w:rsidRDefault="00E856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2D51D" w14:textId="77777777" w:rsidR="00E85647" w:rsidRDefault="00E856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07FDC" w14:textId="77777777" w:rsidR="00E85647" w:rsidRDefault="00E856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547219">
    <w:abstractNumId w:val="11"/>
  </w:num>
  <w:num w:numId="2" w16cid:durableId="1832602356">
    <w:abstractNumId w:val="0"/>
  </w:num>
  <w:num w:numId="3" w16cid:durableId="657728478">
    <w:abstractNumId w:val="10"/>
  </w:num>
  <w:num w:numId="4" w16cid:durableId="886571355">
    <w:abstractNumId w:val="13"/>
  </w:num>
  <w:num w:numId="5" w16cid:durableId="934051811">
    <w:abstractNumId w:val="12"/>
  </w:num>
  <w:num w:numId="6" w16cid:durableId="2109885101">
    <w:abstractNumId w:val="9"/>
  </w:num>
  <w:num w:numId="7" w16cid:durableId="560556638">
    <w:abstractNumId w:val="1"/>
  </w:num>
  <w:num w:numId="8" w16cid:durableId="1821573439">
    <w:abstractNumId w:val="6"/>
  </w:num>
  <w:num w:numId="9" w16cid:durableId="2003897802">
    <w:abstractNumId w:val="4"/>
  </w:num>
  <w:num w:numId="10" w16cid:durableId="569509211">
    <w:abstractNumId w:val="7"/>
  </w:num>
  <w:num w:numId="11" w16cid:durableId="772675618">
    <w:abstractNumId w:val="5"/>
  </w:num>
  <w:num w:numId="12" w16cid:durableId="271284482">
    <w:abstractNumId w:val="8"/>
  </w:num>
  <w:num w:numId="13" w16cid:durableId="548146572">
    <w:abstractNumId w:val="3"/>
  </w:num>
  <w:num w:numId="14" w16cid:durableId="1837456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D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001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D6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64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0A034"/>
  <w15:docId w15:val="{EF19E58D-712D-4568-8853-DF5C794ED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717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2022-12-22T12:20:00Z</dcterms:created>
  <dcterms:modified xsi:type="dcterms:W3CDTF">2022-12-27T08:50:00Z</dcterms:modified>
</cp:coreProperties>
</file>