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FA671" w14:textId="0F369D03" w:rsidR="00EB1359" w:rsidRPr="003261E7" w:rsidRDefault="00E6685F" w:rsidP="00EB1359">
      <w:pPr>
        <w:spacing w:after="240"/>
        <w:jc w:val="right"/>
        <w:rPr>
          <w:sz w:val="22"/>
          <w:szCs w:val="22"/>
        </w:rPr>
      </w:pPr>
      <w:r w:rsidRPr="00E6685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E6685F">
        <w:rPr>
          <w:sz w:val="22"/>
          <w:szCs w:val="22"/>
        </w:rPr>
        <w:t>2022-12-2</w:t>
      </w:r>
      <w:r w:rsidR="0078011D">
        <w:rPr>
          <w:sz w:val="22"/>
          <w:szCs w:val="22"/>
        </w:rPr>
        <w:t>2</w:t>
      </w:r>
    </w:p>
    <w:p w14:paraId="04211E7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59A4D71" w14:textId="5B34450A" w:rsidR="00EB1359" w:rsidRPr="003261E7" w:rsidRDefault="00E6685F" w:rsidP="00EB1359">
      <w:pPr>
        <w:spacing w:after="40"/>
        <w:rPr>
          <w:b/>
          <w:bCs/>
          <w:sz w:val="22"/>
          <w:szCs w:val="22"/>
        </w:rPr>
      </w:pPr>
      <w:r w:rsidRPr="00E6685F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B99A0DA" w14:textId="77777777" w:rsidR="00EB1359" w:rsidRPr="003261E7" w:rsidRDefault="00E6685F" w:rsidP="00EB1359">
      <w:pPr>
        <w:rPr>
          <w:sz w:val="22"/>
          <w:szCs w:val="22"/>
        </w:rPr>
      </w:pPr>
      <w:r w:rsidRPr="00E6685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E6685F">
        <w:rPr>
          <w:sz w:val="22"/>
          <w:szCs w:val="22"/>
        </w:rPr>
        <w:t>66</w:t>
      </w:r>
    </w:p>
    <w:p w14:paraId="1FBC7289" w14:textId="3C4C2537" w:rsidR="00EB1359" w:rsidRDefault="00E6685F" w:rsidP="00EB1359">
      <w:pPr>
        <w:rPr>
          <w:sz w:val="22"/>
          <w:szCs w:val="22"/>
        </w:rPr>
      </w:pPr>
      <w:r w:rsidRPr="00E6685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E6685F">
        <w:rPr>
          <w:sz w:val="22"/>
          <w:szCs w:val="22"/>
        </w:rPr>
        <w:t>Kraków</w:t>
      </w:r>
    </w:p>
    <w:p w14:paraId="503C9568" w14:textId="3F3C9C3C" w:rsidR="001D7864" w:rsidRDefault="001D7864" w:rsidP="00EB1359">
      <w:pPr>
        <w:rPr>
          <w:sz w:val="22"/>
          <w:szCs w:val="22"/>
        </w:rPr>
      </w:pPr>
    </w:p>
    <w:p w14:paraId="13428164" w14:textId="704ADBD5" w:rsidR="001D7864" w:rsidRPr="003261E7" w:rsidRDefault="001D7864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SZP.271 – </w:t>
      </w:r>
      <w:r w:rsidR="000F5B41">
        <w:rPr>
          <w:sz w:val="22"/>
          <w:szCs w:val="22"/>
        </w:rPr>
        <w:t>1055</w:t>
      </w:r>
      <w:r>
        <w:rPr>
          <w:sz w:val="22"/>
          <w:szCs w:val="22"/>
        </w:rPr>
        <w:t>.34/2022</w:t>
      </w:r>
    </w:p>
    <w:p w14:paraId="194B541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9E6A35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01541C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A88BD5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6685F" w:rsidRPr="003261E7" w14:paraId="00C39EE8" w14:textId="77777777" w:rsidTr="00A2735C">
        <w:trPr>
          <w:trHeight w:val="638"/>
        </w:trPr>
        <w:tc>
          <w:tcPr>
            <w:tcW w:w="959" w:type="dxa"/>
            <w:shd w:val="clear" w:color="auto" w:fill="auto"/>
          </w:tcPr>
          <w:p w14:paraId="1AD3A059" w14:textId="77777777" w:rsidR="00E6685F" w:rsidRPr="003261E7" w:rsidRDefault="00E6685F" w:rsidP="00A273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BB3A98" w14:textId="77777777" w:rsidR="00E6685F" w:rsidRPr="003261E7" w:rsidRDefault="00E6685F" w:rsidP="00A273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685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6685F">
              <w:rPr>
                <w:b/>
                <w:bCs/>
                <w:sz w:val="22"/>
                <w:szCs w:val="22"/>
              </w:rPr>
              <w:t>Dostawa produktów leczniczych - szczepionek.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6685F">
              <w:rPr>
                <w:b/>
                <w:sz w:val="22"/>
                <w:szCs w:val="22"/>
              </w:rPr>
              <w:t>ZP/34/2022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BB3DAE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DE1F21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01037E4" w14:textId="1539F02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6685F" w:rsidRPr="00E6685F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6685F" w:rsidRPr="00E6685F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D54A95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E4D7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031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097744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6685F" w:rsidRPr="00EB1359" w14:paraId="729DD48E" w14:textId="77777777" w:rsidTr="00A27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A835" w14:textId="77777777" w:rsidR="00E6685F" w:rsidRPr="00710915" w:rsidRDefault="00E6685F" w:rsidP="00A2735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6685F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A9CF" w14:textId="77777777" w:rsidR="00E6685F" w:rsidRPr="00EB1359" w:rsidRDefault="00E6685F" w:rsidP="00A273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685F">
              <w:rPr>
                <w:b/>
                <w:sz w:val="22"/>
                <w:szCs w:val="22"/>
              </w:rPr>
              <w:t>Produkt leczniczy</w:t>
            </w:r>
          </w:p>
          <w:p w14:paraId="6B5538A6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F6B18F6" w14:textId="2E800EB4" w:rsidR="00E6685F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ww. ustawy - </w:t>
            </w:r>
            <w:r w:rsidR="00E6685F" w:rsidRPr="00E6685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AA97B7F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2F380B8" w14:textId="4F1633AD" w:rsidR="00E6685F" w:rsidRPr="00EB1359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przedmiotowej grupie n</w:t>
            </w:r>
            <w:r w:rsidR="00E6685F" w:rsidRPr="00E6685F">
              <w:rPr>
                <w:sz w:val="22"/>
                <w:szCs w:val="22"/>
              </w:rPr>
              <w:t xml:space="preserve">ie złożono </w:t>
            </w:r>
            <w:r>
              <w:rPr>
                <w:sz w:val="22"/>
                <w:szCs w:val="22"/>
              </w:rPr>
              <w:t>ż</w:t>
            </w:r>
            <w:r w:rsidR="00E6685F" w:rsidRPr="00E6685F">
              <w:rPr>
                <w:sz w:val="22"/>
                <w:szCs w:val="22"/>
              </w:rPr>
              <w:t>adnej oferty</w:t>
            </w:r>
            <w:r>
              <w:rPr>
                <w:sz w:val="22"/>
                <w:szCs w:val="22"/>
              </w:rPr>
              <w:t>.</w:t>
            </w:r>
          </w:p>
        </w:tc>
      </w:tr>
      <w:tr w:rsidR="00E6685F" w:rsidRPr="00EB1359" w14:paraId="71B71785" w14:textId="77777777" w:rsidTr="00A27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30E4" w14:textId="77777777" w:rsidR="00E6685F" w:rsidRPr="00710915" w:rsidRDefault="00E6685F" w:rsidP="00A2735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6685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647C" w14:textId="77777777" w:rsidR="00E6685F" w:rsidRPr="00EB1359" w:rsidRDefault="00E6685F" w:rsidP="00A273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685F">
              <w:rPr>
                <w:b/>
                <w:sz w:val="22"/>
                <w:szCs w:val="22"/>
              </w:rPr>
              <w:t>Produkt leczniczy</w:t>
            </w:r>
          </w:p>
          <w:p w14:paraId="166BB1BB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C8E0DC1" w14:textId="29FE8274" w:rsidR="00E6685F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ww. ustawy - </w:t>
            </w:r>
            <w:r w:rsidR="00E6685F" w:rsidRPr="00E6685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0B26F25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5EA39A" w14:textId="1B159247" w:rsidR="00E6685F" w:rsidRPr="00EB1359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tej grupie n</w:t>
            </w:r>
            <w:r w:rsidR="00E6685F" w:rsidRPr="00E6685F">
              <w:rPr>
                <w:sz w:val="22"/>
                <w:szCs w:val="22"/>
              </w:rPr>
              <w:t>ie złożono żadnej oferty</w:t>
            </w:r>
            <w:r>
              <w:rPr>
                <w:sz w:val="22"/>
                <w:szCs w:val="22"/>
              </w:rPr>
              <w:t>.</w:t>
            </w:r>
          </w:p>
        </w:tc>
      </w:tr>
      <w:tr w:rsidR="00E6685F" w:rsidRPr="00EB1359" w14:paraId="2A5FEC6A" w14:textId="77777777" w:rsidTr="00A27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3B96" w14:textId="77777777" w:rsidR="00E6685F" w:rsidRPr="00710915" w:rsidRDefault="00E6685F" w:rsidP="00A2735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6685F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9D1D" w14:textId="77777777" w:rsidR="00E6685F" w:rsidRPr="00EB1359" w:rsidRDefault="00E6685F" w:rsidP="00A273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685F">
              <w:rPr>
                <w:b/>
                <w:sz w:val="22"/>
                <w:szCs w:val="22"/>
              </w:rPr>
              <w:t>Produkt leczniczy</w:t>
            </w:r>
          </w:p>
          <w:p w14:paraId="19686782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557B75F" w14:textId="566A5C44" w:rsidR="00E6685F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ww. ustawy - </w:t>
            </w:r>
            <w:r w:rsidR="00E6685F" w:rsidRPr="00E6685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122ACDA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4DEBE7" w14:textId="7A2996C4" w:rsidR="00E6685F" w:rsidRPr="00EB1359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 tej grupie n</w:t>
            </w:r>
            <w:r w:rsidR="00E6685F" w:rsidRPr="00E6685F">
              <w:rPr>
                <w:sz w:val="22"/>
                <w:szCs w:val="22"/>
              </w:rPr>
              <w:t>ie złożono żadnej oferty</w:t>
            </w:r>
            <w:r>
              <w:rPr>
                <w:sz w:val="22"/>
                <w:szCs w:val="22"/>
              </w:rPr>
              <w:t>.</w:t>
            </w:r>
          </w:p>
        </w:tc>
      </w:tr>
      <w:tr w:rsidR="00E6685F" w:rsidRPr="00EB1359" w14:paraId="16C4E040" w14:textId="77777777" w:rsidTr="00A27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CC6" w14:textId="77777777" w:rsidR="00E6685F" w:rsidRPr="00710915" w:rsidRDefault="00E6685F" w:rsidP="00A2735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6685F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EF98" w14:textId="77777777" w:rsidR="00E6685F" w:rsidRPr="00EB1359" w:rsidRDefault="00E6685F" w:rsidP="00A2735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685F">
              <w:rPr>
                <w:b/>
                <w:sz w:val="22"/>
                <w:szCs w:val="22"/>
              </w:rPr>
              <w:t>Produkt leczniczy</w:t>
            </w:r>
          </w:p>
          <w:p w14:paraId="5CE087FD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CCDD2B9" w14:textId="5A04D19B" w:rsidR="00E6685F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ww. ustawy - </w:t>
            </w:r>
            <w:r w:rsidR="00E6685F" w:rsidRPr="00E6685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F19C691" w14:textId="77777777" w:rsidR="00E6685F" w:rsidRDefault="00E6685F" w:rsidP="00A2735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E38DD4" w14:textId="0E68B14E" w:rsidR="00E6685F" w:rsidRPr="00EB1359" w:rsidRDefault="009E7133" w:rsidP="00A2735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przedmiotowej grupie </w:t>
            </w:r>
            <w:r w:rsidR="001D7864">
              <w:rPr>
                <w:sz w:val="22"/>
                <w:szCs w:val="22"/>
              </w:rPr>
              <w:t>n</w:t>
            </w:r>
            <w:r w:rsidR="00E6685F" w:rsidRPr="00E6685F">
              <w:rPr>
                <w:sz w:val="22"/>
                <w:szCs w:val="22"/>
              </w:rPr>
              <w:t>ie złożono żadnej oferty</w:t>
            </w:r>
            <w:r w:rsidR="001D7864">
              <w:rPr>
                <w:sz w:val="22"/>
                <w:szCs w:val="22"/>
              </w:rPr>
              <w:t>.</w:t>
            </w:r>
          </w:p>
        </w:tc>
      </w:tr>
    </w:tbl>
    <w:p w14:paraId="19DBAFC0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BF20A9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F8CA197" w14:textId="6166B575" w:rsidR="00010B31" w:rsidRDefault="00E6685F" w:rsidP="00010B31">
      <w:pPr>
        <w:spacing w:line="360" w:lineRule="auto"/>
        <w:jc w:val="right"/>
        <w:rPr>
          <w:i/>
          <w:sz w:val="24"/>
        </w:rPr>
      </w:pPr>
      <w:r w:rsidRPr="00E6685F">
        <w:rPr>
          <w:sz w:val="24"/>
        </w:rPr>
        <w:t xml:space="preserve">  </w:t>
      </w:r>
    </w:p>
    <w:p w14:paraId="411FDED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5E46" w14:textId="77777777" w:rsidR="00E6685F" w:rsidRDefault="00E6685F" w:rsidP="00E6685F">
      <w:r>
        <w:separator/>
      </w:r>
    </w:p>
  </w:endnote>
  <w:endnote w:type="continuationSeparator" w:id="0">
    <w:p w14:paraId="474FBE57" w14:textId="77777777" w:rsidR="00E6685F" w:rsidRDefault="00E6685F" w:rsidP="00E6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1188" w14:textId="77777777" w:rsidR="00E6685F" w:rsidRDefault="00E668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B46AD" w14:textId="77777777" w:rsidR="00E6685F" w:rsidRDefault="00E668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ADC49" w14:textId="77777777" w:rsidR="00E6685F" w:rsidRDefault="00E66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29C3" w14:textId="77777777" w:rsidR="00E6685F" w:rsidRDefault="00E6685F" w:rsidP="00E6685F">
      <w:r>
        <w:separator/>
      </w:r>
    </w:p>
  </w:footnote>
  <w:footnote w:type="continuationSeparator" w:id="0">
    <w:p w14:paraId="401C8B14" w14:textId="77777777" w:rsidR="00E6685F" w:rsidRDefault="00E6685F" w:rsidP="00E66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1945C" w14:textId="77777777" w:rsidR="00E6685F" w:rsidRDefault="00E668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DCDDA" w14:textId="77777777" w:rsidR="00E6685F" w:rsidRDefault="00E668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FE2FD" w14:textId="77777777" w:rsidR="00E6685F" w:rsidRDefault="00E668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DCC"/>
    <w:rsid w:val="00010B31"/>
    <w:rsid w:val="000F5B41"/>
    <w:rsid w:val="00104963"/>
    <w:rsid w:val="00150F65"/>
    <w:rsid w:val="001D7864"/>
    <w:rsid w:val="00451DCC"/>
    <w:rsid w:val="0078011D"/>
    <w:rsid w:val="00823326"/>
    <w:rsid w:val="00856A3E"/>
    <w:rsid w:val="00894412"/>
    <w:rsid w:val="009462DF"/>
    <w:rsid w:val="009500EB"/>
    <w:rsid w:val="00993EFC"/>
    <w:rsid w:val="009E7133"/>
    <w:rsid w:val="00AB3E72"/>
    <w:rsid w:val="00AC1A4B"/>
    <w:rsid w:val="00D41670"/>
    <w:rsid w:val="00D44D12"/>
    <w:rsid w:val="00E403D2"/>
    <w:rsid w:val="00E6685F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1AB25"/>
  <w15:chartTrackingRefBased/>
  <w15:docId w15:val="{B4C86901-AF35-4317-A182-F4F15E33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668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6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241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dcterms:created xsi:type="dcterms:W3CDTF">2022-12-21T10:40:00Z</dcterms:created>
  <dcterms:modified xsi:type="dcterms:W3CDTF">2022-12-22T08:45:00Z</dcterms:modified>
</cp:coreProperties>
</file>