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FED97A" w14:textId="7759BED7" w:rsidR="00FB7F50" w:rsidRPr="002245BE" w:rsidRDefault="002A1C9E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2A1C9E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2A1C9E">
        <w:rPr>
          <w:sz w:val="22"/>
          <w:szCs w:val="22"/>
        </w:rPr>
        <w:t>2022-12-2</w:t>
      </w:r>
      <w:r w:rsidR="009F5926">
        <w:rPr>
          <w:sz w:val="22"/>
          <w:szCs w:val="22"/>
        </w:rPr>
        <w:t>2</w:t>
      </w:r>
    </w:p>
    <w:p w14:paraId="4FE9F1D7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5CEF9ABF" w14:textId="745B1556" w:rsidR="00FB7F50" w:rsidRPr="002245BE" w:rsidRDefault="002A1C9E" w:rsidP="00FB7F50">
      <w:pPr>
        <w:spacing w:after="40"/>
        <w:rPr>
          <w:b/>
          <w:bCs/>
          <w:sz w:val="22"/>
          <w:szCs w:val="22"/>
        </w:rPr>
      </w:pPr>
      <w:r w:rsidRPr="002A1C9E">
        <w:rPr>
          <w:b/>
          <w:bCs/>
          <w:sz w:val="22"/>
          <w:szCs w:val="22"/>
        </w:rPr>
        <w:t xml:space="preserve">Szpital Specjalistyczny im. Stefana Żeromskiego SP ZOZ w Krakowie </w:t>
      </w:r>
    </w:p>
    <w:p w14:paraId="6F1082D3" w14:textId="77777777" w:rsidR="00FB7F50" w:rsidRPr="002245BE" w:rsidRDefault="002A1C9E" w:rsidP="00FB7F50">
      <w:pPr>
        <w:rPr>
          <w:sz w:val="22"/>
          <w:szCs w:val="22"/>
        </w:rPr>
      </w:pPr>
      <w:r w:rsidRPr="002A1C9E">
        <w:rPr>
          <w:sz w:val="22"/>
          <w:szCs w:val="22"/>
        </w:rPr>
        <w:t>os. Na Skarpie</w:t>
      </w:r>
      <w:r w:rsidR="00FB7F50" w:rsidRPr="002245BE">
        <w:rPr>
          <w:sz w:val="22"/>
          <w:szCs w:val="22"/>
        </w:rPr>
        <w:t xml:space="preserve"> </w:t>
      </w:r>
      <w:r w:rsidRPr="002A1C9E">
        <w:rPr>
          <w:sz w:val="22"/>
          <w:szCs w:val="22"/>
        </w:rPr>
        <w:t>66</w:t>
      </w:r>
    </w:p>
    <w:p w14:paraId="6777D901" w14:textId="4106B413" w:rsidR="00FB7F50" w:rsidRDefault="002A1C9E" w:rsidP="00FB7F50">
      <w:pPr>
        <w:rPr>
          <w:sz w:val="22"/>
          <w:szCs w:val="22"/>
        </w:rPr>
      </w:pPr>
      <w:r w:rsidRPr="002A1C9E">
        <w:rPr>
          <w:sz w:val="22"/>
          <w:szCs w:val="22"/>
        </w:rPr>
        <w:t>31-913</w:t>
      </w:r>
      <w:r w:rsidR="00FB7F50" w:rsidRPr="002245BE">
        <w:rPr>
          <w:sz w:val="22"/>
          <w:szCs w:val="22"/>
        </w:rPr>
        <w:t xml:space="preserve"> </w:t>
      </w:r>
      <w:r w:rsidRPr="002A1C9E">
        <w:rPr>
          <w:sz w:val="22"/>
          <w:szCs w:val="22"/>
        </w:rPr>
        <w:t>Kraków</w:t>
      </w:r>
    </w:p>
    <w:p w14:paraId="3937018A" w14:textId="0E42CD4C" w:rsidR="00955EE6" w:rsidRDefault="00955EE6" w:rsidP="00FB7F50">
      <w:pPr>
        <w:rPr>
          <w:sz w:val="22"/>
          <w:szCs w:val="22"/>
        </w:rPr>
      </w:pPr>
    </w:p>
    <w:p w14:paraId="33CA9EFF" w14:textId="3EFCD452" w:rsidR="00955EE6" w:rsidRPr="002245BE" w:rsidRDefault="00955EE6" w:rsidP="00FB7F50">
      <w:pPr>
        <w:rPr>
          <w:sz w:val="22"/>
          <w:szCs w:val="22"/>
        </w:rPr>
      </w:pPr>
      <w:r>
        <w:rPr>
          <w:sz w:val="22"/>
          <w:szCs w:val="22"/>
        </w:rPr>
        <w:t xml:space="preserve">SZP.271 - </w:t>
      </w:r>
      <w:r w:rsidR="009F5926">
        <w:rPr>
          <w:sz w:val="22"/>
          <w:szCs w:val="22"/>
        </w:rPr>
        <w:t>1056</w:t>
      </w:r>
      <w:r>
        <w:rPr>
          <w:sz w:val="22"/>
          <w:szCs w:val="22"/>
        </w:rPr>
        <w:t>.34/2022</w:t>
      </w:r>
    </w:p>
    <w:p w14:paraId="724F9A2C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72DA7581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2A1C9E" w:rsidRPr="00607F9B" w14:paraId="55FA4056" w14:textId="77777777" w:rsidTr="00A2735C">
        <w:trPr>
          <w:trHeight w:val="638"/>
        </w:trPr>
        <w:tc>
          <w:tcPr>
            <w:tcW w:w="959" w:type="dxa"/>
            <w:shd w:val="clear" w:color="auto" w:fill="auto"/>
          </w:tcPr>
          <w:p w14:paraId="41DAC8E1" w14:textId="77777777" w:rsidR="002A1C9E" w:rsidRPr="00607F9B" w:rsidRDefault="002A1C9E" w:rsidP="00A2735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15932B0" w14:textId="77777777" w:rsidR="002A1C9E" w:rsidRPr="00607F9B" w:rsidRDefault="002A1C9E" w:rsidP="00A2735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2A1C9E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A1C9E">
              <w:rPr>
                <w:b/>
                <w:bCs/>
                <w:sz w:val="22"/>
                <w:szCs w:val="22"/>
              </w:rPr>
              <w:t>Dostawa produktów leczniczych - szczepionek.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2A1C9E">
              <w:rPr>
                <w:b/>
                <w:sz w:val="22"/>
                <w:szCs w:val="22"/>
              </w:rPr>
              <w:t>ZP/34/2022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7C82F822" w14:textId="79F8621C" w:rsidR="008642B3" w:rsidRDefault="002A1C9E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 </w:t>
      </w:r>
      <w:r w:rsidR="00C65E53" w:rsidRPr="009B2352">
        <w:rPr>
          <w:sz w:val="22"/>
          <w:szCs w:val="22"/>
        </w:rPr>
        <w:t xml:space="preserve">Zamawiający, </w:t>
      </w:r>
      <w:r w:rsidRPr="002A1C9E">
        <w:rPr>
          <w:b/>
          <w:sz w:val="22"/>
          <w:szCs w:val="22"/>
        </w:rPr>
        <w:t>Szpital Specjalistyczny im. Stefana Żeromskiego SP ZOZ w Krakowie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2A1C9E">
        <w:rPr>
          <w:sz w:val="22"/>
          <w:szCs w:val="22"/>
        </w:rPr>
        <w:t>(t.j. Dz.U. z 2021r. poz. 1129 z późn. zm.)</w:t>
      </w:r>
      <w:r w:rsidR="00C65E53"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2A1C9E" w14:paraId="58C5613C" w14:textId="77777777" w:rsidTr="00A2735C">
        <w:trPr>
          <w:cantSplit/>
        </w:trPr>
        <w:tc>
          <w:tcPr>
            <w:tcW w:w="9498" w:type="dxa"/>
          </w:tcPr>
          <w:p w14:paraId="4776344D" w14:textId="210FBB82" w:rsidR="002A1C9E" w:rsidRPr="00D26ED6" w:rsidRDefault="002A1C9E" w:rsidP="00A2735C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A1C9E">
              <w:rPr>
                <w:b/>
                <w:sz w:val="22"/>
                <w:szCs w:val="22"/>
              </w:rPr>
              <w:t xml:space="preserve">GSK Services Spółka </w:t>
            </w:r>
            <w:r w:rsidR="003D5A9E">
              <w:rPr>
                <w:b/>
                <w:sz w:val="22"/>
                <w:szCs w:val="22"/>
              </w:rPr>
              <w:t>z</w:t>
            </w:r>
            <w:r w:rsidRPr="002A1C9E">
              <w:rPr>
                <w:b/>
                <w:sz w:val="22"/>
                <w:szCs w:val="22"/>
              </w:rPr>
              <w:t xml:space="preserve"> Ograniczoną Odpowiedzialnością</w:t>
            </w:r>
          </w:p>
          <w:p w14:paraId="1CC142DE" w14:textId="3E95C286" w:rsidR="002A1C9E" w:rsidRPr="009F0E5C" w:rsidRDefault="002A1C9E" w:rsidP="00A2735C">
            <w:pPr>
              <w:jc w:val="both"/>
              <w:rPr>
                <w:bCs/>
                <w:sz w:val="22"/>
                <w:szCs w:val="22"/>
              </w:rPr>
            </w:pPr>
            <w:r w:rsidRPr="002A1C9E">
              <w:rPr>
                <w:bCs/>
                <w:sz w:val="22"/>
                <w:szCs w:val="22"/>
              </w:rPr>
              <w:t>Grunwaldzka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A1C9E">
              <w:rPr>
                <w:bCs/>
                <w:sz w:val="22"/>
                <w:szCs w:val="22"/>
              </w:rPr>
              <w:t>189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D2F10C5" w14:textId="77777777" w:rsidR="002A1C9E" w:rsidRPr="009F0E5C" w:rsidRDefault="002A1C9E" w:rsidP="00A2735C">
            <w:pPr>
              <w:jc w:val="both"/>
              <w:rPr>
                <w:bCs/>
                <w:sz w:val="22"/>
                <w:szCs w:val="22"/>
              </w:rPr>
            </w:pPr>
            <w:r w:rsidRPr="002A1C9E">
              <w:rPr>
                <w:bCs/>
                <w:sz w:val="22"/>
                <w:szCs w:val="22"/>
              </w:rPr>
              <w:t>60-322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A1C9E">
              <w:rPr>
                <w:bCs/>
                <w:sz w:val="22"/>
                <w:szCs w:val="22"/>
              </w:rPr>
              <w:t>Poznań</w:t>
            </w:r>
          </w:p>
          <w:p w14:paraId="51A33267" w14:textId="77777777" w:rsidR="002A1C9E" w:rsidRDefault="002A1C9E" w:rsidP="00A2735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CD17547" w14:textId="77777777" w:rsidR="002A1C9E" w:rsidRPr="00211A34" w:rsidRDefault="002A1C9E" w:rsidP="00A2735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A1C9E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2A1C9E">
              <w:rPr>
                <w:sz w:val="22"/>
                <w:szCs w:val="22"/>
              </w:rPr>
              <w:t>Produkt leczniczy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A1C9E">
              <w:rPr>
                <w:b/>
                <w:sz w:val="22"/>
                <w:szCs w:val="22"/>
              </w:rPr>
              <w:t>78 052.25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A8D1929" w14:textId="77777777" w:rsidR="002A1C9E" w:rsidRPr="00D26ED6" w:rsidRDefault="002A1C9E" w:rsidP="00A2735C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20AF0D1" w14:textId="77777777" w:rsidR="002A1C9E" w:rsidRPr="00955EE6" w:rsidRDefault="002A1C9E" w:rsidP="00A2735C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955EE6">
              <w:rPr>
                <w:sz w:val="22"/>
                <w:szCs w:val="22"/>
              </w:rPr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2A1C9E" w14:paraId="63D9394C" w14:textId="77777777" w:rsidTr="00A2735C">
        <w:trPr>
          <w:cantSplit/>
        </w:trPr>
        <w:tc>
          <w:tcPr>
            <w:tcW w:w="9498" w:type="dxa"/>
          </w:tcPr>
          <w:p w14:paraId="27301670" w14:textId="54CD4BC9" w:rsidR="002A1C9E" w:rsidRPr="00D26ED6" w:rsidRDefault="002A1C9E" w:rsidP="00A2735C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</w:t>
            </w:r>
            <w:r w:rsidRPr="002A1C9E">
              <w:rPr>
                <w:b/>
                <w:sz w:val="22"/>
                <w:szCs w:val="22"/>
              </w:rPr>
              <w:t xml:space="preserve">GSK Services Spółka </w:t>
            </w:r>
            <w:r w:rsidR="003D5A9E">
              <w:rPr>
                <w:b/>
                <w:sz w:val="22"/>
                <w:szCs w:val="22"/>
              </w:rPr>
              <w:t>z</w:t>
            </w:r>
            <w:r w:rsidRPr="002A1C9E">
              <w:rPr>
                <w:b/>
                <w:sz w:val="22"/>
                <w:szCs w:val="22"/>
              </w:rPr>
              <w:t xml:space="preserve"> Ograniczoną Odpowiedzialnością</w:t>
            </w:r>
          </w:p>
          <w:p w14:paraId="7AD97FC8" w14:textId="25929B25" w:rsidR="002A1C9E" w:rsidRPr="009F0E5C" w:rsidRDefault="002A1C9E" w:rsidP="00A2735C">
            <w:pPr>
              <w:jc w:val="both"/>
              <w:rPr>
                <w:bCs/>
                <w:sz w:val="22"/>
                <w:szCs w:val="22"/>
              </w:rPr>
            </w:pPr>
            <w:r w:rsidRPr="002A1C9E">
              <w:rPr>
                <w:bCs/>
                <w:sz w:val="22"/>
                <w:szCs w:val="22"/>
              </w:rPr>
              <w:t>Grunwaldzka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A1C9E">
              <w:rPr>
                <w:bCs/>
                <w:sz w:val="22"/>
                <w:szCs w:val="22"/>
              </w:rPr>
              <w:t>189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0508053C" w14:textId="77777777" w:rsidR="002A1C9E" w:rsidRPr="009F0E5C" w:rsidRDefault="002A1C9E" w:rsidP="00A2735C">
            <w:pPr>
              <w:jc w:val="both"/>
              <w:rPr>
                <w:bCs/>
                <w:sz w:val="22"/>
                <w:szCs w:val="22"/>
              </w:rPr>
            </w:pPr>
            <w:r w:rsidRPr="002A1C9E">
              <w:rPr>
                <w:bCs/>
                <w:sz w:val="22"/>
                <w:szCs w:val="22"/>
              </w:rPr>
              <w:t>60-322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A1C9E">
              <w:rPr>
                <w:bCs/>
                <w:sz w:val="22"/>
                <w:szCs w:val="22"/>
              </w:rPr>
              <w:t>Poznań</w:t>
            </w:r>
          </w:p>
          <w:p w14:paraId="1FBD7FBA" w14:textId="77777777" w:rsidR="002A1C9E" w:rsidRDefault="002A1C9E" w:rsidP="00A2735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3D9CD80" w14:textId="77777777" w:rsidR="002A1C9E" w:rsidRPr="00211A34" w:rsidRDefault="002A1C9E" w:rsidP="00A2735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A1C9E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2A1C9E">
              <w:rPr>
                <w:sz w:val="22"/>
                <w:szCs w:val="22"/>
              </w:rPr>
              <w:t>Produkt leczniczy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A1C9E">
              <w:rPr>
                <w:b/>
                <w:sz w:val="22"/>
                <w:szCs w:val="22"/>
              </w:rPr>
              <w:t>742.07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5AD738E" w14:textId="77777777" w:rsidR="002A1C9E" w:rsidRPr="00D26ED6" w:rsidRDefault="002A1C9E" w:rsidP="00A2735C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A36D013" w14:textId="77777777" w:rsidR="002A1C9E" w:rsidRPr="00955EE6" w:rsidRDefault="002A1C9E" w:rsidP="00A2735C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955EE6">
              <w:rPr>
                <w:sz w:val="22"/>
                <w:szCs w:val="22"/>
              </w:rPr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2A1C9E" w14:paraId="4252F38A" w14:textId="77777777" w:rsidTr="00A2735C">
        <w:trPr>
          <w:cantSplit/>
        </w:trPr>
        <w:tc>
          <w:tcPr>
            <w:tcW w:w="9498" w:type="dxa"/>
          </w:tcPr>
          <w:p w14:paraId="1F7814FE" w14:textId="75D53CD5" w:rsidR="002A1C9E" w:rsidRPr="00D26ED6" w:rsidRDefault="002A1C9E" w:rsidP="00A2735C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</w:t>
            </w:r>
            <w:r w:rsidRPr="002A1C9E">
              <w:rPr>
                <w:b/>
                <w:sz w:val="22"/>
                <w:szCs w:val="22"/>
              </w:rPr>
              <w:t xml:space="preserve">GSK Services Spółka </w:t>
            </w:r>
            <w:r w:rsidR="003D5A9E">
              <w:rPr>
                <w:b/>
                <w:sz w:val="22"/>
                <w:szCs w:val="22"/>
              </w:rPr>
              <w:t>z</w:t>
            </w:r>
            <w:r w:rsidRPr="002A1C9E">
              <w:rPr>
                <w:b/>
                <w:sz w:val="22"/>
                <w:szCs w:val="22"/>
              </w:rPr>
              <w:t xml:space="preserve"> Ograniczoną Odpowiedzialnością</w:t>
            </w:r>
          </w:p>
          <w:p w14:paraId="5CCA1BD4" w14:textId="48996CAD" w:rsidR="002A1C9E" w:rsidRPr="009F0E5C" w:rsidRDefault="002A1C9E" w:rsidP="00A2735C">
            <w:pPr>
              <w:jc w:val="both"/>
              <w:rPr>
                <w:bCs/>
                <w:sz w:val="22"/>
                <w:szCs w:val="22"/>
              </w:rPr>
            </w:pPr>
            <w:r w:rsidRPr="002A1C9E">
              <w:rPr>
                <w:bCs/>
                <w:sz w:val="22"/>
                <w:szCs w:val="22"/>
              </w:rPr>
              <w:t>Grunwaldzka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A1C9E">
              <w:rPr>
                <w:bCs/>
                <w:sz w:val="22"/>
                <w:szCs w:val="22"/>
              </w:rPr>
              <w:t>189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509A7FC3" w14:textId="77777777" w:rsidR="002A1C9E" w:rsidRPr="009F0E5C" w:rsidRDefault="002A1C9E" w:rsidP="00A2735C">
            <w:pPr>
              <w:jc w:val="both"/>
              <w:rPr>
                <w:bCs/>
                <w:sz w:val="22"/>
                <w:szCs w:val="22"/>
              </w:rPr>
            </w:pPr>
            <w:r w:rsidRPr="002A1C9E">
              <w:rPr>
                <w:bCs/>
                <w:sz w:val="22"/>
                <w:szCs w:val="22"/>
              </w:rPr>
              <w:t>60-322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A1C9E">
              <w:rPr>
                <w:bCs/>
                <w:sz w:val="22"/>
                <w:szCs w:val="22"/>
              </w:rPr>
              <w:t>Poznań</w:t>
            </w:r>
          </w:p>
          <w:p w14:paraId="52243D52" w14:textId="77777777" w:rsidR="002A1C9E" w:rsidRDefault="002A1C9E" w:rsidP="00A2735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35158B1" w14:textId="77777777" w:rsidR="002A1C9E" w:rsidRPr="00211A34" w:rsidRDefault="002A1C9E" w:rsidP="00A2735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A1C9E">
              <w:rPr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2A1C9E">
              <w:rPr>
                <w:sz w:val="22"/>
                <w:szCs w:val="22"/>
              </w:rPr>
              <w:t>Produkt leczniczy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A1C9E">
              <w:rPr>
                <w:b/>
                <w:sz w:val="22"/>
                <w:szCs w:val="22"/>
              </w:rPr>
              <w:t>8 697.89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72C45956" w14:textId="77777777" w:rsidR="002A1C9E" w:rsidRPr="00D26ED6" w:rsidRDefault="002A1C9E" w:rsidP="00A2735C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71A42CAE" w14:textId="77777777" w:rsidR="002A1C9E" w:rsidRPr="00955EE6" w:rsidRDefault="002A1C9E" w:rsidP="00A2735C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955EE6">
              <w:rPr>
                <w:sz w:val="22"/>
                <w:szCs w:val="22"/>
              </w:rPr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2A1C9E" w14:paraId="4F3A65F6" w14:textId="77777777" w:rsidTr="00A2735C">
        <w:trPr>
          <w:cantSplit/>
        </w:trPr>
        <w:tc>
          <w:tcPr>
            <w:tcW w:w="9498" w:type="dxa"/>
          </w:tcPr>
          <w:p w14:paraId="0355D75E" w14:textId="586DFF23" w:rsidR="002A1C9E" w:rsidRPr="00D26ED6" w:rsidRDefault="002A1C9E" w:rsidP="00A2735C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 xml:space="preserve"> </w:t>
            </w:r>
            <w:r w:rsidRPr="002A1C9E">
              <w:rPr>
                <w:b/>
                <w:sz w:val="22"/>
                <w:szCs w:val="22"/>
              </w:rPr>
              <w:t xml:space="preserve">GSK Services Spółka </w:t>
            </w:r>
            <w:r w:rsidR="003D5A9E">
              <w:rPr>
                <w:b/>
                <w:sz w:val="22"/>
                <w:szCs w:val="22"/>
              </w:rPr>
              <w:t>z</w:t>
            </w:r>
            <w:r w:rsidRPr="002A1C9E">
              <w:rPr>
                <w:b/>
                <w:sz w:val="22"/>
                <w:szCs w:val="22"/>
              </w:rPr>
              <w:t xml:space="preserve"> Ograniczoną Odpowiedzialnością</w:t>
            </w:r>
          </w:p>
          <w:p w14:paraId="0F33E9A6" w14:textId="391BD454" w:rsidR="002A1C9E" w:rsidRPr="009F0E5C" w:rsidRDefault="002A1C9E" w:rsidP="00A2735C">
            <w:pPr>
              <w:jc w:val="both"/>
              <w:rPr>
                <w:bCs/>
                <w:sz w:val="22"/>
                <w:szCs w:val="22"/>
              </w:rPr>
            </w:pPr>
            <w:r w:rsidRPr="002A1C9E">
              <w:rPr>
                <w:bCs/>
                <w:sz w:val="22"/>
                <w:szCs w:val="22"/>
              </w:rPr>
              <w:t>Grunwaldzka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A1C9E">
              <w:rPr>
                <w:bCs/>
                <w:sz w:val="22"/>
                <w:szCs w:val="22"/>
              </w:rPr>
              <w:t>189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55973722" w14:textId="77777777" w:rsidR="002A1C9E" w:rsidRPr="009F0E5C" w:rsidRDefault="002A1C9E" w:rsidP="00A2735C">
            <w:pPr>
              <w:jc w:val="both"/>
              <w:rPr>
                <w:bCs/>
                <w:sz w:val="22"/>
                <w:szCs w:val="22"/>
              </w:rPr>
            </w:pPr>
            <w:r w:rsidRPr="002A1C9E">
              <w:rPr>
                <w:bCs/>
                <w:sz w:val="22"/>
                <w:szCs w:val="22"/>
              </w:rPr>
              <w:t>60-322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A1C9E">
              <w:rPr>
                <w:bCs/>
                <w:sz w:val="22"/>
                <w:szCs w:val="22"/>
              </w:rPr>
              <w:t>Poznań</w:t>
            </w:r>
          </w:p>
          <w:p w14:paraId="252AE52D" w14:textId="77777777" w:rsidR="002A1C9E" w:rsidRDefault="002A1C9E" w:rsidP="00A2735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9A6B04F" w14:textId="77777777" w:rsidR="002A1C9E" w:rsidRPr="00211A34" w:rsidRDefault="002A1C9E" w:rsidP="00A2735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A1C9E">
              <w:rPr>
                <w:sz w:val="22"/>
                <w:szCs w:val="22"/>
              </w:rPr>
              <w:t>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2A1C9E">
              <w:rPr>
                <w:sz w:val="22"/>
                <w:szCs w:val="22"/>
              </w:rPr>
              <w:t>Produkt leczniczy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A1C9E">
              <w:rPr>
                <w:b/>
                <w:sz w:val="22"/>
                <w:szCs w:val="22"/>
              </w:rPr>
              <w:t>8 294.83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AC6B30D" w14:textId="77777777" w:rsidR="002A1C9E" w:rsidRPr="00D26ED6" w:rsidRDefault="002A1C9E" w:rsidP="00A2735C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03CFA004" w14:textId="77777777" w:rsidR="002A1C9E" w:rsidRPr="00955EE6" w:rsidRDefault="002A1C9E" w:rsidP="00A2735C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955EE6">
              <w:rPr>
                <w:sz w:val="22"/>
                <w:szCs w:val="22"/>
              </w:rPr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2A1C9E" w14:paraId="64B09AE7" w14:textId="77777777" w:rsidTr="00A2735C">
        <w:trPr>
          <w:cantSplit/>
        </w:trPr>
        <w:tc>
          <w:tcPr>
            <w:tcW w:w="9498" w:type="dxa"/>
          </w:tcPr>
          <w:p w14:paraId="0E66642A" w14:textId="06A853F5" w:rsidR="002A1C9E" w:rsidRPr="00D26ED6" w:rsidRDefault="002A1C9E" w:rsidP="00A2735C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</w:t>
            </w:r>
            <w:r w:rsidRPr="002A1C9E">
              <w:rPr>
                <w:b/>
                <w:sz w:val="22"/>
                <w:szCs w:val="22"/>
              </w:rPr>
              <w:t xml:space="preserve">GSK Services Spółka </w:t>
            </w:r>
            <w:r w:rsidR="003D5A9E">
              <w:rPr>
                <w:b/>
                <w:sz w:val="22"/>
                <w:szCs w:val="22"/>
              </w:rPr>
              <w:t>z</w:t>
            </w:r>
            <w:r w:rsidRPr="002A1C9E">
              <w:rPr>
                <w:b/>
                <w:sz w:val="22"/>
                <w:szCs w:val="22"/>
              </w:rPr>
              <w:t xml:space="preserve"> Ograniczoną Odpowiedzialnością</w:t>
            </w:r>
          </w:p>
          <w:p w14:paraId="091D51EA" w14:textId="0AC1C797" w:rsidR="002A1C9E" w:rsidRPr="009F0E5C" w:rsidRDefault="002A1C9E" w:rsidP="00A2735C">
            <w:pPr>
              <w:jc w:val="both"/>
              <w:rPr>
                <w:bCs/>
                <w:sz w:val="22"/>
                <w:szCs w:val="22"/>
              </w:rPr>
            </w:pPr>
            <w:r w:rsidRPr="002A1C9E">
              <w:rPr>
                <w:bCs/>
                <w:sz w:val="22"/>
                <w:szCs w:val="22"/>
              </w:rPr>
              <w:t>Grunwaldzka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A1C9E">
              <w:rPr>
                <w:bCs/>
                <w:sz w:val="22"/>
                <w:szCs w:val="22"/>
              </w:rPr>
              <w:t>189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44DC2964" w14:textId="77777777" w:rsidR="002A1C9E" w:rsidRPr="009F0E5C" w:rsidRDefault="002A1C9E" w:rsidP="00A2735C">
            <w:pPr>
              <w:jc w:val="both"/>
              <w:rPr>
                <w:bCs/>
                <w:sz w:val="22"/>
                <w:szCs w:val="22"/>
              </w:rPr>
            </w:pPr>
            <w:r w:rsidRPr="002A1C9E">
              <w:rPr>
                <w:bCs/>
                <w:sz w:val="22"/>
                <w:szCs w:val="22"/>
              </w:rPr>
              <w:t>60-322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A1C9E">
              <w:rPr>
                <w:bCs/>
                <w:sz w:val="22"/>
                <w:szCs w:val="22"/>
              </w:rPr>
              <w:t>Poznań</w:t>
            </w:r>
          </w:p>
          <w:p w14:paraId="4D2CC1AF" w14:textId="77777777" w:rsidR="002A1C9E" w:rsidRDefault="002A1C9E" w:rsidP="00A2735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90F470B" w14:textId="77777777" w:rsidR="002A1C9E" w:rsidRPr="00211A34" w:rsidRDefault="002A1C9E" w:rsidP="00A2735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A1C9E">
              <w:rPr>
                <w:sz w:val="22"/>
                <w:szCs w:val="22"/>
              </w:rPr>
              <w:t>5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2A1C9E">
              <w:rPr>
                <w:sz w:val="22"/>
                <w:szCs w:val="22"/>
              </w:rPr>
              <w:t>Produkt leczniczy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A1C9E">
              <w:rPr>
                <w:b/>
                <w:sz w:val="22"/>
                <w:szCs w:val="22"/>
              </w:rPr>
              <w:t>21 906.72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6A253D1F" w14:textId="77777777" w:rsidR="002A1C9E" w:rsidRPr="00D26ED6" w:rsidRDefault="002A1C9E" w:rsidP="00A2735C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1A6BD15" w14:textId="77777777" w:rsidR="002A1C9E" w:rsidRPr="00955EE6" w:rsidRDefault="002A1C9E" w:rsidP="00A2735C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955EE6">
              <w:rPr>
                <w:sz w:val="22"/>
                <w:szCs w:val="22"/>
              </w:rPr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2A1C9E" w14:paraId="35EC1EE4" w14:textId="77777777" w:rsidTr="00A2735C">
        <w:trPr>
          <w:cantSplit/>
        </w:trPr>
        <w:tc>
          <w:tcPr>
            <w:tcW w:w="9498" w:type="dxa"/>
          </w:tcPr>
          <w:p w14:paraId="66338CAC" w14:textId="3EF40535" w:rsidR="002A1C9E" w:rsidRPr="00D26ED6" w:rsidRDefault="002A1C9E" w:rsidP="00A2735C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</w:t>
            </w:r>
            <w:r w:rsidRPr="002A1C9E">
              <w:rPr>
                <w:b/>
                <w:sz w:val="22"/>
                <w:szCs w:val="22"/>
              </w:rPr>
              <w:t xml:space="preserve">GSK Services Spółka </w:t>
            </w:r>
            <w:r w:rsidR="003D5A9E">
              <w:rPr>
                <w:b/>
                <w:sz w:val="22"/>
                <w:szCs w:val="22"/>
              </w:rPr>
              <w:t>z</w:t>
            </w:r>
            <w:r w:rsidRPr="002A1C9E">
              <w:rPr>
                <w:b/>
                <w:sz w:val="22"/>
                <w:szCs w:val="22"/>
              </w:rPr>
              <w:t xml:space="preserve"> Ograniczoną Odpowiedzialnością</w:t>
            </w:r>
          </w:p>
          <w:p w14:paraId="62A88CE1" w14:textId="713F74E0" w:rsidR="002A1C9E" w:rsidRPr="009F0E5C" w:rsidRDefault="002A1C9E" w:rsidP="00A2735C">
            <w:pPr>
              <w:jc w:val="both"/>
              <w:rPr>
                <w:bCs/>
                <w:sz w:val="22"/>
                <w:szCs w:val="22"/>
              </w:rPr>
            </w:pPr>
            <w:r w:rsidRPr="002A1C9E">
              <w:rPr>
                <w:bCs/>
                <w:sz w:val="22"/>
                <w:szCs w:val="22"/>
              </w:rPr>
              <w:t>Grunwaldzka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A1C9E">
              <w:rPr>
                <w:bCs/>
                <w:sz w:val="22"/>
                <w:szCs w:val="22"/>
              </w:rPr>
              <w:t>189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7731913D" w14:textId="77777777" w:rsidR="002A1C9E" w:rsidRPr="009F0E5C" w:rsidRDefault="002A1C9E" w:rsidP="00A2735C">
            <w:pPr>
              <w:jc w:val="both"/>
              <w:rPr>
                <w:bCs/>
                <w:sz w:val="22"/>
                <w:szCs w:val="22"/>
              </w:rPr>
            </w:pPr>
            <w:r w:rsidRPr="002A1C9E">
              <w:rPr>
                <w:bCs/>
                <w:sz w:val="22"/>
                <w:szCs w:val="22"/>
              </w:rPr>
              <w:t>60-322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A1C9E">
              <w:rPr>
                <w:bCs/>
                <w:sz w:val="22"/>
                <w:szCs w:val="22"/>
              </w:rPr>
              <w:t>Poznań</w:t>
            </w:r>
          </w:p>
          <w:p w14:paraId="439DDAE1" w14:textId="77777777" w:rsidR="002A1C9E" w:rsidRDefault="002A1C9E" w:rsidP="00A2735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9E2BE2F" w14:textId="77777777" w:rsidR="002A1C9E" w:rsidRPr="00211A34" w:rsidRDefault="002A1C9E" w:rsidP="00A2735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A1C9E">
              <w:rPr>
                <w:sz w:val="22"/>
                <w:szCs w:val="22"/>
              </w:rPr>
              <w:t>6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2A1C9E">
              <w:rPr>
                <w:sz w:val="22"/>
                <w:szCs w:val="22"/>
              </w:rPr>
              <w:t>Produkt leczniczy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A1C9E">
              <w:rPr>
                <w:b/>
                <w:sz w:val="22"/>
                <w:szCs w:val="22"/>
              </w:rPr>
              <w:t>6 296.62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2AA6DFC0" w14:textId="77777777" w:rsidR="002A1C9E" w:rsidRPr="00D26ED6" w:rsidRDefault="002A1C9E" w:rsidP="00A2735C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5EE297F3" w14:textId="77777777" w:rsidR="002A1C9E" w:rsidRPr="00955EE6" w:rsidRDefault="002A1C9E" w:rsidP="00A2735C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955EE6">
              <w:rPr>
                <w:sz w:val="22"/>
                <w:szCs w:val="22"/>
              </w:rPr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2A1C9E" w14:paraId="30A72326" w14:textId="77777777" w:rsidTr="00A2735C">
        <w:trPr>
          <w:cantSplit/>
        </w:trPr>
        <w:tc>
          <w:tcPr>
            <w:tcW w:w="9498" w:type="dxa"/>
          </w:tcPr>
          <w:p w14:paraId="3E69F3F5" w14:textId="3C2E0871" w:rsidR="002A1C9E" w:rsidRPr="00D26ED6" w:rsidRDefault="002A1C9E" w:rsidP="00A2735C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</w:t>
            </w:r>
            <w:r w:rsidRPr="002A1C9E">
              <w:rPr>
                <w:b/>
                <w:sz w:val="22"/>
                <w:szCs w:val="22"/>
              </w:rPr>
              <w:t>Tramco Sp</w:t>
            </w:r>
            <w:r w:rsidR="00955EE6">
              <w:rPr>
                <w:b/>
                <w:sz w:val="22"/>
                <w:szCs w:val="22"/>
              </w:rPr>
              <w:t>.</w:t>
            </w:r>
            <w:r w:rsidRPr="002A1C9E">
              <w:rPr>
                <w:b/>
                <w:sz w:val="22"/>
                <w:szCs w:val="22"/>
              </w:rPr>
              <w:t xml:space="preserve"> z o. o.</w:t>
            </w:r>
          </w:p>
          <w:p w14:paraId="01C0E3C3" w14:textId="5533B831" w:rsidR="002A1C9E" w:rsidRPr="009F0E5C" w:rsidRDefault="002A1C9E" w:rsidP="00A2735C">
            <w:pPr>
              <w:jc w:val="both"/>
              <w:rPr>
                <w:bCs/>
                <w:sz w:val="22"/>
                <w:szCs w:val="22"/>
              </w:rPr>
            </w:pPr>
            <w:r w:rsidRPr="002A1C9E">
              <w:rPr>
                <w:bCs/>
                <w:sz w:val="22"/>
                <w:szCs w:val="22"/>
              </w:rPr>
              <w:t>Wolskie, ul.</w:t>
            </w:r>
            <w:r w:rsidR="00955EE6">
              <w:rPr>
                <w:bCs/>
                <w:sz w:val="22"/>
                <w:szCs w:val="22"/>
              </w:rPr>
              <w:t xml:space="preserve"> </w:t>
            </w:r>
            <w:r w:rsidRPr="002A1C9E">
              <w:rPr>
                <w:bCs/>
                <w:sz w:val="22"/>
                <w:szCs w:val="22"/>
              </w:rPr>
              <w:t>Wolska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A1C9E">
              <w:rPr>
                <w:bCs/>
                <w:sz w:val="22"/>
                <w:szCs w:val="22"/>
              </w:rPr>
              <w:t>14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5FEE5693" w14:textId="77777777" w:rsidR="002A1C9E" w:rsidRPr="009F0E5C" w:rsidRDefault="002A1C9E" w:rsidP="00A2735C">
            <w:pPr>
              <w:jc w:val="both"/>
              <w:rPr>
                <w:bCs/>
                <w:sz w:val="22"/>
                <w:szCs w:val="22"/>
              </w:rPr>
            </w:pPr>
            <w:r w:rsidRPr="002A1C9E">
              <w:rPr>
                <w:bCs/>
                <w:sz w:val="22"/>
                <w:szCs w:val="22"/>
              </w:rPr>
              <w:t>05-860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A1C9E">
              <w:rPr>
                <w:bCs/>
                <w:sz w:val="22"/>
                <w:szCs w:val="22"/>
              </w:rPr>
              <w:t>Płochocin</w:t>
            </w:r>
          </w:p>
          <w:p w14:paraId="557C4216" w14:textId="77777777" w:rsidR="002A1C9E" w:rsidRDefault="002A1C9E" w:rsidP="00A2735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B001A10" w14:textId="77777777" w:rsidR="002A1C9E" w:rsidRPr="00211A34" w:rsidRDefault="002A1C9E" w:rsidP="00A2735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A1C9E">
              <w:rPr>
                <w:sz w:val="22"/>
                <w:szCs w:val="22"/>
              </w:rPr>
              <w:t>7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2A1C9E">
              <w:rPr>
                <w:sz w:val="22"/>
                <w:szCs w:val="22"/>
              </w:rPr>
              <w:t>Produkt leczniczy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A1C9E">
              <w:rPr>
                <w:b/>
                <w:sz w:val="22"/>
                <w:szCs w:val="22"/>
              </w:rPr>
              <w:t>918.00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6DF4AA02" w14:textId="77777777" w:rsidR="002A1C9E" w:rsidRPr="00D26ED6" w:rsidRDefault="002A1C9E" w:rsidP="00A2735C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5E2AF288" w14:textId="77777777" w:rsidR="002A1C9E" w:rsidRPr="00955EE6" w:rsidRDefault="002A1C9E" w:rsidP="00A2735C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955EE6">
              <w:rPr>
                <w:sz w:val="22"/>
                <w:szCs w:val="22"/>
              </w:rPr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2A1C9E" w14:paraId="785436B4" w14:textId="77777777" w:rsidTr="00A2735C">
        <w:trPr>
          <w:cantSplit/>
        </w:trPr>
        <w:tc>
          <w:tcPr>
            <w:tcW w:w="9498" w:type="dxa"/>
          </w:tcPr>
          <w:p w14:paraId="16FC372F" w14:textId="3278A490" w:rsidR="002A1C9E" w:rsidRPr="00D26ED6" w:rsidRDefault="002A1C9E" w:rsidP="00A2735C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</w:t>
            </w:r>
            <w:r w:rsidRPr="002A1C9E">
              <w:rPr>
                <w:b/>
                <w:sz w:val="22"/>
                <w:szCs w:val="22"/>
              </w:rPr>
              <w:t>Tramco Sp</w:t>
            </w:r>
            <w:r w:rsidR="003D5A9E">
              <w:rPr>
                <w:b/>
                <w:sz w:val="22"/>
                <w:szCs w:val="22"/>
              </w:rPr>
              <w:t>.</w:t>
            </w:r>
            <w:r w:rsidRPr="002A1C9E">
              <w:rPr>
                <w:b/>
                <w:sz w:val="22"/>
                <w:szCs w:val="22"/>
              </w:rPr>
              <w:t xml:space="preserve"> z o. o.</w:t>
            </w:r>
          </w:p>
          <w:p w14:paraId="64DDB966" w14:textId="63B5C516" w:rsidR="002A1C9E" w:rsidRPr="009F0E5C" w:rsidRDefault="002A1C9E" w:rsidP="00A2735C">
            <w:pPr>
              <w:jc w:val="both"/>
              <w:rPr>
                <w:bCs/>
                <w:sz w:val="22"/>
                <w:szCs w:val="22"/>
              </w:rPr>
            </w:pPr>
            <w:r w:rsidRPr="002A1C9E">
              <w:rPr>
                <w:bCs/>
                <w:sz w:val="22"/>
                <w:szCs w:val="22"/>
              </w:rPr>
              <w:t>Wolskie, ul.</w:t>
            </w:r>
            <w:r w:rsidR="00955EE6">
              <w:rPr>
                <w:bCs/>
                <w:sz w:val="22"/>
                <w:szCs w:val="22"/>
              </w:rPr>
              <w:t xml:space="preserve"> </w:t>
            </w:r>
            <w:r w:rsidRPr="002A1C9E">
              <w:rPr>
                <w:bCs/>
                <w:sz w:val="22"/>
                <w:szCs w:val="22"/>
              </w:rPr>
              <w:t>Wolska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A1C9E">
              <w:rPr>
                <w:bCs/>
                <w:sz w:val="22"/>
                <w:szCs w:val="22"/>
              </w:rPr>
              <w:t>14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91E6828" w14:textId="77777777" w:rsidR="002A1C9E" w:rsidRPr="009F0E5C" w:rsidRDefault="002A1C9E" w:rsidP="00A2735C">
            <w:pPr>
              <w:jc w:val="both"/>
              <w:rPr>
                <w:bCs/>
                <w:sz w:val="22"/>
                <w:szCs w:val="22"/>
              </w:rPr>
            </w:pPr>
            <w:r w:rsidRPr="002A1C9E">
              <w:rPr>
                <w:bCs/>
                <w:sz w:val="22"/>
                <w:szCs w:val="22"/>
              </w:rPr>
              <w:t>05-860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A1C9E">
              <w:rPr>
                <w:bCs/>
                <w:sz w:val="22"/>
                <w:szCs w:val="22"/>
              </w:rPr>
              <w:t>Płochocin</w:t>
            </w:r>
          </w:p>
          <w:p w14:paraId="0E8E81CE" w14:textId="77777777" w:rsidR="002A1C9E" w:rsidRDefault="002A1C9E" w:rsidP="00A2735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C1662F4" w14:textId="77777777" w:rsidR="002A1C9E" w:rsidRPr="00211A34" w:rsidRDefault="002A1C9E" w:rsidP="00A2735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A1C9E">
              <w:rPr>
                <w:sz w:val="22"/>
                <w:szCs w:val="22"/>
              </w:rPr>
              <w:t>8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2A1C9E">
              <w:rPr>
                <w:sz w:val="22"/>
                <w:szCs w:val="22"/>
              </w:rPr>
              <w:t>Produkt leczniczy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A1C9E">
              <w:rPr>
                <w:b/>
                <w:sz w:val="22"/>
                <w:szCs w:val="22"/>
              </w:rPr>
              <w:t>999.00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51DED713" w14:textId="77777777" w:rsidR="002A1C9E" w:rsidRPr="00D26ED6" w:rsidRDefault="002A1C9E" w:rsidP="00A2735C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CEDC2B9" w14:textId="77777777" w:rsidR="002A1C9E" w:rsidRPr="00955EE6" w:rsidRDefault="002A1C9E" w:rsidP="00A2735C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955EE6">
              <w:rPr>
                <w:sz w:val="22"/>
                <w:szCs w:val="22"/>
              </w:rPr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2A1C9E" w14:paraId="32FC9DA5" w14:textId="77777777" w:rsidTr="00A2735C">
        <w:trPr>
          <w:cantSplit/>
        </w:trPr>
        <w:tc>
          <w:tcPr>
            <w:tcW w:w="9498" w:type="dxa"/>
          </w:tcPr>
          <w:p w14:paraId="51C38F33" w14:textId="6B416FF3" w:rsidR="002A1C9E" w:rsidRPr="00D26ED6" w:rsidRDefault="002A1C9E" w:rsidP="00A2735C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 xml:space="preserve"> </w:t>
            </w:r>
            <w:r w:rsidRPr="002A1C9E">
              <w:rPr>
                <w:b/>
                <w:sz w:val="22"/>
                <w:szCs w:val="22"/>
              </w:rPr>
              <w:t>Tramco Sp</w:t>
            </w:r>
            <w:r w:rsidR="00955EE6">
              <w:rPr>
                <w:b/>
                <w:sz w:val="22"/>
                <w:szCs w:val="22"/>
              </w:rPr>
              <w:t>.</w:t>
            </w:r>
            <w:r w:rsidRPr="002A1C9E">
              <w:rPr>
                <w:b/>
                <w:sz w:val="22"/>
                <w:szCs w:val="22"/>
              </w:rPr>
              <w:t xml:space="preserve"> z o. o.</w:t>
            </w:r>
          </w:p>
          <w:p w14:paraId="56598273" w14:textId="4870A31B" w:rsidR="002A1C9E" w:rsidRPr="009F0E5C" w:rsidRDefault="002A1C9E" w:rsidP="00A2735C">
            <w:pPr>
              <w:jc w:val="both"/>
              <w:rPr>
                <w:bCs/>
                <w:sz w:val="22"/>
                <w:szCs w:val="22"/>
              </w:rPr>
            </w:pPr>
            <w:r w:rsidRPr="002A1C9E">
              <w:rPr>
                <w:bCs/>
                <w:sz w:val="22"/>
                <w:szCs w:val="22"/>
              </w:rPr>
              <w:t>Wolskie, ul.</w:t>
            </w:r>
            <w:r w:rsidR="00955EE6">
              <w:rPr>
                <w:bCs/>
                <w:sz w:val="22"/>
                <w:szCs w:val="22"/>
              </w:rPr>
              <w:t xml:space="preserve"> </w:t>
            </w:r>
            <w:r w:rsidRPr="002A1C9E">
              <w:rPr>
                <w:bCs/>
                <w:sz w:val="22"/>
                <w:szCs w:val="22"/>
              </w:rPr>
              <w:t>Wolska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A1C9E">
              <w:rPr>
                <w:bCs/>
                <w:sz w:val="22"/>
                <w:szCs w:val="22"/>
              </w:rPr>
              <w:t>14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42EE5756" w14:textId="77777777" w:rsidR="002A1C9E" w:rsidRPr="009F0E5C" w:rsidRDefault="002A1C9E" w:rsidP="00A2735C">
            <w:pPr>
              <w:jc w:val="both"/>
              <w:rPr>
                <w:bCs/>
                <w:sz w:val="22"/>
                <w:szCs w:val="22"/>
              </w:rPr>
            </w:pPr>
            <w:r w:rsidRPr="002A1C9E">
              <w:rPr>
                <w:bCs/>
                <w:sz w:val="22"/>
                <w:szCs w:val="22"/>
              </w:rPr>
              <w:t>05-860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A1C9E">
              <w:rPr>
                <w:bCs/>
                <w:sz w:val="22"/>
                <w:szCs w:val="22"/>
              </w:rPr>
              <w:t>Płochocin</w:t>
            </w:r>
          </w:p>
          <w:p w14:paraId="4C9944C0" w14:textId="77777777" w:rsidR="002A1C9E" w:rsidRDefault="002A1C9E" w:rsidP="00A2735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EEF50AB" w14:textId="77777777" w:rsidR="002A1C9E" w:rsidRPr="00211A34" w:rsidRDefault="002A1C9E" w:rsidP="00A2735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A1C9E">
              <w:rPr>
                <w:sz w:val="22"/>
                <w:szCs w:val="22"/>
              </w:rPr>
              <w:t>9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2A1C9E">
              <w:rPr>
                <w:sz w:val="22"/>
                <w:szCs w:val="22"/>
              </w:rPr>
              <w:t>Produkt leczniczy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A1C9E">
              <w:rPr>
                <w:b/>
                <w:sz w:val="22"/>
                <w:szCs w:val="22"/>
              </w:rPr>
              <w:t>13 277.52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2DF67E93" w14:textId="77777777" w:rsidR="002A1C9E" w:rsidRPr="00D26ED6" w:rsidRDefault="002A1C9E" w:rsidP="00A2735C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46287B2" w14:textId="77777777" w:rsidR="002A1C9E" w:rsidRPr="00955EE6" w:rsidRDefault="002A1C9E" w:rsidP="00A2735C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955EE6">
              <w:rPr>
                <w:sz w:val="22"/>
                <w:szCs w:val="22"/>
              </w:rPr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2A1C9E" w14:paraId="394989CD" w14:textId="77777777" w:rsidTr="00A2735C">
        <w:trPr>
          <w:cantSplit/>
        </w:trPr>
        <w:tc>
          <w:tcPr>
            <w:tcW w:w="9498" w:type="dxa"/>
          </w:tcPr>
          <w:p w14:paraId="20387E96" w14:textId="4BB28897" w:rsidR="002A1C9E" w:rsidRPr="00D26ED6" w:rsidRDefault="002A1C9E" w:rsidP="00A2735C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</w:t>
            </w:r>
            <w:r w:rsidRPr="002A1C9E">
              <w:rPr>
                <w:b/>
                <w:sz w:val="22"/>
                <w:szCs w:val="22"/>
              </w:rPr>
              <w:t>Tramco Sp</w:t>
            </w:r>
            <w:r w:rsidR="00955EE6">
              <w:rPr>
                <w:b/>
                <w:sz w:val="22"/>
                <w:szCs w:val="22"/>
              </w:rPr>
              <w:t>.</w:t>
            </w:r>
            <w:r w:rsidRPr="002A1C9E">
              <w:rPr>
                <w:b/>
                <w:sz w:val="22"/>
                <w:szCs w:val="22"/>
              </w:rPr>
              <w:t xml:space="preserve"> z o. o.</w:t>
            </w:r>
          </w:p>
          <w:p w14:paraId="325D0A73" w14:textId="1B2ED4C3" w:rsidR="002A1C9E" w:rsidRPr="009F0E5C" w:rsidRDefault="002A1C9E" w:rsidP="00A2735C">
            <w:pPr>
              <w:jc w:val="both"/>
              <w:rPr>
                <w:bCs/>
                <w:sz w:val="22"/>
                <w:szCs w:val="22"/>
              </w:rPr>
            </w:pPr>
            <w:r w:rsidRPr="002A1C9E">
              <w:rPr>
                <w:bCs/>
                <w:sz w:val="22"/>
                <w:szCs w:val="22"/>
              </w:rPr>
              <w:t>Wolskie, ul.</w:t>
            </w:r>
            <w:r w:rsidR="00955EE6">
              <w:rPr>
                <w:bCs/>
                <w:sz w:val="22"/>
                <w:szCs w:val="22"/>
              </w:rPr>
              <w:t xml:space="preserve"> </w:t>
            </w:r>
            <w:r w:rsidRPr="002A1C9E">
              <w:rPr>
                <w:bCs/>
                <w:sz w:val="22"/>
                <w:szCs w:val="22"/>
              </w:rPr>
              <w:t>Wolska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A1C9E">
              <w:rPr>
                <w:bCs/>
                <w:sz w:val="22"/>
                <w:szCs w:val="22"/>
              </w:rPr>
              <w:t>14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6669BF8" w14:textId="77777777" w:rsidR="002A1C9E" w:rsidRPr="009F0E5C" w:rsidRDefault="002A1C9E" w:rsidP="00A2735C">
            <w:pPr>
              <w:jc w:val="both"/>
              <w:rPr>
                <w:bCs/>
                <w:sz w:val="22"/>
                <w:szCs w:val="22"/>
              </w:rPr>
            </w:pPr>
            <w:r w:rsidRPr="002A1C9E">
              <w:rPr>
                <w:bCs/>
                <w:sz w:val="22"/>
                <w:szCs w:val="22"/>
              </w:rPr>
              <w:t>05-860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A1C9E">
              <w:rPr>
                <w:bCs/>
                <w:sz w:val="22"/>
                <w:szCs w:val="22"/>
              </w:rPr>
              <w:t>Płochocin</w:t>
            </w:r>
          </w:p>
          <w:p w14:paraId="197A49CB" w14:textId="77777777" w:rsidR="002A1C9E" w:rsidRDefault="002A1C9E" w:rsidP="00A2735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36DBC47" w14:textId="77777777" w:rsidR="002A1C9E" w:rsidRPr="00211A34" w:rsidRDefault="002A1C9E" w:rsidP="00A2735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A1C9E">
              <w:rPr>
                <w:sz w:val="22"/>
                <w:szCs w:val="22"/>
              </w:rPr>
              <w:t>10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2A1C9E">
              <w:rPr>
                <w:sz w:val="22"/>
                <w:szCs w:val="22"/>
              </w:rPr>
              <w:t>Produkt leczniczy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A1C9E">
              <w:rPr>
                <w:b/>
                <w:sz w:val="22"/>
                <w:szCs w:val="22"/>
              </w:rPr>
              <w:t>17 820.00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23DCA6DE" w14:textId="77777777" w:rsidR="002A1C9E" w:rsidRPr="00D26ED6" w:rsidRDefault="002A1C9E" w:rsidP="00A2735C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2FA5987" w14:textId="77777777" w:rsidR="002A1C9E" w:rsidRPr="00955EE6" w:rsidRDefault="002A1C9E" w:rsidP="00A2735C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955EE6">
              <w:rPr>
                <w:sz w:val="22"/>
                <w:szCs w:val="22"/>
              </w:rPr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2A1C9E" w14:paraId="2BF7202C" w14:textId="77777777" w:rsidTr="00A2735C">
        <w:trPr>
          <w:cantSplit/>
        </w:trPr>
        <w:tc>
          <w:tcPr>
            <w:tcW w:w="9498" w:type="dxa"/>
          </w:tcPr>
          <w:p w14:paraId="55385DAE" w14:textId="64FAE7AD" w:rsidR="002A1C9E" w:rsidRPr="00D26ED6" w:rsidRDefault="002A1C9E" w:rsidP="00A2735C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</w:t>
            </w:r>
            <w:r w:rsidRPr="002A1C9E">
              <w:rPr>
                <w:b/>
                <w:sz w:val="22"/>
                <w:szCs w:val="22"/>
              </w:rPr>
              <w:t>Tramco Sp</w:t>
            </w:r>
            <w:r w:rsidR="00955EE6">
              <w:rPr>
                <w:b/>
                <w:sz w:val="22"/>
                <w:szCs w:val="22"/>
              </w:rPr>
              <w:t>.</w:t>
            </w:r>
            <w:r w:rsidRPr="002A1C9E">
              <w:rPr>
                <w:b/>
                <w:sz w:val="22"/>
                <w:szCs w:val="22"/>
              </w:rPr>
              <w:t xml:space="preserve"> z o. o.</w:t>
            </w:r>
          </w:p>
          <w:p w14:paraId="6E6EBEBD" w14:textId="0896D2E2" w:rsidR="002A1C9E" w:rsidRPr="009F0E5C" w:rsidRDefault="002A1C9E" w:rsidP="00A2735C">
            <w:pPr>
              <w:jc w:val="both"/>
              <w:rPr>
                <w:bCs/>
                <w:sz w:val="22"/>
                <w:szCs w:val="22"/>
              </w:rPr>
            </w:pPr>
            <w:r w:rsidRPr="002A1C9E">
              <w:rPr>
                <w:bCs/>
                <w:sz w:val="22"/>
                <w:szCs w:val="22"/>
              </w:rPr>
              <w:t>Wolskie, ul.</w:t>
            </w:r>
            <w:r w:rsidR="00955EE6">
              <w:rPr>
                <w:bCs/>
                <w:sz w:val="22"/>
                <w:szCs w:val="22"/>
              </w:rPr>
              <w:t xml:space="preserve"> </w:t>
            </w:r>
            <w:r w:rsidRPr="002A1C9E">
              <w:rPr>
                <w:bCs/>
                <w:sz w:val="22"/>
                <w:szCs w:val="22"/>
              </w:rPr>
              <w:t>Wolska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A1C9E">
              <w:rPr>
                <w:bCs/>
                <w:sz w:val="22"/>
                <w:szCs w:val="22"/>
              </w:rPr>
              <w:t>14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9985365" w14:textId="77777777" w:rsidR="002A1C9E" w:rsidRPr="009F0E5C" w:rsidRDefault="002A1C9E" w:rsidP="00A2735C">
            <w:pPr>
              <w:jc w:val="both"/>
              <w:rPr>
                <w:bCs/>
                <w:sz w:val="22"/>
                <w:szCs w:val="22"/>
              </w:rPr>
            </w:pPr>
            <w:r w:rsidRPr="002A1C9E">
              <w:rPr>
                <w:bCs/>
                <w:sz w:val="22"/>
                <w:szCs w:val="22"/>
              </w:rPr>
              <w:t>05-860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A1C9E">
              <w:rPr>
                <w:bCs/>
                <w:sz w:val="22"/>
                <w:szCs w:val="22"/>
              </w:rPr>
              <w:t>Płochocin</w:t>
            </w:r>
          </w:p>
          <w:p w14:paraId="53C4118C" w14:textId="77777777" w:rsidR="002A1C9E" w:rsidRDefault="002A1C9E" w:rsidP="00A2735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3E2091E" w14:textId="77777777" w:rsidR="002A1C9E" w:rsidRPr="00211A34" w:rsidRDefault="002A1C9E" w:rsidP="00A2735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A1C9E">
              <w:rPr>
                <w:sz w:val="22"/>
                <w:szCs w:val="22"/>
              </w:rPr>
              <w:t>11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2A1C9E">
              <w:rPr>
                <w:sz w:val="22"/>
                <w:szCs w:val="22"/>
              </w:rPr>
              <w:t>Produkt leczniczy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A1C9E">
              <w:rPr>
                <w:b/>
                <w:sz w:val="22"/>
                <w:szCs w:val="22"/>
              </w:rPr>
              <w:t>43 757.39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318494E6" w14:textId="77777777" w:rsidR="002A1C9E" w:rsidRPr="00D26ED6" w:rsidRDefault="002A1C9E" w:rsidP="00A2735C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650FC98" w14:textId="77777777" w:rsidR="002A1C9E" w:rsidRPr="00955EE6" w:rsidRDefault="002A1C9E" w:rsidP="00A2735C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955EE6">
              <w:rPr>
                <w:sz w:val="22"/>
                <w:szCs w:val="22"/>
              </w:rPr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2A1C9E" w14:paraId="429BADE9" w14:textId="77777777" w:rsidTr="00A2735C">
        <w:trPr>
          <w:cantSplit/>
        </w:trPr>
        <w:tc>
          <w:tcPr>
            <w:tcW w:w="9498" w:type="dxa"/>
          </w:tcPr>
          <w:p w14:paraId="429A005E" w14:textId="203409A9" w:rsidR="002A1C9E" w:rsidRPr="00D26ED6" w:rsidRDefault="002A1C9E" w:rsidP="00A2735C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</w:t>
            </w:r>
            <w:r w:rsidRPr="002A1C9E">
              <w:rPr>
                <w:b/>
                <w:sz w:val="22"/>
                <w:szCs w:val="22"/>
              </w:rPr>
              <w:t xml:space="preserve">GSK Services Spółka </w:t>
            </w:r>
            <w:r w:rsidR="003D5A9E">
              <w:rPr>
                <w:b/>
                <w:sz w:val="22"/>
                <w:szCs w:val="22"/>
              </w:rPr>
              <w:t>z</w:t>
            </w:r>
            <w:r w:rsidRPr="002A1C9E">
              <w:rPr>
                <w:b/>
                <w:sz w:val="22"/>
                <w:szCs w:val="22"/>
              </w:rPr>
              <w:t xml:space="preserve"> Ograniczoną Odpowiedzialnością</w:t>
            </w:r>
          </w:p>
          <w:p w14:paraId="290CDB75" w14:textId="39AEAC8D" w:rsidR="002A1C9E" w:rsidRPr="009F0E5C" w:rsidRDefault="002A1C9E" w:rsidP="00A2735C">
            <w:pPr>
              <w:jc w:val="both"/>
              <w:rPr>
                <w:bCs/>
                <w:sz w:val="22"/>
                <w:szCs w:val="22"/>
              </w:rPr>
            </w:pPr>
            <w:r w:rsidRPr="002A1C9E">
              <w:rPr>
                <w:bCs/>
                <w:sz w:val="22"/>
                <w:szCs w:val="22"/>
              </w:rPr>
              <w:t>Grunwaldzka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A1C9E">
              <w:rPr>
                <w:bCs/>
                <w:sz w:val="22"/>
                <w:szCs w:val="22"/>
              </w:rPr>
              <w:t>189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6D4BF204" w14:textId="77777777" w:rsidR="002A1C9E" w:rsidRPr="009F0E5C" w:rsidRDefault="002A1C9E" w:rsidP="00A2735C">
            <w:pPr>
              <w:jc w:val="both"/>
              <w:rPr>
                <w:bCs/>
                <w:sz w:val="22"/>
                <w:szCs w:val="22"/>
              </w:rPr>
            </w:pPr>
            <w:r w:rsidRPr="002A1C9E">
              <w:rPr>
                <w:bCs/>
                <w:sz w:val="22"/>
                <w:szCs w:val="22"/>
              </w:rPr>
              <w:t>60-322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A1C9E">
              <w:rPr>
                <w:bCs/>
                <w:sz w:val="22"/>
                <w:szCs w:val="22"/>
              </w:rPr>
              <w:t>Poznań</w:t>
            </w:r>
          </w:p>
          <w:p w14:paraId="15906D7B" w14:textId="77777777" w:rsidR="002A1C9E" w:rsidRDefault="002A1C9E" w:rsidP="00A2735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0C4BC0F" w14:textId="77777777" w:rsidR="002A1C9E" w:rsidRPr="00211A34" w:rsidRDefault="002A1C9E" w:rsidP="00A2735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A1C9E">
              <w:rPr>
                <w:sz w:val="22"/>
                <w:szCs w:val="22"/>
              </w:rPr>
              <w:t>12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2A1C9E">
              <w:rPr>
                <w:sz w:val="22"/>
                <w:szCs w:val="22"/>
              </w:rPr>
              <w:t>Produkt leczniczy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A1C9E">
              <w:rPr>
                <w:b/>
                <w:sz w:val="22"/>
                <w:szCs w:val="22"/>
              </w:rPr>
              <w:t>2 990.52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766F6403" w14:textId="77777777" w:rsidR="002A1C9E" w:rsidRPr="00D26ED6" w:rsidRDefault="002A1C9E" w:rsidP="00A2735C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A5CBBC1" w14:textId="77777777" w:rsidR="002A1C9E" w:rsidRPr="00955EE6" w:rsidRDefault="002A1C9E" w:rsidP="00A2735C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955EE6">
              <w:rPr>
                <w:sz w:val="22"/>
                <w:szCs w:val="22"/>
              </w:rPr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2A1C9E" w14:paraId="355D1108" w14:textId="77777777" w:rsidTr="00A2735C">
        <w:trPr>
          <w:cantSplit/>
        </w:trPr>
        <w:tc>
          <w:tcPr>
            <w:tcW w:w="9498" w:type="dxa"/>
          </w:tcPr>
          <w:p w14:paraId="696B9278" w14:textId="53DC141C" w:rsidR="002A1C9E" w:rsidRPr="00D26ED6" w:rsidRDefault="002A1C9E" w:rsidP="00A2735C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</w:t>
            </w:r>
            <w:r w:rsidRPr="002A1C9E">
              <w:rPr>
                <w:b/>
                <w:sz w:val="22"/>
                <w:szCs w:val="22"/>
              </w:rPr>
              <w:t>Tramco Sp</w:t>
            </w:r>
            <w:r w:rsidR="00955EE6">
              <w:rPr>
                <w:b/>
                <w:sz w:val="22"/>
                <w:szCs w:val="22"/>
              </w:rPr>
              <w:t>.</w:t>
            </w:r>
            <w:r w:rsidRPr="002A1C9E">
              <w:rPr>
                <w:b/>
                <w:sz w:val="22"/>
                <w:szCs w:val="22"/>
              </w:rPr>
              <w:t xml:space="preserve"> z o. o.</w:t>
            </w:r>
          </w:p>
          <w:p w14:paraId="5EDEE2BA" w14:textId="3CFC47EB" w:rsidR="002A1C9E" w:rsidRPr="009F0E5C" w:rsidRDefault="002A1C9E" w:rsidP="00A2735C">
            <w:pPr>
              <w:jc w:val="both"/>
              <w:rPr>
                <w:bCs/>
                <w:sz w:val="22"/>
                <w:szCs w:val="22"/>
              </w:rPr>
            </w:pPr>
            <w:r w:rsidRPr="002A1C9E">
              <w:rPr>
                <w:bCs/>
                <w:sz w:val="22"/>
                <w:szCs w:val="22"/>
              </w:rPr>
              <w:t>Wolskie, ul.</w:t>
            </w:r>
            <w:r w:rsidR="00955EE6">
              <w:rPr>
                <w:bCs/>
                <w:sz w:val="22"/>
                <w:szCs w:val="22"/>
              </w:rPr>
              <w:t xml:space="preserve"> </w:t>
            </w:r>
            <w:r w:rsidRPr="002A1C9E">
              <w:rPr>
                <w:bCs/>
                <w:sz w:val="22"/>
                <w:szCs w:val="22"/>
              </w:rPr>
              <w:t>Wolska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A1C9E">
              <w:rPr>
                <w:bCs/>
                <w:sz w:val="22"/>
                <w:szCs w:val="22"/>
              </w:rPr>
              <w:t>14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7ACF14F" w14:textId="77777777" w:rsidR="002A1C9E" w:rsidRPr="009F0E5C" w:rsidRDefault="002A1C9E" w:rsidP="00A2735C">
            <w:pPr>
              <w:jc w:val="both"/>
              <w:rPr>
                <w:bCs/>
                <w:sz w:val="22"/>
                <w:szCs w:val="22"/>
              </w:rPr>
            </w:pPr>
            <w:r w:rsidRPr="002A1C9E">
              <w:rPr>
                <w:bCs/>
                <w:sz w:val="22"/>
                <w:szCs w:val="22"/>
              </w:rPr>
              <w:t>05-860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A1C9E">
              <w:rPr>
                <w:bCs/>
                <w:sz w:val="22"/>
                <w:szCs w:val="22"/>
              </w:rPr>
              <w:t>Płochocin</w:t>
            </w:r>
          </w:p>
          <w:p w14:paraId="30B22137" w14:textId="77777777" w:rsidR="002A1C9E" w:rsidRDefault="002A1C9E" w:rsidP="00A2735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CB119B1" w14:textId="77777777" w:rsidR="002A1C9E" w:rsidRPr="00211A34" w:rsidRDefault="002A1C9E" w:rsidP="00A2735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A1C9E">
              <w:rPr>
                <w:sz w:val="22"/>
                <w:szCs w:val="22"/>
              </w:rPr>
              <w:t>13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2A1C9E">
              <w:rPr>
                <w:sz w:val="22"/>
                <w:szCs w:val="22"/>
              </w:rPr>
              <w:t>Produkt leczniczy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A1C9E">
              <w:rPr>
                <w:b/>
                <w:sz w:val="22"/>
                <w:szCs w:val="22"/>
              </w:rPr>
              <w:t>10 368.00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7133658D" w14:textId="77777777" w:rsidR="002A1C9E" w:rsidRPr="00D26ED6" w:rsidRDefault="002A1C9E" w:rsidP="00A2735C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5BCBD2A6" w14:textId="77777777" w:rsidR="002A1C9E" w:rsidRPr="00955EE6" w:rsidRDefault="002A1C9E" w:rsidP="00A2735C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955EE6">
              <w:rPr>
                <w:sz w:val="22"/>
                <w:szCs w:val="22"/>
              </w:rPr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2A1C9E" w14:paraId="4353DCCB" w14:textId="77777777" w:rsidTr="00A2735C">
        <w:trPr>
          <w:cantSplit/>
        </w:trPr>
        <w:tc>
          <w:tcPr>
            <w:tcW w:w="9498" w:type="dxa"/>
          </w:tcPr>
          <w:p w14:paraId="4E633ADE" w14:textId="0C1CA53E" w:rsidR="002A1C9E" w:rsidRPr="00D26ED6" w:rsidRDefault="002A1C9E" w:rsidP="00A2735C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 xml:space="preserve"> </w:t>
            </w:r>
            <w:r w:rsidRPr="002A1C9E">
              <w:rPr>
                <w:b/>
                <w:sz w:val="22"/>
                <w:szCs w:val="22"/>
              </w:rPr>
              <w:t xml:space="preserve">GSK Services Spółka </w:t>
            </w:r>
            <w:r w:rsidR="003D5A9E">
              <w:rPr>
                <w:b/>
                <w:sz w:val="22"/>
                <w:szCs w:val="22"/>
              </w:rPr>
              <w:t>z</w:t>
            </w:r>
            <w:r w:rsidRPr="002A1C9E">
              <w:rPr>
                <w:b/>
                <w:sz w:val="22"/>
                <w:szCs w:val="22"/>
              </w:rPr>
              <w:t xml:space="preserve"> Ograniczoną Odpowiedzialnością</w:t>
            </w:r>
          </w:p>
          <w:p w14:paraId="4FD6441E" w14:textId="6FA27FED" w:rsidR="002A1C9E" w:rsidRPr="009F0E5C" w:rsidRDefault="002A1C9E" w:rsidP="00A2735C">
            <w:pPr>
              <w:jc w:val="both"/>
              <w:rPr>
                <w:bCs/>
                <w:sz w:val="22"/>
                <w:szCs w:val="22"/>
              </w:rPr>
            </w:pPr>
            <w:r w:rsidRPr="002A1C9E">
              <w:rPr>
                <w:bCs/>
                <w:sz w:val="22"/>
                <w:szCs w:val="22"/>
              </w:rPr>
              <w:t>Grunwaldzka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A1C9E">
              <w:rPr>
                <w:bCs/>
                <w:sz w:val="22"/>
                <w:szCs w:val="22"/>
              </w:rPr>
              <w:t>189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6A001B32" w14:textId="77777777" w:rsidR="002A1C9E" w:rsidRPr="009F0E5C" w:rsidRDefault="002A1C9E" w:rsidP="00A2735C">
            <w:pPr>
              <w:jc w:val="both"/>
              <w:rPr>
                <w:bCs/>
                <w:sz w:val="22"/>
                <w:szCs w:val="22"/>
              </w:rPr>
            </w:pPr>
            <w:r w:rsidRPr="002A1C9E">
              <w:rPr>
                <w:bCs/>
                <w:sz w:val="22"/>
                <w:szCs w:val="22"/>
              </w:rPr>
              <w:t>60-322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A1C9E">
              <w:rPr>
                <w:bCs/>
                <w:sz w:val="22"/>
                <w:szCs w:val="22"/>
              </w:rPr>
              <w:t>Poznań</w:t>
            </w:r>
          </w:p>
          <w:p w14:paraId="21204760" w14:textId="77777777" w:rsidR="002A1C9E" w:rsidRDefault="002A1C9E" w:rsidP="00A2735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E5EEB2A" w14:textId="77777777" w:rsidR="002A1C9E" w:rsidRPr="00211A34" w:rsidRDefault="002A1C9E" w:rsidP="00A2735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A1C9E">
              <w:rPr>
                <w:sz w:val="22"/>
                <w:szCs w:val="22"/>
              </w:rPr>
              <w:t>16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2A1C9E">
              <w:rPr>
                <w:sz w:val="22"/>
                <w:szCs w:val="22"/>
              </w:rPr>
              <w:t>Produkt leczniczy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A1C9E">
              <w:rPr>
                <w:b/>
                <w:sz w:val="22"/>
                <w:szCs w:val="22"/>
              </w:rPr>
              <w:t>2 667.82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A709A6D" w14:textId="77777777" w:rsidR="002A1C9E" w:rsidRPr="00D26ED6" w:rsidRDefault="002A1C9E" w:rsidP="00A2735C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5CE11E4A" w14:textId="77777777" w:rsidR="002A1C9E" w:rsidRPr="00955EE6" w:rsidRDefault="002A1C9E" w:rsidP="00A2735C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955EE6">
              <w:rPr>
                <w:sz w:val="22"/>
                <w:szCs w:val="22"/>
              </w:rPr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</w:tbl>
    <w:p w14:paraId="034A1E68" w14:textId="77777777" w:rsidR="003A0AFC" w:rsidRPr="00756CDA" w:rsidRDefault="002A1C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</w:t>
      </w:r>
      <w:r w:rsidR="00915B9E">
        <w:rPr>
          <w:color w:val="000000"/>
          <w:sz w:val="22"/>
          <w:szCs w:val="22"/>
        </w:rPr>
        <w:t>P</w:t>
      </w:r>
      <w:r w:rsidR="00915B9E" w:rsidRPr="00915B9E">
        <w:rPr>
          <w:color w:val="000000"/>
          <w:sz w:val="22"/>
          <w:szCs w:val="22"/>
        </w:rPr>
        <w:t>unktacj</w:t>
      </w:r>
      <w:r w:rsidR="00915B9E">
        <w:rPr>
          <w:color w:val="000000"/>
          <w:sz w:val="22"/>
          <w:szCs w:val="22"/>
        </w:rPr>
        <w:t>a</w:t>
      </w:r>
      <w:r w:rsidR="00915B9E" w:rsidRPr="00915B9E">
        <w:rPr>
          <w:color w:val="000000"/>
          <w:sz w:val="22"/>
          <w:szCs w:val="22"/>
        </w:rPr>
        <w:t xml:space="preserve"> przyznan</w:t>
      </w:r>
      <w:r w:rsidR="00915B9E">
        <w:rPr>
          <w:color w:val="000000"/>
          <w:sz w:val="22"/>
          <w:szCs w:val="22"/>
        </w:rPr>
        <w:t>a</w:t>
      </w:r>
      <w:r w:rsidR="00915B9E" w:rsidRPr="00915B9E">
        <w:rPr>
          <w:color w:val="000000"/>
          <w:sz w:val="22"/>
          <w:szCs w:val="22"/>
        </w:rPr>
        <w:t xml:space="preserve"> ofertom w</w:t>
      </w:r>
      <w:r w:rsidR="00915B9E">
        <w:rPr>
          <w:color w:val="000000"/>
          <w:sz w:val="22"/>
          <w:szCs w:val="22"/>
        </w:rPr>
        <w:t xml:space="preserve"> poszczególnych </w:t>
      </w:r>
      <w:r w:rsidR="00915B9E" w:rsidRPr="00915B9E">
        <w:rPr>
          <w:color w:val="000000"/>
          <w:sz w:val="22"/>
          <w:szCs w:val="22"/>
        </w:rPr>
        <w:t>kryteri</w:t>
      </w:r>
      <w:r w:rsidR="00915B9E">
        <w:rPr>
          <w:color w:val="000000"/>
          <w:sz w:val="22"/>
          <w:szCs w:val="22"/>
        </w:rPr>
        <w:t>ach</w:t>
      </w:r>
      <w:r w:rsidR="00915B9E" w:rsidRPr="00915B9E">
        <w:rPr>
          <w:color w:val="000000"/>
          <w:sz w:val="22"/>
          <w:szCs w:val="22"/>
        </w:rPr>
        <w:t xml:space="preserve"> oceny ofert </w:t>
      </w:r>
      <w:r w:rsidR="00915B9E">
        <w:rPr>
          <w:color w:val="000000"/>
          <w:sz w:val="22"/>
          <w:szCs w:val="22"/>
        </w:rPr>
        <w:t>wraz z</w:t>
      </w:r>
      <w:r w:rsidR="00915B9E" w:rsidRPr="00915B9E">
        <w:rPr>
          <w:color w:val="000000"/>
          <w:sz w:val="22"/>
          <w:szCs w:val="22"/>
        </w:rPr>
        <w:t xml:space="preserve"> łączn</w:t>
      </w:r>
      <w:r w:rsidR="00915B9E">
        <w:rPr>
          <w:color w:val="000000"/>
          <w:sz w:val="22"/>
          <w:szCs w:val="22"/>
        </w:rPr>
        <w:t>ą liczbą</w:t>
      </w:r>
      <w:r w:rsidR="00915B9E" w:rsidRPr="00915B9E">
        <w:rPr>
          <w:color w:val="000000"/>
          <w:sz w:val="22"/>
          <w:szCs w:val="22"/>
        </w:rPr>
        <w:t xml:space="preserve"> punkt</w:t>
      </w:r>
      <w:r w:rsidR="00915B9E"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14:paraId="07981969" w14:textId="77777777" w:rsidTr="00596EA3">
        <w:tc>
          <w:tcPr>
            <w:tcW w:w="2169" w:type="dxa"/>
            <w:shd w:val="clear" w:color="auto" w:fill="F3F3F3"/>
          </w:tcPr>
          <w:p w14:paraId="4D7D3A45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583155A4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77AF469F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1A353DFF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2A1C9E" w:rsidRPr="00834EF4" w14:paraId="429546B2" w14:textId="77777777" w:rsidTr="00A2735C">
        <w:tc>
          <w:tcPr>
            <w:tcW w:w="2169" w:type="dxa"/>
            <w:shd w:val="clear" w:color="auto" w:fill="auto"/>
          </w:tcPr>
          <w:p w14:paraId="71138657" w14:textId="77777777" w:rsidR="002A1C9E" w:rsidRPr="00211A34" w:rsidRDefault="002A1C9E" w:rsidP="00A2735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A1C9E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A1C9E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1515B676" w14:textId="400B7632" w:rsidR="002A1C9E" w:rsidRPr="00211A34" w:rsidRDefault="002A1C9E" w:rsidP="00A2735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A1C9E">
              <w:rPr>
                <w:b/>
                <w:bCs/>
                <w:sz w:val="20"/>
                <w:szCs w:val="20"/>
              </w:rPr>
              <w:t xml:space="preserve">GSK Services Spółka </w:t>
            </w:r>
            <w:r w:rsidR="00024BD6">
              <w:rPr>
                <w:b/>
                <w:bCs/>
                <w:sz w:val="20"/>
                <w:szCs w:val="20"/>
              </w:rPr>
              <w:t>z</w:t>
            </w:r>
            <w:r w:rsidRPr="002A1C9E">
              <w:rPr>
                <w:b/>
                <w:bCs/>
                <w:sz w:val="20"/>
                <w:szCs w:val="20"/>
              </w:rPr>
              <w:t xml:space="preserve"> </w:t>
            </w:r>
            <w:r w:rsidR="00024BD6">
              <w:rPr>
                <w:b/>
                <w:bCs/>
                <w:sz w:val="20"/>
                <w:szCs w:val="20"/>
              </w:rPr>
              <w:t>O</w:t>
            </w:r>
            <w:r w:rsidRPr="002A1C9E">
              <w:rPr>
                <w:b/>
                <w:bCs/>
                <w:sz w:val="20"/>
                <w:szCs w:val="20"/>
              </w:rPr>
              <w:t>graniczoną Odpowiedzialnością</w:t>
            </w:r>
          </w:p>
          <w:p w14:paraId="7D059445" w14:textId="77777777" w:rsidR="002A1C9E" w:rsidRPr="00211A34" w:rsidRDefault="002A1C9E" w:rsidP="00A2735C">
            <w:pPr>
              <w:rPr>
                <w:sz w:val="20"/>
                <w:szCs w:val="20"/>
              </w:rPr>
            </w:pPr>
            <w:r w:rsidRPr="002A1C9E">
              <w:rPr>
                <w:sz w:val="20"/>
                <w:szCs w:val="20"/>
              </w:rPr>
              <w:t>Grunwaldzka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1C9E">
              <w:rPr>
                <w:sz w:val="20"/>
                <w:szCs w:val="20"/>
              </w:rPr>
              <w:t>189/-</w:t>
            </w:r>
          </w:p>
          <w:p w14:paraId="5A161F3D" w14:textId="77777777" w:rsidR="002A1C9E" w:rsidRPr="00211A34" w:rsidRDefault="002A1C9E" w:rsidP="00A2735C">
            <w:pPr>
              <w:spacing w:after="40"/>
              <w:rPr>
                <w:color w:val="000000"/>
                <w:sz w:val="20"/>
                <w:szCs w:val="20"/>
              </w:rPr>
            </w:pPr>
            <w:r w:rsidRPr="002A1C9E">
              <w:rPr>
                <w:sz w:val="20"/>
                <w:szCs w:val="20"/>
              </w:rPr>
              <w:t>60-322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1C9E">
              <w:rPr>
                <w:sz w:val="20"/>
                <w:szCs w:val="20"/>
              </w:rPr>
              <w:t>Poznań</w:t>
            </w:r>
          </w:p>
        </w:tc>
        <w:tc>
          <w:tcPr>
            <w:tcW w:w="2976" w:type="dxa"/>
            <w:shd w:val="clear" w:color="auto" w:fill="auto"/>
          </w:tcPr>
          <w:p w14:paraId="1DB950E3" w14:textId="77777777" w:rsidR="002A1C9E" w:rsidRPr="00211A34" w:rsidRDefault="002A1C9E" w:rsidP="00A2735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A1C9E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960D341" w14:textId="77777777" w:rsidR="002A1C9E" w:rsidRPr="00211A34" w:rsidRDefault="002A1C9E" w:rsidP="00A2735C">
            <w:pPr>
              <w:jc w:val="center"/>
              <w:rPr>
                <w:color w:val="000000"/>
                <w:sz w:val="20"/>
                <w:szCs w:val="20"/>
              </w:rPr>
            </w:pPr>
            <w:r w:rsidRPr="002A1C9E">
              <w:rPr>
                <w:sz w:val="20"/>
                <w:szCs w:val="20"/>
              </w:rPr>
              <w:t xml:space="preserve">  100,00</w:t>
            </w:r>
          </w:p>
        </w:tc>
      </w:tr>
      <w:tr w:rsidR="002A1C9E" w:rsidRPr="00834EF4" w14:paraId="3D3DEC0C" w14:textId="77777777" w:rsidTr="00A2735C">
        <w:tc>
          <w:tcPr>
            <w:tcW w:w="2169" w:type="dxa"/>
            <w:shd w:val="clear" w:color="auto" w:fill="auto"/>
          </w:tcPr>
          <w:p w14:paraId="0AEBB9EE" w14:textId="77777777" w:rsidR="002A1C9E" w:rsidRPr="00211A34" w:rsidRDefault="002A1C9E" w:rsidP="00A2735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A1C9E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A1C9E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10488A40" w14:textId="412B4430" w:rsidR="002A1C9E" w:rsidRPr="00211A34" w:rsidRDefault="002A1C9E" w:rsidP="00A2735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A1C9E">
              <w:rPr>
                <w:b/>
                <w:bCs/>
                <w:sz w:val="20"/>
                <w:szCs w:val="20"/>
              </w:rPr>
              <w:t xml:space="preserve">GSK Services Spółka </w:t>
            </w:r>
            <w:r w:rsidR="00024BD6">
              <w:rPr>
                <w:b/>
                <w:bCs/>
                <w:sz w:val="20"/>
                <w:szCs w:val="20"/>
              </w:rPr>
              <w:t>z</w:t>
            </w:r>
            <w:r w:rsidRPr="002A1C9E">
              <w:rPr>
                <w:b/>
                <w:bCs/>
                <w:sz w:val="20"/>
                <w:szCs w:val="20"/>
              </w:rPr>
              <w:t xml:space="preserve"> Ograniczoną Odpowiedzialnością</w:t>
            </w:r>
          </w:p>
          <w:p w14:paraId="49EC61DC" w14:textId="77777777" w:rsidR="002A1C9E" w:rsidRPr="00211A34" w:rsidRDefault="002A1C9E" w:rsidP="00A2735C">
            <w:pPr>
              <w:rPr>
                <w:sz w:val="20"/>
                <w:szCs w:val="20"/>
              </w:rPr>
            </w:pPr>
            <w:r w:rsidRPr="002A1C9E">
              <w:rPr>
                <w:sz w:val="20"/>
                <w:szCs w:val="20"/>
              </w:rPr>
              <w:t>Grunwaldzka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1C9E">
              <w:rPr>
                <w:sz w:val="20"/>
                <w:szCs w:val="20"/>
              </w:rPr>
              <w:t>189/-</w:t>
            </w:r>
          </w:p>
          <w:p w14:paraId="0C731FFF" w14:textId="77777777" w:rsidR="002A1C9E" w:rsidRPr="00211A34" w:rsidRDefault="002A1C9E" w:rsidP="00A2735C">
            <w:pPr>
              <w:spacing w:after="40"/>
              <w:rPr>
                <w:color w:val="000000"/>
                <w:sz w:val="20"/>
                <w:szCs w:val="20"/>
              </w:rPr>
            </w:pPr>
            <w:r w:rsidRPr="002A1C9E">
              <w:rPr>
                <w:sz w:val="20"/>
                <w:szCs w:val="20"/>
              </w:rPr>
              <w:t>60-322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1C9E">
              <w:rPr>
                <w:sz w:val="20"/>
                <w:szCs w:val="20"/>
              </w:rPr>
              <w:t>Poznań</w:t>
            </w:r>
          </w:p>
        </w:tc>
        <w:tc>
          <w:tcPr>
            <w:tcW w:w="2976" w:type="dxa"/>
            <w:shd w:val="clear" w:color="auto" w:fill="auto"/>
          </w:tcPr>
          <w:p w14:paraId="379F42C4" w14:textId="77777777" w:rsidR="002A1C9E" w:rsidRPr="00211A34" w:rsidRDefault="002A1C9E" w:rsidP="00A2735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A1C9E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3D13DD4" w14:textId="77777777" w:rsidR="002A1C9E" w:rsidRPr="00211A34" w:rsidRDefault="002A1C9E" w:rsidP="00A2735C">
            <w:pPr>
              <w:jc w:val="center"/>
              <w:rPr>
                <w:color w:val="000000"/>
                <w:sz w:val="20"/>
                <w:szCs w:val="20"/>
              </w:rPr>
            </w:pPr>
            <w:r w:rsidRPr="002A1C9E">
              <w:rPr>
                <w:sz w:val="20"/>
                <w:szCs w:val="20"/>
              </w:rPr>
              <w:t xml:space="preserve">  100,00</w:t>
            </w:r>
          </w:p>
        </w:tc>
      </w:tr>
      <w:tr w:rsidR="002A1C9E" w:rsidRPr="00834EF4" w14:paraId="26AEFEB9" w14:textId="77777777" w:rsidTr="00A2735C">
        <w:tc>
          <w:tcPr>
            <w:tcW w:w="2169" w:type="dxa"/>
            <w:shd w:val="clear" w:color="auto" w:fill="auto"/>
          </w:tcPr>
          <w:p w14:paraId="7A27AFC0" w14:textId="77777777" w:rsidR="002A1C9E" w:rsidRPr="00211A34" w:rsidRDefault="002A1C9E" w:rsidP="00A2735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A1C9E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A1C9E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5F8E6098" w14:textId="441F4D9A" w:rsidR="002A1C9E" w:rsidRPr="00211A34" w:rsidRDefault="002A1C9E" w:rsidP="00A2735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A1C9E">
              <w:rPr>
                <w:b/>
                <w:bCs/>
                <w:sz w:val="20"/>
                <w:szCs w:val="20"/>
              </w:rPr>
              <w:t xml:space="preserve">GSK Services Spółka </w:t>
            </w:r>
            <w:r w:rsidR="00024BD6">
              <w:rPr>
                <w:b/>
                <w:bCs/>
                <w:sz w:val="20"/>
                <w:szCs w:val="20"/>
              </w:rPr>
              <w:t>z</w:t>
            </w:r>
            <w:r w:rsidRPr="002A1C9E">
              <w:rPr>
                <w:b/>
                <w:bCs/>
                <w:sz w:val="20"/>
                <w:szCs w:val="20"/>
              </w:rPr>
              <w:t xml:space="preserve"> Ograniczoną Odpowiedzialnością</w:t>
            </w:r>
          </w:p>
          <w:p w14:paraId="741C8D31" w14:textId="77777777" w:rsidR="002A1C9E" w:rsidRPr="00211A34" w:rsidRDefault="002A1C9E" w:rsidP="00A2735C">
            <w:pPr>
              <w:rPr>
                <w:sz w:val="20"/>
                <w:szCs w:val="20"/>
              </w:rPr>
            </w:pPr>
            <w:r w:rsidRPr="002A1C9E">
              <w:rPr>
                <w:sz w:val="20"/>
                <w:szCs w:val="20"/>
              </w:rPr>
              <w:t>Grunwaldzka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1C9E">
              <w:rPr>
                <w:sz w:val="20"/>
                <w:szCs w:val="20"/>
              </w:rPr>
              <w:t>189/-</w:t>
            </w:r>
          </w:p>
          <w:p w14:paraId="0661992D" w14:textId="77777777" w:rsidR="002A1C9E" w:rsidRPr="00211A34" w:rsidRDefault="002A1C9E" w:rsidP="00A2735C">
            <w:pPr>
              <w:spacing w:after="40"/>
              <w:rPr>
                <w:color w:val="000000"/>
                <w:sz w:val="20"/>
                <w:szCs w:val="20"/>
              </w:rPr>
            </w:pPr>
            <w:r w:rsidRPr="002A1C9E">
              <w:rPr>
                <w:sz w:val="20"/>
                <w:szCs w:val="20"/>
              </w:rPr>
              <w:t>60-322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1C9E">
              <w:rPr>
                <w:sz w:val="20"/>
                <w:szCs w:val="20"/>
              </w:rPr>
              <w:t>Poznań</w:t>
            </w:r>
          </w:p>
        </w:tc>
        <w:tc>
          <w:tcPr>
            <w:tcW w:w="2976" w:type="dxa"/>
            <w:shd w:val="clear" w:color="auto" w:fill="auto"/>
          </w:tcPr>
          <w:p w14:paraId="693DF6F0" w14:textId="77777777" w:rsidR="002A1C9E" w:rsidRPr="00211A34" w:rsidRDefault="002A1C9E" w:rsidP="00A2735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A1C9E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93739BF" w14:textId="77777777" w:rsidR="002A1C9E" w:rsidRPr="00211A34" w:rsidRDefault="002A1C9E" w:rsidP="00A2735C">
            <w:pPr>
              <w:jc w:val="center"/>
              <w:rPr>
                <w:color w:val="000000"/>
                <w:sz w:val="20"/>
                <w:szCs w:val="20"/>
              </w:rPr>
            </w:pPr>
            <w:r w:rsidRPr="002A1C9E">
              <w:rPr>
                <w:sz w:val="20"/>
                <w:szCs w:val="20"/>
              </w:rPr>
              <w:t xml:space="preserve">  100,00</w:t>
            </w:r>
          </w:p>
        </w:tc>
      </w:tr>
      <w:tr w:rsidR="002A1C9E" w:rsidRPr="00834EF4" w14:paraId="5350AB14" w14:textId="77777777" w:rsidTr="00A2735C">
        <w:tc>
          <w:tcPr>
            <w:tcW w:w="2169" w:type="dxa"/>
            <w:shd w:val="clear" w:color="auto" w:fill="auto"/>
          </w:tcPr>
          <w:p w14:paraId="0F646BBC" w14:textId="77777777" w:rsidR="002A1C9E" w:rsidRPr="00211A34" w:rsidRDefault="002A1C9E" w:rsidP="00A2735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A1C9E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A1C9E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1A85D22F" w14:textId="579EC105" w:rsidR="002A1C9E" w:rsidRPr="00211A34" w:rsidRDefault="002A1C9E" w:rsidP="00A2735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A1C9E">
              <w:rPr>
                <w:b/>
                <w:bCs/>
                <w:sz w:val="20"/>
                <w:szCs w:val="20"/>
              </w:rPr>
              <w:t xml:space="preserve">GSK Services Spółka </w:t>
            </w:r>
            <w:r w:rsidR="00024BD6">
              <w:rPr>
                <w:b/>
                <w:bCs/>
                <w:sz w:val="20"/>
                <w:szCs w:val="20"/>
              </w:rPr>
              <w:t>z</w:t>
            </w:r>
            <w:r w:rsidRPr="002A1C9E">
              <w:rPr>
                <w:b/>
                <w:bCs/>
                <w:sz w:val="20"/>
                <w:szCs w:val="20"/>
              </w:rPr>
              <w:t xml:space="preserve"> Ograniczoną Odpowiedzialnością</w:t>
            </w:r>
          </w:p>
          <w:p w14:paraId="1ADD021C" w14:textId="77777777" w:rsidR="002A1C9E" w:rsidRPr="00211A34" w:rsidRDefault="002A1C9E" w:rsidP="00A2735C">
            <w:pPr>
              <w:rPr>
                <w:sz w:val="20"/>
                <w:szCs w:val="20"/>
              </w:rPr>
            </w:pPr>
            <w:r w:rsidRPr="002A1C9E">
              <w:rPr>
                <w:sz w:val="20"/>
                <w:szCs w:val="20"/>
              </w:rPr>
              <w:t>Grunwaldzka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1C9E">
              <w:rPr>
                <w:sz w:val="20"/>
                <w:szCs w:val="20"/>
              </w:rPr>
              <w:t>189/-</w:t>
            </w:r>
          </w:p>
          <w:p w14:paraId="2BA6A605" w14:textId="77777777" w:rsidR="002A1C9E" w:rsidRPr="00211A34" w:rsidRDefault="002A1C9E" w:rsidP="00A2735C">
            <w:pPr>
              <w:spacing w:after="40"/>
              <w:rPr>
                <w:color w:val="000000"/>
                <w:sz w:val="20"/>
                <w:szCs w:val="20"/>
              </w:rPr>
            </w:pPr>
            <w:r w:rsidRPr="002A1C9E">
              <w:rPr>
                <w:sz w:val="20"/>
                <w:szCs w:val="20"/>
              </w:rPr>
              <w:t>60-322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1C9E">
              <w:rPr>
                <w:sz w:val="20"/>
                <w:szCs w:val="20"/>
              </w:rPr>
              <w:t>Poznań</w:t>
            </w:r>
          </w:p>
        </w:tc>
        <w:tc>
          <w:tcPr>
            <w:tcW w:w="2976" w:type="dxa"/>
            <w:shd w:val="clear" w:color="auto" w:fill="auto"/>
          </w:tcPr>
          <w:p w14:paraId="333BC9FC" w14:textId="77777777" w:rsidR="002A1C9E" w:rsidRPr="00211A34" w:rsidRDefault="002A1C9E" w:rsidP="00A2735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A1C9E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7C09CEB" w14:textId="77777777" w:rsidR="002A1C9E" w:rsidRPr="00211A34" w:rsidRDefault="002A1C9E" w:rsidP="00A2735C">
            <w:pPr>
              <w:jc w:val="center"/>
              <w:rPr>
                <w:color w:val="000000"/>
                <w:sz w:val="20"/>
                <w:szCs w:val="20"/>
              </w:rPr>
            </w:pPr>
            <w:r w:rsidRPr="002A1C9E">
              <w:rPr>
                <w:sz w:val="20"/>
                <w:szCs w:val="20"/>
              </w:rPr>
              <w:t xml:space="preserve">  100,00</w:t>
            </w:r>
          </w:p>
        </w:tc>
      </w:tr>
      <w:tr w:rsidR="002A1C9E" w:rsidRPr="00834EF4" w14:paraId="3D6C1850" w14:textId="77777777" w:rsidTr="00A2735C">
        <w:tc>
          <w:tcPr>
            <w:tcW w:w="2169" w:type="dxa"/>
            <w:shd w:val="clear" w:color="auto" w:fill="auto"/>
          </w:tcPr>
          <w:p w14:paraId="56A3E0BB" w14:textId="77777777" w:rsidR="002A1C9E" w:rsidRPr="00211A34" w:rsidRDefault="002A1C9E" w:rsidP="00A2735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A1C9E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A1C9E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67F14C95" w14:textId="727C21E0" w:rsidR="002A1C9E" w:rsidRPr="00211A34" w:rsidRDefault="002A1C9E" w:rsidP="00A2735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A1C9E">
              <w:rPr>
                <w:b/>
                <w:bCs/>
                <w:sz w:val="20"/>
                <w:szCs w:val="20"/>
              </w:rPr>
              <w:t xml:space="preserve">GSK Services Spółka </w:t>
            </w:r>
            <w:r w:rsidR="00024BD6">
              <w:rPr>
                <w:b/>
                <w:bCs/>
                <w:sz w:val="20"/>
                <w:szCs w:val="20"/>
              </w:rPr>
              <w:t>z</w:t>
            </w:r>
            <w:r w:rsidRPr="002A1C9E">
              <w:rPr>
                <w:b/>
                <w:bCs/>
                <w:sz w:val="20"/>
                <w:szCs w:val="20"/>
              </w:rPr>
              <w:t xml:space="preserve"> Ograniczoną Odpowiedzialnością</w:t>
            </w:r>
          </w:p>
          <w:p w14:paraId="2F13EA7D" w14:textId="77777777" w:rsidR="002A1C9E" w:rsidRPr="00211A34" w:rsidRDefault="002A1C9E" w:rsidP="00A2735C">
            <w:pPr>
              <w:rPr>
                <w:sz w:val="20"/>
                <w:szCs w:val="20"/>
              </w:rPr>
            </w:pPr>
            <w:r w:rsidRPr="002A1C9E">
              <w:rPr>
                <w:sz w:val="20"/>
                <w:szCs w:val="20"/>
              </w:rPr>
              <w:t>Grunwaldzka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1C9E">
              <w:rPr>
                <w:sz w:val="20"/>
                <w:szCs w:val="20"/>
              </w:rPr>
              <w:t>189/-</w:t>
            </w:r>
          </w:p>
          <w:p w14:paraId="2A1788A4" w14:textId="77777777" w:rsidR="002A1C9E" w:rsidRPr="00211A34" w:rsidRDefault="002A1C9E" w:rsidP="00A2735C">
            <w:pPr>
              <w:spacing w:after="40"/>
              <w:rPr>
                <w:color w:val="000000"/>
                <w:sz w:val="20"/>
                <w:szCs w:val="20"/>
              </w:rPr>
            </w:pPr>
            <w:r w:rsidRPr="002A1C9E">
              <w:rPr>
                <w:sz w:val="20"/>
                <w:szCs w:val="20"/>
              </w:rPr>
              <w:t>60-322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1C9E">
              <w:rPr>
                <w:sz w:val="20"/>
                <w:szCs w:val="20"/>
              </w:rPr>
              <w:t>Poznań</w:t>
            </w:r>
          </w:p>
        </w:tc>
        <w:tc>
          <w:tcPr>
            <w:tcW w:w="2976" w:type="dxa"/>
            <w:shd w:val="clear" w:color="auto" w:fill="auto"/>
          </w:tcPr>
          <w:p w14:paraId="63E1BD23" w14:textId="77777777" w:rsidR="002A1C9E" w:rsidRPr="00211A34" w:rsidRDefault="002A1C9E" w:rsidP="00A2735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A1C9E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621E571" w14:textId="77777777" w:rsidR="002A1C9E" w:rsidRPr="00211A34" w:rsidRDefault="002A1C9E" w:rsidP="00A2735C">
            <w:pPr>
              <w:jc w:val="center"/>
              <w:rPr>
                <w:color w:val="000000"/>
                <w:sz w:val="20"/>
                <w:szCs w:val="20"/>
              </w:rPr>
            </w:pPr>
            <w:r w:rsidRPr="002A1C9E">
              <w:rPr>
                <w:sz w:val="20"/>
                <w:szCs w:val="20"/>
              </w:rPr>
              <w:t xml:space="preserve">  100,00</w:t>
            </w:r>
          </w:p>
        </w:tc>
      </w:tr>
      <w:tr w:rsidR="002A1C9E" w:rsidRPr="00834EF4" w14:paraId="11CA18A5" w14:textId="77777777" w:rsidTr="00A2735C">
        <w:tc>
          <w:tcPr>
            <w:tcW w:w="2169" w:type="dxa"/>
            <w:shd w:val="clear" w:color="auto" w:fill="auto"/>
          </w:tcPr>
          <w:p w14:paraId="0FE10481" w14:textId="77777777" w:rsidR="002A1C9E" w:rsidRPr="00211A34" w:rsidRDefault="002A1C9E" w:rsidP="00A2735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A1C9E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A1C9E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46766F74" w14:textId="074A933C" w:rsidR="002A1C9E" w:rsidRPr="00211A34" w:rsidRDefault="002A1C9E" w:rsidP="00A2735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A1C9E">
              <w:rPr>
                <w:b/>
                <w:bCs/>
                <w:sz w:val="20"/>
                <w:szCs w:val="20"/>
              </w:rPr>
              <w:t xml:space="preserve">GSK Services Spółka </w:t>
            </w:r>
            <w:r w:rsidR="00024BD6">
              <w:rPr>
                <w:b/>
                <w:bCs/>
                <w:sz w:val="20"/>
                <w:szCs w:val="20"/>
              </w:rPr>
              <w:t>z</w:t>
            </w:r>
            <w:r w:rsidRPr="002A1C9E">
              <w:rPr>
                <w:b/>
                <w:bCs/>
                <w:sz w:val="20"/>
                <w:szCs w:val="20"/>
              </w:rPr>
              <w:t xml:space="preserve"> Ograniczoną Odpowiedzialnością</w:t>
            </w:r>
          </w:p>
          <w:p w14:paraId="489E7D85" w14:textId="77777777" w:rsidR="002A1C9E" w:rsidRPr="00211A34" w:rsidRDefault="002A1C9E" w:rsidP="00A2735C">
            <w:pPr>
              <w:rPr>
                <w:sz w:val="20"/>
                <w:szCs w:val="20"/>
              </w:rPr>
            </w:pPr>
            <w:r w:rsidRPr="002A1C9E">
              <w:rPr>
                <w:sz w:val="20"/>
                <w:szCs w:val="20"/>
              </w:rPr>
              <w:t>Grunwaldzka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1C9E">
              <w:rPr>
                <w:sz w:val="20"/>
                <w:szCs w:val="20"/>
              </w:rPr>
              <w:t>189/-</w:t>
            </w:r>
          </w:p>
          <w:p w14:paraId="034242FE" w14:textId="77777777" w:rsidR="002A1C9E" w:rsidRPr="00211A34" w:rsidRDefault="002A1C9E" w:rsidP="00A2735C">
            <w:pPr>
              <w:spacing w:after="40"/>
              <w:rPr>
                <w:color w:val="000000"/>
                <w:sz w:val="20"/>
                <w:szCs w:val="20"/>
              </w:rPr>
            </w:pPr>
            <w:r w:rsidRPr="002A1C9E">
              <w:rPr>
                <w:sz w:val="20"/>
                <w:szCs w:val="20"/>
              </w:rPr>
              <w:t>60-322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1C9E">
              <w:rPr>
                <w:sz w:val="20"/>
                <w:szCs w:val="20"/>
              </w:rPr>
              <w:t>Poznań</w:t>
            </w:r>
          </w:p>
        </w:tc>
        <w:tc>
          <w:tcPr>
            <w:tcW w:w="2976" w:type="dxa"/>
            <w:shd w:val="clear" w:color="auto" w:fill="auto"/>
          </w:tcPr>
          <w:p w14:paraId="2010BE6D" w14:textId="77777777" w:rsidR="002A1C9E" w:rsidRPr="00211A34" w:rsidRDefault="002A1C9E" w:rsidP="00A2735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A1C9E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D661F43" w14:textId="77777777" w:rsidR="002A1C9E" w:rsidRPr="00211A34" w:rsidRDefault="002A1C9E" w:rsidP="00A2735C">
            <w:pPr>
              <w:jc w:val="center"/>
              <w:rPr>
                <w:color w:val="000000"/>
                <w:sz w:val="20"/>
                <w:szCs w:val="20"/>
              </w:rPr>
            </w:pPr>
            <w:r w:rsidRPr="002A1C9E">
              <w:rPr>
                <w:sz w:val="20"/>
                <w:szCs w:val="20"/>
              </w:rPr>
              <w:t xml:space="preserve">  100,00</w:t>
            </w:r>
          </w:p>
        </w:tc>
      </w:tr>
      <w:tr w:rsidR="002A1C9E" w:rsidRPr="00834EF4" w14:paraId="69D41393" w14:textId="77777777" w:rsidTr="00A2735C">
        <w:tc>
          <w:tcPr>
            <w:tcW w:w="2169" w:type="dxa"/>
            <w:shd w:val="clear" w:color="auto" w:fill="auto"/>
          </w:tcPr>
          <w:p w14:paraId="1C700734" w14:textId="77777777" w:rsidR="002A1C9E" w:rsidRPr="00211A34" w:rsidRDefault="002A1C9E" w:rsidP="00A2735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A1C9E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A1C9E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10D1282A" w14:textId="52FF2622" w:rsidR="002A1C9E" w:rsidRPr="00211A34" w:rsidRDefault="002A1C9E" w:rsidP="00A2735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A1C9E">
              <w:rPr>
                <w:b/>
                <w:bCs/>
                <w:sz w:val="20"/>
                <w:szCs w:val="20"/>
              </w:rPr>
              <w:t>Tramco Sp</w:t>
            </w:r>
            <w:r w:rsidR="00024BD6">
              <w:rPr>
                <w:b/>
                <w:bCs/>
                <w:sz w:val="20"/>
                <w:szCs w:val="20"/>
              </w:rPr>
              <w:t>.</w:t>
            </w:r>
            <w:r w:rsidRPr="002A1C9E">
              <w:rPr>
                <w:b/>
                <w:bCs/>
                <w:sz w:val="20"/>
                <w:szCs w:val="20"/>
              </w:rPr>
              <w:t xml:space="preserve"> z o. o.</w:t>
            </w:r>
          </w:p>
          <w:p w14:paraId="42FE97AB" w14:textId="2166CF2E" w:rsidR="002A1C9E" w:rsidRPr="00211A34" w:rsidRDefault="002A1C9E" w:rsidP="00A2735C">
            <w:pPr>
              <w:rPr>
                <w:sz w:val="20"/>
                <w:szCs w:val="20"/>
              </w:rPr>
            </w:pPr>
            <w:r w:rsidRPr="002A1C9E">
              <w:rPr>
                <w:sz w:val="20"/>
                <w:szCs w:val="20"/>
              </w:rPr>
              <w:t>Wolskie, ul.</w:t>
            </w:r>
            <w:r w:rsidR="00024BD6">
              <w:rPr>
                <w:sz w:val="20"/>
                <w:szCs w:val="20"/>
              </w:rPr>
              <w:t xml:space="preserve"> </w:t>
            </w:r>
            <w:r w:rsidRPr="002A1C9E">
              <w:rPr>
                <w:sz w:val="20"/>
                <w:szCs w:val="20"/>
              </w:rPr>
              <w:t>Wolska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1C9E">
              <w:rPr>
                <w:sz w:val="20"/>
                <w:szCs w:val="20"/>
              </w:rPr>
              <w:t>14</w:t>
            </w:r>
          </w:p>
          <w:p w14:paraId="3C0D4EBE" w14:textId="77777777" w:rsidR="002A1C9E" w:rsidRPr="00211A34" w:rsidRDefault="002A1C9E" w:rsidP="00A2735C">
            <w:pPr>
              <w:spacing w:after="40"/>
              <w:rPr>
                <w:color w:val="000000"/>
                <w:sz w:val="20"/>
                <w:szCs w:val="20"/>
              </w:rPr>
            </w:pPr>
            <w:r w:rsidRPr="002A1C9E">
              <w:rPr>
                <w:sz w:val="20"/>
                <w:szCs w:val="20"/>
              </w:rPr>
              <w:t>05-860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1C9E">
              <w:rPr>
                <w:sz w:val="20"/>
                <w:szCs w:val="20"/>
              </w:rPr>
              <w:t>Płochocin</w:t>
            </w:r>
          </w:p>
        </w:tc>
        <w:tc>
          <w:tcPr>
            <w:tcW w:w="2976" w:type="dxa"/>
            <w:shd w:val="clear" w:color="auto" w:fill="auto"/>
          </w:tcPr>
          <w:p w14:paraId="65929DC5" w14:textId="77777777" w:rsidR="002A1C9E" w:rsidRPr="00211A34" w:rsidRDefault="002A1C9E" w:rsidP="00A2735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A1C9E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4BB8B19" w14:textId="77777777" w:rsidR="002A1C9E" w:rsidRPr="00211A34" w:rsidRDefault="002A1C9E" w:rsidP="00A2735C">
            <w:pPr>
              <w:jc w:val="center"/>
              <w:rPr>
                <w:color w:val="000000"/>
                <w:sz w:val="20"/>
                <w:szCs w:val="20"/>
              </w:rPr>
            </w:pPr>
            <w:r w:rsidRPr="002A1C9E">
              <w:rPr>
                <w:sz w:val="20"/>
                <w:szCs w:val="20"/>
              </w:rPr>
              <w:t xml:space="preserve">  100,00</w:t>
            </w:r>
          </w:p>
        </w:tc>
      </w:tr>
      <w:tr w:rsidR="002A1C9E" w:rsidRPr="00834EF4" w14:paraId="3A6B6218" w14:textId="77777777" w:rsidTr="00A2735C">
        <w:tc>
          <w:tcPr>
            <w:tcW w:w="2169" w:type="dxa"/>
            <w:shd w:val="clear" w:color="auto" w:fill="auto"/>
          </w:tcPr>
          <w:p w14:paraId="7C249382" w14:textId="77777777" w:rsidR="002A1C9E" w:rsidRPr="00211A34" w:rsidRDefault="002A1C9E" w:rsidP="00A2735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A1C9E">
              <w:rPr>
                <w:sz w:val="20"/>
                <w:szCs w:val="20"/>
              </w:rPr>
              <w:t>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A1C9E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223BE774" w14:textId="0026CF9D" w:rsidR="002A1C9E" w:rsidRPr="00211A34" w:rsidRDefault="002A1C9E" w:rsidP="00A2735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A1C9E">
              <w:rPr>
                <w:b/>
                <w:bCs/>
                <w:sz w:val="20"/>
                <w:szCs w:val="20"/>
              </w:rPr>
              <w:t>Tramco Sp</w:t>
            </w:r>
            <w:r w:rsidR="00024BD6">
              <w:rPr>
                <w:b/>
                <w:bCs/>
                <w:sz w:val="20"/>
                <w:szCs w:val="20"/>
              </w:rPr>
              <w:t>.</w:t>
            </w:r>
            <w:r w:rsidRPr="002A1C9E">
              <w:rPr>
                <w:b/>
                <w:bCs/>
                <w:sz w:val="20"/>
                <w:szCs w:val="20"/>
              </w:rPr>
              <w:t xml:space="preserve"> z o. o.</w:t>
            </w:r>
          </w:p>
          <w:p w14:paraId="6F2AFF1E" w14:textId="6BF75A7A" w:rsidR="002A1C9E" w:rsidRPr="00211A34" w:rsidRDefault="002A1C9E" w:rsidP="00A2735C">
            <w:pPr>
              <w:rPr>
                <w:sz w:val="20"/>
                <w:szCs w:val="20"/>
              </w:rPr>
            </w:pPr>
            <w:r w:rsidRPr="002A1C9E">
              <w:rPr>
                <w:sz w:val="20"/>
                <w:szCs w:val="20"/>
              </w:rPr>
              <w:t>Wolskie, ul.</w:t>
            </w:r>
            <w:r w:rsidR="00024BD6">
              <w:rPr>
                <w:sz w:val="20"/>
                <w:szCs w:val="20"/>
              </w:rPr>
              <w:t xml:space="preserve"> </w:t>
            </w:r>
            <w:r w:rsidRPr="002A1C9E">
              <w:rPr>
                <w:sz w:val="20"/>
                <w:szCs w:val="20"/>
              </w:rPr>
              <w:t>Wolska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1C9E">
              <w:rPr>
                <w:sz w:val="20"/>
                <w:szCs w:val="20"/>
              </w:rPr>
              <w:t>14</w:t>
            </w:r>
          </w:p>
          <w:p w14:paraId="5F8A01A8" w14:textId="77777777" w:rsidR="002A1C9E" w:rsidRPr="00211A34" w:rsidRDefault="002A1C9E" w:rsidP="00A2735C">
            <w:pPr>
              <w:spacing w:after="40"/>
              <w:rPr>
                <w:color w:val="000000"/>
                <w:sz w:val="20"/>
                <w:szCs w:val="20"/>
              </w:rPr>
            </w:pPr>
            <w:r w:rsidRPr="002A1C9E">
              <w:rPr>
                <w:sz w:val="20"/>
                <w:szCs w:val="20"/>
              </w:rPr>
              <w:t>05-860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1C9E">
              <w:rPr>
                <w:sz w:val="20"/>
                <w:szCs w:val="20"/>
              </w:rPr>
              <w:t>Płochocin</w:t>
            </w:r>
          </w:p>
        </w:tc>
        <w:tc>
          <w:tcPr>
            <w:tcW w:w="2976" w:type="dxa"/>
            <w:shd w:val="clear" w:color="auto" w:fill="auto"/>
          </w:tcPr>
          <w:p w14:paraId="4C6E6944" w14:textId="77777777" w:rsidR="002A1C9E" w:rsidRPr="00211A34" w:rsidRDefault="002A1C9E" w:rsidP="00A2735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A1C9E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2C92A5F" w14:textId="77777777" w:rsidR="002A1C9E" w:rsidRPr="00211A34" w:rsidRDefault="002A1C9E" w:rsidP="00A2735C">
            <w:pPr>
              <w:jc w:val="center"/>
              <w:rPr>
                <w:color w:val="000000"/>
                <w:sz w:val="20"/>
                <w:szCs w:val="20"/>
              </w:rPr>
            </w:pPr>
            <w:r w:rsidRPr="002A1C9E">
              <w:rPr>
                <w:sz w:val="20"/>
                <w:szCs w:val="20"/>
              </w:rPr>
              <w:t xml:space="preserve">  100,00</w:t>
            </w:r>
          </w:p>
        </w:tc>
      </w:tr>
      <w:tr w:rsidR="002A1C9E" w:rsidRPr="00834EF4" w14:paraId="3A92D69D" w14:textId="77777777" w:rsidTr="00A2735C">
        <w:tc>
          <w:tcPr>
            <w:tcW w:w="2169" w:type="dxa"/>
            <w:shd w:val="clear" w:color="auto" w:fill="auto"/>
          </w:tcPr>
          <w:p w14:paraId="213F2354" w14:textId="77777777" w:rsidR="002A1C9E" w:rsidRPr="00211A34" w:rsidRDefault="002A1C9E" w:rsidP="00A2735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A1C9E">
              <w:rPr>
                <w:sz w:val="20"/>
                <w:szCs w:val="20"/>
              </w:rPr>
              <w:t>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A1C9E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0E3AFFB9" w14:textId="0B56ED1E" w:rsidR="002A1C9E" w:rsidRPr="00211A34" w:rsidRDefault="002A1C9E" w:rsidP="00A2735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A1C9E">
              <w:rPr>
                <w:b/>
                <w:bCs/>
                <w:sz w:val="20"/>
                <w:szCs w:val="20"/>
              </w:rPr>
              <w:t>Tramco Sp</w:t>
            </w:r>
            <w:r w:rsidR="00024BD6">
              <w:rPr>
                <w:b/>
                <w:bCs/>
                <w:sz w:val="20"/>
                <w:szCs w:val="20"/>
              </w:rPr>
              <w:t>.</w:t>
            </w:r>
            <w:r w:rsidRPr="002A1C9E">
              <w:rPr>
                <w:b/>
                <w:bCs/>
                <w:sz w:val="20"/>
                <w:szCs w:val="20"/>
              </w:rPr>
              <w:t xml:space="preserve"> z o. o.</w:t>
            </w:r>
          </w:p>
          <w:p w14:paraId="08710426" w14:textId="20D33DE4" w:rsidR="002A1C9E" w:rsidRPr="00211A34" w:rsidRDefault="002A1C9E" w:rsidP="00A2735C">
            <w:pPr>
              <w:rPr>
                <w:sz w:val="20"/>
                <w:szCs w:val="20"/>
              </w:rPr>
            </w:pPr>
            <w:r w:rsidRPr="002A1C9E">
              <w:rPr>
                <w:sz w:val="20"/>
                <w:szCs w:val="20"/>
              </w:rPr>
              <w:t>Wolskie, ul.</w:t>
            </w:r>
            <w:r w:rsidR="00024BD6">
              <w:rPr>
                <w:sz w:val="20"/>
                <w:szCs w:val="20"/>
              </w:rPr>
              <w:t xml:space="preserve"> </w:t>
            </w:r>
            <w:r w:rsidRPr="002A1C9E">
              <w:rPr>
                <w:sz w:val="20"/>
                <w:szCs w:val="20"/>
              </w:rPr>
              <w:t>Wolska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1C9E">
              <w:rPr>
                <w:sz w:val="20"/>
                <w:szCs w:val="20"/>
              </w:rPr>
              <w:t>14</w:t>
            </w:r>
          </w:p>
          <w:p w14:paraId="72B8D229" w14:textId="77777777" w:rsidR="002A1C9E" w:rsidRPr="00211A34" w:rsidRDefault="002A1C9E" w:rsidP="00A2735C">
            <w:pPr>
              <w:spacing w:after="40"/>
              <w:rPr>
                <w:color w:val="000000"/>
                <w:sz w:val="20"/>
                <w:szCs w:val="20"/>
              </w:rPr>
            </w:pPr>
            <w:r w:rsidRPr="002A1C9E">
              <w:rPr>
                <w:sz w:val="20"/>
                <w:szCs w:val="20"/>
              </w:rPr>
              <w:t>05-860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1C9E">
              <w:rPr>
                <w:sz w:val="20"/>
                <w:szCs w:val="20"/>
              </w:rPr>
              <w:t>Płochocin</w:t>
            </w:r>
          </w:p>
        </w:tc>
        <w:tc>
          <w:tcPr>
            <w:tcW w:w="2976" w:type="dxa"/>
            <w:shd w:val="clear" w:color="auto" w:fill="auto"/>
          </w:tcPr>
          <w:p w14:paraId="37635D1D" w14:textId="77777777" w:rsidR="002A1C9E" w:rsidRPr="00211A34" w:rsidRDefault="002A1C9E" w:rsidP="00A2735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A1C9E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9F802DD" w14:textId="77777777" w:rsidR="002A1C9E" w:rsidRPr="00211A34" w:rsidRDefault="002A1C9E" w:rsidP="00A2735C">
            <w:pPr>
              <w:jc w:val="center"/>
              <w:rPr>
                <w:color w:val="000000"/>
                <w:sz w:val="20"/>
                <w:szCs w:val="20"/>
              </w:rPr>
            </w:pPr>
            <w:r w:rsidRPr="002A1C9E">
              <w:rPr>
                <w:sz w:val="20"/>
                <w:szCs w:val="20"/>
              </w:rPr>
              <w:t xml:space="preserve">  100,00</w:t>
            </w:r>
          </w:p>
        </w:tc>
      </w:tr>
      <w:tr w:rsidR="002A1C9E" w:rsidRPr="00834EF4" w14:paraId="4D31234E" w14:textId="77777777" w:rsidTr="00A2735C">
        <w:tc>
          <w:tcPr>
            <w:tcW w:w="2169" w:type="dxa"/>
            <w:shd w:val="clear" w:color="auto" w:fill="auto"/>
          </w:tcPr>
          <w:p w14:paraId="6E5D387E" w14:textId="77777777" w:rsidR="002A1C9E" w:rsidRPr="00211A34" w:rsidRDefault="002A1C9E" w:rsidP="00A2735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A1C9E">
              <w:rPr>
                <w:sz w:val="20"/>
                <w:szCs w:val="20"/>
              </w:rPr>
              <w:t>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A1C9E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094D1CC2" w14:textId="77777777" w:rsidR="002A1C9E" w:rsidRPr="00211A34" w:rsidRDefault="002A1C9E" w:rsidP="00A2735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A1C9E">
              <w:rPr>
                <w:b/>
                <w:bCs/>
                <w:sz w:val="20"/>
                <w:szCs w:val="20"/>
              </w:rPr>
              <w:t>Urtica Sp. z o.o.</w:t>
            </w:r>
          </w:p>
          <w:p w14:paraId="6E54F000" w14:textId="77777777" w:rsidR="002A1C9E" w:rsidRPr="00211A34" w:rsidRDefault="002A1C9E" w:rsidP="00A2735C">
            <w:pPr>
              <w:rPr>
                <w:sz w:val="20"/>
                <w:szCs w:val="20"/>
              </w:rPr>
            </w:pPr>
            <w:r w:rsidRPr="002A1C9E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1C9E">
              <w:rPr>
                <w:sz w:val="20"/>
                <w:szCs w:val="20"/>
              </w:rPr>
              <w:t>120</w:t>
            </w:r>
          </w:p>
          <w:p w14:paraId="4B8832AD" w14:textId="77777777" w:rsidR="002A1C9E" w:rsidRPr="00211A34" w:rsidRDefault="002A1C9E" w:rsidP="00A2735C">
            <w:pPr>
              <w:spacing w:after="40"/>
              <w:rPr>
                <w:color w:val="000000"/>
                <w:sz w:val="20"/>
                <w:szCs w:val="20"/>
              </w:rPr>
            </w:pPr>
            <w:r w:rsidRPr="002A1C9E">
              <w:rPr>
                <w:sz w:val="20"/>
                <w:szCs w:val="20"/>
              </w:rPr>
              <w:lastRenderedPageBreak/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1C9E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430CE84B" w14:textId="77777777" w:rsidR="002A1C9E" w:rsidRPr="00211A34" w:rsidRDefault="002A1C9E" w:rsidP="00A2735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A1C9E">
              <w:rPr>
                <w:sz w:val="20"/>
                <w:szCs w:val="20"/>
              </w:rPr>
              <w:lastRenderedPageBreak/>
              <w:t>1 - Cena - 87.49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1387018" w14:textId="77777777" w:rsidR="002A1C9E" w:rsidRPr="00211A34" w:rsidRDefault="002A1C9E" w:rsidP="00A2735C">
            <w:pPr>
              <w:jc w:val="center"/>
              <w:rPr>
                <w:color w:val="000000"/>
                <w:sz w:val="20"/>
                <w:szCs w:val="20"/>
              </w:rPr>
            </w:pPr>
            <w:r w:rsidRPr="002A1C9E">
              <w:rPr>
                <w:sz w:val="20"/>
                <w:szCs w:val="20"/>
              </w:rPr>
              <w:t xml:space="preserve">  87,49</w:t>
            </w:r>
          </w:p>
        </w:tc>
      </w:tr>
      <w:tr w:rsidR="002A1C9E" w:rsidRPr="00834EF4" w14:paraId="7FD8653D" w14:textId="77777777" w:rsidTr="00A2735C">
        <w:tc>
          <w:tcPr>
            <w:tcW w:w="2169" w:type="dxa"/>
            <w:shd w:val="clear" w:color="auto" w:fill="auto"/>
          </w:tcPr>
          <w:p w14:paraId="1A5D650F" w14:textId="77777777" w:rsidR="002A1C9E" w:rsidRPr="00211A34" w:rsidRDefault="002A1C9E" w:rsidP="00A2735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A1C9E">
              <w:rPr>
                <w:sz w:val="20"/>
                <w:szCs w:val="20"/>
              </w:rPr>
              <w:t>10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A1C9E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0BFAC280" w14:textId="62FA0AD3" w:rsidR="002A1C9E" w:rsidRPr="00211A34" w:rsidRDefault="002A1C9E" w:rsidP="00A2735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A1C9E">
              <w:rPr>
                <w:b/>
                <w:bCs/>
                <w:sz w:val="20"/>
                <w:szCs w:val="20"/>
              </w:rPr>
              <w:t>Tramco Sp</w:t>
            </w:r>
            <w:r w:rsidR="00024BD6">
              <w:rPr>
                <w:b/>
                <w:bCs/>
                <w:sz w:val="20"/>
                <w:szCs w:val="20"/>
              </w:rPr>
              <w:t>.</w:t>
            </w:r>
            <w:r w:rsidRPr="002A1C9E">
              <w:rPr>
                <w:b/>
                <w:bCs/>
                <w:sz w:val="20"/>
                <w:szCs w:val="20"/>
              </w:rPr>
              <w:t xml:space="preserve"> z o. o.</w:t>
            </w:r>
          </w:p>
          <w:p w14:paraId="2E045802" w14:textId="2D7E26EE" w:rsidR="002A1C9E" w:rsidRPr="00211A34" w:rsidRDefault="002A1C9E" w:rsidP="00A2735C">
            <w:pPr>
              <w:rPr>
                <w:sz w:val="20"/>
                <w:szCs w:val="20"/>
              </w:rPr>
            </w:pPr>
            <w:r w:rsidRPr="002A1C9E">
              <w:rPr>
                <w:sz w:val="20"/>
                <w:szCs w:val="20"/>
              </w:rPr>
              <w:t>Wolskie, ul.</w:t>
            </w:r>
            <w:r w:rsidR="00024BD6">
              <w:rPr>
                <w:sz w:val="20"/>
                <w:szCs w:val="20"/>
              </w:rPr>
              <w:t xml:space="preserve"> </w:t>
            </w:r>
            <w:r w:rsidRPr="002A1C9E">
              <w:rPr>
                <w:sz w:val="20"/>
                <w:szCs w:val="20"/>
              </w:rPr>
              <w:t>Wolska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1C9E">
              <w:rPr>
                <w:sz w:val="20"/>
                <w:szCs w:val="20"/>
              </w:rPr>
              <w:t>14</w:t>
            </w:r>
          </w:p>
          <w:p w14:paraId="77B0FE58" w14:textId="77777777" w:rsidR="002A1C9E" w:rsidRPr="00211A34" w:rsidRDefault="002A1C9E" w:rsidP="00A2735C">
            <w:pPr>
              <w:spacing w:after="40"/>
              <w:rPr>
                <w:color w:val="000000"/>
                <w:sz w:val="20"/>
                <w:szCs w:val="20"/>
              </w:rPr>
            </w:pPr>
            <w:r w:rsidRPr="002A1C9E">
              <w:rPr>
                <w:sz w:val="20"/>
                <w:szCs w:val="20"/>
              </w:rPr>
              <w:t>05-860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1C9E">
              <w:rPr>
                <w:sz w:val="20"/>
                <w:szCs w:val="20"/>
              </w:rPr>
              <w:t>Płochocin</w:t>
            </w:r>
          </w:p>
        </w:tc>
        <w:tc>
          <w:tcPr>
            <w:tcW w:w="2976" w:type="dxa"/>
            <w:shd w:val="clear" w:color="auto" w:fill="auto"/>
          </w:tcPr>
          <w:p w14:paraId="5C1A69F5" w14:textId="77777777" w:rsidR="002A1C9E" w:rsidRPr="00211A34" w:rsidRDefault="002A1C9E" w:rsidP="00A2735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A1C9E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C5FBCBC" w14:textId="77777777" w:rsidR="002A1C9E" w:rsidRPr="00211A34" w:rsidRDefault="002A1C9E" w:rsidP="00A2735C">
            <w:pPr>
              <w:jc w:val="center"/>
              <w:rPr>
                <w:color w:val="000000"/>
                <w:sz w:val="20"/>
                <w:szCs w:val="20"/>
              </w:rPr>
            </w:pPr>
            <w:r w:rsidRPr="002A1C9E">
              <w:rPr>
                <w:sz w:val="20"/>
                <w:szCs w:val="20"/>
              </w:rPr>
              <w:t xml:space="preserve">  100,00</w:t>
            </w:r>
          </w:p>
        </w:tc>
      </w:tr>
      <w:tr w:rsidR="002A1C9E" w:rsidRPr="00834EF4" w14:paraId="7B4ED4C0" w14:textId="77777777" w:rsidTr="00A2735C">
        <w:tc>
          <w:tcPr>
            <w:tcW w:w="2169" w:type="dxa"/>
            <w:shd w:val="clear" w:color="auto" w:fill="auto"/>
          </w:tcPr>
          <w:p w14:paraId="3A971B4A" w14:textId="77777777" w:rsidR="002A1C9E" w:rsidRPr="00211A34" w:rsidRDefault="002A1C9E" w:rsidP="00A2735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A1C9E">
              <w:rPr>
                <w:sz w:val="20"/>
                <w:szCs w:val="20"/>
              </w:rPr>
              <w:t>10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A1C9E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51FEC5A4" w14:textId="77777777" w:rsidR="002A1C9E" w:rsidRPr="00211A34" w:rsidRDefault="002A1C9E" w:rsidP="00A2735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A1C9E">
              <w:rPr>
                <w:b/>
                <w:bCs/>
                <w:sz w:val="20"/>
                <w:szCs w:val="20"/>
              </w:rPr>
              <w:t>Urtica Sp. z o.o.</w:t>
            </w:r>
          </w:p>
          <w:p w14:paraId="35F103AA" w14:textId="77777777" w:rsidR="002A1C9E" w:rsidRPr="00211A34" w:rsidRDefault="002A1C9E" w:rsidP="00A2735C">
            <w:pPr>
              <w:rPr>
                <w:sz w:val="20"/>
                <w:szCs w:val="20"/>
              </w:rPr>
            </w:pPr>
            <w:r w:rsidRPr="002A1C9E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1C9E">
              <w:rPr>
                <w:sz w:val="20"/>
                <w:szCs w:val="20"/>
              </w:rPr>
              <w:t>120</w:t>
            </w:r>
          </w:p>
          <w:p w14:paraId="7A26577D" w14:textId="77777777" w:rsidR="002A1C9E" w:rsidRPr="00211A34" w:rsidRDefault="002A1C9E" w:rsidP="00A2735C">
            <w:pPr>
              <w:spacing w:after="40"/>
              <w:rPr>
                <w:color w:val="000000"/>
                <w:sz w:val="20"/>
                <w:szCs w:val="20"/>
              </w:rPr>
            </w:pPr>
            <w:r w:rsidRPr="002A1C9E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1C9E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2BF7423C" w14:textId="77777777" w:rsidR="002A1C9E" w:rsidRPr="00211A34" w:rsidRDefault="002A1C9E" w:rsidP="00A2735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A1C9E">
              <w:rPr>
                <w:sz w:val="20"/>
                <w:szCs w:val="20"/>
              </w:rPr>
              <w:t>1 - Cena - 91.38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7B4B9F5" w14:textId="77777777" w:rsidR="002A1C9E" w:rsidRPr="00211A34" w:rsidRDefault="002A1C9E" w:rsidP="00A2735C">
            <w:pPr>
              <w:jc w:val="center"/>
              <w:rPr>
                <w:color w:val="000000"/>
                <w:sz w:val="20"/>
                <w:szCs w:val="20"/>
              </w:rPr>
            </w:pPr>
            <w:r w:rsidRPr="002A1C9E">
              <w:rPr>
                <w:sz w:val="20"/>
                <w:szCs w:val="20"/>
              </w:rPr>
              <w:t xml:space="preserve">  91,38</w:t>
            </w:r>
          </w:p>
        </w:tc>
      </w:tr>
      <w:tr w:rsidR="002A1C9E" w:rsidRPr="00834EF4" w14:paraId="297686D8" w14:textId="77777777" w:rsidTr="00A2735C">
        <w:tc>
          <w:tcPr>
            <w:tcW w:w="2169" w:type="dxa"/>
            <w:shd w:val="clear" w:color="auto" w:fill="auto"/>
          </w:tcPr>
          <w:p w14:paraId="5BA2ABC8" w14:textId="77777777" w:rsidR="002A1C9E" w:rsidRPr="00211A34" w:rsidRDefault="002A1C9E" w:rsidP="00A2735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A1C9E">
              <w:rPr>
                <w:sz w:val="20"/>
                <w:szCs w:val="20"/>
              </w:rPr>
              <w:t>11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A1C9E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0AA5110B" w14:textId="5BA84FFA" w:rsidR="002A1C9E" w:rsidRPr="00211A34" w:rsidRDefault="002A1C9E" w:rsidP="00A2735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A1C9E">
              <w:rPr>
                <w:b/>
                <w:bCs/>
                <w:sz w:val="20"/>
                <w:szCs w:val="20"/>
              </w:rPr>
              <w:t>Tramco Sp</w:t>
            </w:r>
            <w:r w:rsidR="00024BD6">
              <w:rPr>
                <w:b/>
                <w:bCs/>
                <w:sz w:val="20"/>
                <w:szCs w:val="20"/>
              </w:rPr>
              <w:t>.</w:t>
            </w:r>
            <w:r w:rsidRPr="002A1C9E">
              <w:rPr>
                <w:b/>
                <w:bCs/>
                <w:sz w:val="20"/>
                <w:szCs w:val="20"/>
              </w:rPr>
              <w:t xml:space="preserve"> z o. o.</w:t>
            </w:r>
          </w:p>
          <w:p w14:paraId="798B905C" w14:textId="631109A7" w:rsidR="002A1C9E" w:rsidRPr="00211A34" w:rsidRDefault="002A1C9E" w:rsidP="00A2735C">
            <w:pPr>
              <w:rPr>
                <w:sz w:val="20"/>
                <w:szCs w:val="20"/>
              </w:rPr>
            </w:pPr>
            <w:r w:rsidRPr="002A1C9E">
              <w:rPr>
                <w:sz w:val="20"/>
                <w:szCs w:val="20"/>
              </w:rPr>
              <w:t>Wolskie, ul.</w:t>
            </w:r>
            <w:r w:rsidR="00024BD6">
              <w:rPr>
                <w:sz w:val="20"/>
                <w:szCs w:val="20"/>
              </w:rPr>
              <w:t xml:space="preserve"> </w:t>
            </w:r>
            <w:r w:rsidRPr="002A1C9E">
              <w:rPr>
                <w:sz w:val="20"/>
                <w:szCs w:val="20"/>
              </w:rPr>
              <w:t>Wolska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1C9E">
              <w:rPr>
                <w:sz w:val="20"/>
                <w:szCs w:val="20"/>
              </w:rPr>
              <w:t>14</w:t>
            </w:r>
          </w:p>
          <w:p w14:paraId="7A2E108E" w14:textId="77777777" w:rsidR="002A1C9E" w:rsidRPr="00211A34" w:rsidRDefault="002A1C9E" w:rsidP="00A2735C">
            <w:pPr>
              <w:spacing w:after="40"/>
              <w:rPr>
                <w:color w:val="000000"/>
                <w:sz w:val="20"/>
                <w:szCs w:val="20"/>
              </w:rPr>
            </w:pPr>
            <w:r w:rsidRPr="002A1C9E">
              <w:rPr>
                <w:sz w:val="20"/>
                <w:szCs w:val="20"/>
              </w:rPr>
              <w:t>05-860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1C9E">
              <w:rPr>
                <w:sz w:val="20"/>
                <w:szCs w:val="20"/>
              </w:rPr>
              <w:t>Płochocin</w:t>
            </w:r>
          </w:p>
        </w:tc>
        <w:tc>
          <w:tcPr>
            <w:tcW w:w="2976" w:type="dxa"/>
            <w:shd w:val="clear" w:color="auto" w:fill="auto"/>
          </w:tcPr>
          <w:p w14:paraId="543E1098" w14:textId="77777777" w:rsidR="002A1C9E" w:rsidRPr="00211A34" w:rsidRDefault="002A1C9E" w:rsidP="00A2735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A1C9E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C0F7E8B" w14:textId="77777777" w:rsidR="002A1C9E" w:rsidRPr="00211A34" w:rsidRDefault="002A1C9E" w:rsidP="00A2735C">
            <w:pPr>
              <w:jc w:val="center"/>
              <w:rPr>
                <w:color w:val="000000"/>
                <w:sz w:val="20"/>
                <w:szCs w:val="20"/>
              </w:rPr>
            </w:pPr>
            <w:r w:rsidRPr="002A1C9E">
              <w:rPr>
                <w:sz w:val="20"/>
                <w:szCs w:val="20"/>
              </w:rPr>
              <w:t xml:space="preserve">  100,00</w:t>
            </w:r>
          </w:p>
        </w:tc>
      </w:tr>
      <w:tr w:rsidR="002A1C9E" w:rsidRPr="00834EF4" w14:paraId="6759906B" w14:textId="77777777" w:rsidTr="00A2735C">
        <w:tc>
          <w:tcPr>
            <w:tcW w:w="2169" w:type="dxa"/>
            <w:shd w:val="clear" w:color="auto" w:fill="auto"/>
          </w:tcPr>
          <w:p w14:paraId="37D94D22" w14:textId="77777777" w:rsidR="002A1C9E" w:rsidRPr="00211A34" w:rsidRDefault="002A1C9E" w:rsidP="00A2735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A1C9E">
              <w:rPr>
                <w:sz w:val="20"/>
                <w:szCs w:val="20"/>
              </w:rPr>
              <w:t>11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A1C9E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2670E725" w14:textId="77777777" w:rsidR="002A1C9E" w:rsidRPr="00211A34" w:rsidRDefault="002A1C9E" w:rsidP="00A2735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A1C9E">
              <w:rPr>
                <w:b/>
                <w:bCs/>
                <w:sz w:val="20"/>
                <w:szCs w:val="20"/>
              </w:rPr>
              <w:t>Urtica Sp. z o.o.</w:t>
            </w:r>
          </w:p>
          <w:p w14:paraId="54604F75" w14:textId="77777777" w:rsidR="002A1C9E" w:rsidRPr="00211A34" w:rsidRDefault="002A1C9E" w:rsidP="00A2735C">
            <w:pPr>
              <w:rPr>
                <w:sz w:val="20"/>
                <w:szCs w:val="20"/>
              </w:rPr>
            </w:pPr>
            <w:r w:rsidRPr="002A1C9E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1C9E">
              <w:rPr>
                <w:sz w:val="20"/>
                <w:szCs w:val="20"/>
              </w:rPr>
              <w:t>120</w:t>
            </w:r>
          </w:p>
          <w:p w14:paraId="0DD50D41" w14:textId="77777777" w:rsidR="002A1C9E" w:rsidRPr="00211A34" w:rsidRDefault="002A1C9E" w:rsidP="00A2735C">
            <w:pPr>
              <w:spacing w:after="40"/>
              <w:rPr>
                <w:color w:val="000000"/>
                <w:sz w:val="20"/>
                <w:szCs w:val="20"/>
              </w:rPr>
            </w:pPr>
            <w:r w:rsidRPr="002A1C9E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1C9E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416A309C" w14:textId="77777777" w:rsidR="002A1C9E" w:rsidRPr="00211A34" w:rsidRDefault="002A1C9E" w:rsidP="00A2735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A1C9E">
              <w:rPr>
                <w:sz w:val="20"/>
                <w:szCs w:val="20"/>
              </w:rPr>
              <w:t>1 - Cena - 99.93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1D79AC7" w14:textId="77777777" w:rsidR="002A1C9E" w:rsidRPr="00211A34" w:rsidRDefault="002A1C9E" w:rsidP="00A2735C">
            <w:pPr>
              <w:jc w:val="center"/>
              <w:rPr>
                <w:color w:val="000000"/>
                <w:sz w:val="20"/>
                <w:szCs w:val="20"/>
              </w:rPr>
            </w:pPr>
            <w:r w:rsidRPr="002A1C9E">
              <w:rPr>
                <w:sz w:val="20"/>
                <w:szCs w:val="20"/>
              </w:rPr>
              <w:t xml:space="preserve">  99,93</w:t>
            </w:r>
          </w:p>
        </w:tc>
      </w:tr>
      <w:tr w:rsidR="002A1C9E" w:rsidRPr="00834EF4" w14:paraId="52F75030" w14:textId="77777777" w:rsidTr="00A2735C">
        <w:tc>
          <w:tcPr>
            <w:tcW w:w="2169" w:type="dxa"/>
            <w:shd w:val="clear" w:color="auto" w:fill="auto"/>
          </w:tcPr>
          <w:p w14:paraId="75F91D93" w14:textId="77777777" w:rsidR="002A1C9E" w:rsidRPr="00211A34" w:rsidRDefault="002A1C9E" w:rsidP="00A2735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A1C9E">
              <w:rPr>
                <w:sz w:val="20"/>
                <w:szCs w:val="20"/>
              </w:rPr>
              <w:t>12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A1C9E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70F08D4E" w14:textId="2BFC48D2" w:rsidR="002A1C9E" w:rsidRPr="00211A34" w:rsidRDefault="002A1C9E" w:rsidP="00A2735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A1C9E">
              <w:rPr>
                <w:b/>
                <w:bCs/>
                <w:sz w:val="20"/>
                <w:szCs w:val="20"/>
              </w:rPr>
              <w:t xml:space="preserve">GSK Services Spółka </w:t>
            </w:r>
            <w:r w:rsidR="00024BD6">
              <w:rPr>
                <w:b/>
                <w:bCs/>
                <w:sz w:val="20"/>
                <w:szCs w:val="20"/>
              </w:rPr>
              <w:t>z</w:t>
            </w:r>
            <w:r w:rsidRPr="002A1C9E">
              <w:rPr>
                <w:b/>
                <w:bCs/>
                <w:sz w:val="20"/>
                <w:szCs w:val="20"/>
              </w:rPr>
              <w:t xml:space="preserve"> Ograniczoną Odpowiedzialnością</w:t>
            </w:r>
          </w:p>
          <w:p w14:paraId="5769E1BF" w14:textId="77777777" w:rsidR="002A1C9E" w:rsidRPr="00211A34" w:rsidRDefault="002A1C9E" w:rsidP="00A2735C">
            <w:pPr>
              <w:rPr>
                <w:sz w:val="20"/>
                <w:szCs w:val="20"/>
              </w:rPr>
            </w:pPr>
            <w:r w:rsidRPr="002A1C9E">
              <w:rPr>
                <w:sz w:val="20"/>
                <w:szCs w:val="20"/>
              </w:rPr>
              <w:t>Grunwaldzka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1C9E">
              <w:rPr>
                <w:sz w:val="20"/>
                <w:szCs w:val="20"/>
              </w:rPr>
              <w:t>189/-</w:t>
            </w:r>
          </w:p>
          <w:p w14:paraId="14063255" w14:textId="77777777" w:rsidR="002A1C9E" w:rsidRPr="00211A34" w:rsidRDefault="002A1C9E" w:rsidP="00A2735C">
            <w:pPr>
              <w:spacing w:after="40"/>
              <w:rPr>
                <w:color w:val="000000"/>
                <w:sz w:val="20"/>
                <w:szCs w:val="20"/>
              </w:rPr>
            </w:pPr>
            <w:r w:rsidRPr="002A1C9E">
              <w:rPr>
                <w:sz w:val="20"/>
                <w:szCs w:val="20"/>
              </w:rPr>
              <w:t>60-322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1C9E">
              <w:rPr>
                <w:sz w:val="20"/>
                <w:szCs w:val="20"/>
              </w:rPr>
              <w:t>Poznań</w:t>
            </w:r>
          </w:p>
        </w:tc>
        <w:tc>
          <w:tcPr>
            <w:tcW w:w="2976" w:type="dxa"/>
            <w:shd w:val="clear" w:color="auto" w:fill="auto"/>
          </w:tcPr>
          <w:p w14:paraId="4CC5A777" w14:textId="77777777" w:rsidR="002A1C9E" w:rsidRPr="00211A34" w:rsidRDefault="002A1C9E" w:rsidP="00A2735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A1C9E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5B67019" w14:textId="77777777" w:rsidR="002A1C9E" w:rsidRPr="00211A34" w:rsidRDefault="002A1C9E" w:rsidP="00A2735C">
            <w:pPr>
              <w:jc w:val="center"/>
              <w:rPr>
                <w:color w:val="000000"/>
                <w:sz w:val="20"/>
                <w:szCs w:val="20"/>
              </w:rPr>
            </w:pPr>
            <w:r w:rsidRPr="002A1C9E">
              <w:rPr>
                <w:sz w:val="20"/>
                <w:szCs w:val="20"/>
              </w:rPr>
              <w:t xml:space="preserve">  100,00</w:t>
            </w:r>
          </w:p>
        </w:tc>
      </w:tr>
      <w:tr w:rsidR="002A1C9E" w:rsidRPr="00834EF4" w14:paraId="7B22590C" w14:textId="77777777" w:rsidTr="00A2735C">
        <w:tc>
          <w:tcPr>
            <w:tcW w:w="2169" w:type="dxa"/>
            <w:shd w:val="clear" w:color="auto" w:fill="auto"/>
          </w:tcPr>
          <w:p w14:paraId="57952990" w14:textId="77777777" w:rsidR="002A1C9E" w:rsidRPr="00211A34" w:rsidRDefault="002A1C9E" w:rsidP="00A2735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A1C9E">
              <w:rPr>
                <w:sz w:val="20"/>
                <w:szCs w:val="20"/>
              </w:rPr>
              <w:t>13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A1C9E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10686C08" w14:textId="08826620" w:rsidR="002A1C9E" w:rsidRPr="00211A34" w:rsidRDefault="002A1C9E" w:rsidP="00A2735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A1C9E">
              <w:rPr>
                <w:b/>
                <w:bCs/>
                <w:sz w:val="20"/>
                <w:szCs w:val="20"/>
              </w:rPr>
              <w:t>Tramco Sp</w:t>
            </w:r>
            <w:r w:rsidR="00024BD6">
              <w:rPr>
                <w:b/>
                <w:bCs/>
                <w:sz w:val="20"/>
                <w:szCs w:val="20"/>
              </w:rPr>
              <w:t>.</w:t>
            </w:r>
            <w:r w:rsidRPr="002A1C9E">
              <w:rPr>
                <w:b/>
                <w:bCs/>
                <w:sz w:val="20"/>
                <w:szCs w:val="20"/>
              </w:rPr>
              <w:t xml:space="preserve"> z o. o.</w:t>
            </w:r>
          </w:p>
          <w:p w14:paraId="110525E8" w14:textId="0D949832" w:rsidR="002A1C9E" w:rsidRPr="00211A34" w:rsidRDefault="002A1C9E" w:rsidP="00A2735C">
            <w:pPr>
              <w:rPr>
                <w:sz w:val="20"/>
                <w:szCs w:val="20"/>
              </w:rPr>
            </w:pPr>
            <w:r w:rsidRPr="002A1C9E">
              <w:rPr>
                <w:sz w:val="20"/>
                <w:szCs w:val="20"/>
              </w:rPr>
              <w:t>Wolskie, ul.</w:t>
            </w:r>
            <w:r w:rsidR="00024BD6">
              <w:rPr>
                <w:sz w:val="20"/>
                <w:szCs w:val="20"/>
              </w:rPr>
              <w:t xml:space="preserve"> </w:t>
            </w:r>
            <w:r w:rsidRPr="002A1C9E">
              <w:rPr>
                <w:sz w:val="20"/>
                <w:szCs w:val="20"/>
              </w:rPr>
              <w:t>Wolska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1C9E">
              <w:rPr>
                <w:sz w:val="20"/>
                <w:szCs w:val="20"/>
              </w:rPr>
              <w:t>14</w:t>
            </w:r>
          </w:p>
          <w:p w14:paraId="0D8BF533" w14:textId="77777777" w:rsidR="002A1C9E" w:rsidRPr="00211A34" w:rsidRDefault="002A1C9E" w:rsidP="00A2735C">
            <w:pPr>
              <w:spacing w:after="40"/>
              <w:rPr>
                <w:color w:val="000000"/>
                <w:sz w:val="20"/>
                <w:szCs w:val="20"/>
              </w:rPr>
            </w:pPr>
            <w:r w:rsidRPr="002A1C9E">
              <w:rPr>
                <w:sz w:val="20"/>
                <w:szCs w:val="20"/>
              </w:rPr>
              <w:t>05-860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1C9E">
              <w:rPr>
                <w:sz w:val="20"/>
                <w:szCs w:val="20"/>
              </w:rPr>
              <w:t>Płochocin</w:t>
            </w:r>
          </w:p>
        </w:tc>
        <w:tc>
          <w:tcPr>
            <w:tcW w:w="2976" w:type="dxa"/>
            <w:shd w:val="clear" w:color="auto" w:fill="auto"/>
          </w:tcPr>
          <w:p w14:paraId="4D4A56AE" w14:textId="77777777" w:rsidR="002A1C9E" w:rsidRPr="00211A34" w:rsidRDefault="002A1C9E" w:rsidP="00A2735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A1C9E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7EC310C" w14:textId="77777777" w:rsidR="002A1C9E" w:rsidRPr="00211A34" w:rsidRDefault="002A1C9E" w:rsidP="00A2735C">
            <w:pPr>
              <w:jc w:val="center"/>
              <w:rPr>
                <w:color w:val="000000"/>
                <w:sz w:val="20"/>
                <w:szCs w:val="20"/>
              </w:rPr>
            </w:pPr>
            <w:r w:rsidRPr="002A1C9E">
              <w:rPr>
                <w:sz w:val="20"/>
                <w:szCs w:val="20"/>
              </w:rPr>
              <w:t xml:space="preserve">  100,00</w:t>
            </w:r>
          </w:p>
        </w:tc>
      </w:tr>
      <w:tr w:rsidR="002A1C9E" w:rsidRPr="00834EF4" w14:paraId="3678FB31" w14:textId="77777777" w:rsidTr="00A2735C">
        <w:tc>
          <w:tcPr>
            <w:tcW w:w="2169" w:type="dxa"/>
            <w:shd w:val="clear" w:color="auto" w:fill="auto"/>
          </w:tcPr>
          <w:p w14:paraId="0EFC4B27" w14:textId="77777777" w:rsidR="002A1C9E" w:rsidRPr="00211A34" w:rsidRDefault="002A1C9E" w:rsidP="00A2735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A1C9E">
              <w:rPr>
                <w:sz w:val="20"/>
                <w:szCs w:val="20"/>
              </w:rPr>
              <w:t>13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A1C9E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7FDBDCC6" w14:textId="77777777" w:rsidR="002A1C9E" w:rsidRPr="00211A34" w:rsidRDefault="002A1C9E" w:rsidP="00A2735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A1C9E">
              <w:rPr>
                <w:b/>
                <w:bCs/>
                <w:sz w:val="20"/>
                <w:szCs w:val="20"/>
              </w:rPr>
              <w:t>Urtica Sp. z o.o.</w:t>
            </w:r>
          </w:p>
          <w:p w14:paraId="30B18E51" w14:textId="77777777" w:rsidR="002A1C9E" w:rsidRPr="00211A34" w:rsidRDefault="002A1C9E" w:rsidP="00A2735C">
            <w:pPr>
              <w:rPr>
                <w:sz w:val="20"/>
                <w:szCs w:val="20"/>
              </w:rPr>
            </w:pPr>
            <w:r w:rsidRPr="002A1C9E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1C9E">
              <w:rPr>
                <w:sz w:val="20"/>
                <w:szCs w:val="20"/>
              </w:rPr>
              <w:t>120</w:t>
            </w:r>
          </w:p>
          <w:p w14:paraId="26AD92F8" w14:textId="77777777" w:rsidR="002A1C9E" w:rsidRPr="00211A34" w:rsidRDefault="002A1C9E" w:rsidP="00A2735C">
            <w:pPr>
              <w:spacing w:after="40"/>
              <w:rPr>
                <w:color w:val="000000"/>
                <w:sz w:val="20"/>
                <w:szCs w:val="20"/>
              </w:rPr>
            </w:pPr>
            <w:r w:rsidRPr="002A1C9E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1C9E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6BEBE9E4" w14:textId="77777777" w:rsidR="002A1C9E" w:rsidRPr="00211A34" w:rsidRDefault="002A1C9E" w:rsidP="00A2735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A1C9E">
              <w:rPr>
                <w:sz w:val="20"/>
                <w:szCs w:val="20"/>
              </w:rPr>
              <w:t>1 - Cena - 92.90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478B9B3" w14:textId="77777777" w:rsidR="002A1C9E" w:rsidRPr="00211A34" w:rsidRDefault="002A1C9E" w:rsidP="00A2735C">
            <w:pPr>
              <w:jc w:val="center"/>
              <w:rPr>
                <w:color w:val="000000"/>
                <w:sz w:val="20"/>
                <w:szCs w:val="20"/>
              </w:rPr>
            </w:pPr>
            <w:r w:rsidRPr="002A1C9E">
              <w:rPr>
                <w:sz w:val="20"/>
                <w:szCs w:val="20"/>
              </w:rPr>
              <w:t xml:space="preserve">  92,90</w:t>
            </w:r>
          </w:p>
        </w:tc>
      </w:tr>
      <w:tr w:rsidR="002A1C9E" w:rsidRPr="00834EF4" w14:paraId="417988DC" w14:textId="77777777" w:rsidTr="00A2735C">
        <w:tc>
          <w:tcPr>
            <w:tcW w:w="2169" w:type="dxa"/>
            <w:shd w:val="clear" w:color="auto" w:fill="auto"/>
          </w:tcPr>
          <w:p w14:paraId="4D189939" w14:textId="77777777" w:rsidR="002A1C9E" w:rsidRPr="00211A34" w:rsidRDefault="002A1C9E" w:rsidP="00A2735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A1C9E">
              <w:rPr>
                <w:sz w:val="20"/>
                <w:szCs w:val="20"/>
              </w:rPr>
              <w:t>16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A1C9E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43BAF979" w14:textId="34BEC01B" w:rsidR="002A1C9E" w:rsidRPr="00211A34" w:rsidRDefault="002A1C9E" w:rsidP="00A2735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A1C9E">
              <w:rPr>
                <w:b/>
                <w:bCs/>
                <w:sz w:val="20"/>
                <w:szCs w:val="20"/>
              </w:rPr>
              <w:t xml:space="preserve">GSK Services Spółka </w:t>
            </w:r>
            <w:r w:rsidR="00024BD6">
              <w:rPr>
                <w:b/>
                <w:bCs/>
                <w:sz w:val="20"/>
                <w:szCs w:val="20"/>
              </w:rPr>
              <w:t>z</w:t>
            </w:r>
            <w:r w:rsidRPr="002A1C9E">
              <w:rPr>
                <w:b/>
                <w:bCs/>
                <w:sz w:val="20"/>
                <w:szCs w:val="20"/>
              </w:rPr>
              <w:t xml:space="preserve"> Ograniczoną Odpowiedzialnością</w:t>
            </w:r>
          </w:p>
          <w:p w14:paraId="770161A8" w14:textId="77777777" w:rsidR="002A1C9E" w:rsidRPr="00211A34" w:rsidRDefault="002A1C9E" w:rsidP="00A2735C">
            <w:pPr>
              <w:rPr>
                <w:sz w:val="20"/>
                <w:szCs w:val="20"/>
              </w:rPr>
            </w:pPr>
            <w:r w:rsidRPr="002A1C9E">
              <w:rPr>
                <w:sz w:val="20"/>
                <w:szCs w:val="20"/>
              </w:rPr>
              <w:t>Grunwaldzka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1C9E">
              <w:rPr>
                <w:sz w:val="20"/>
                <w:szCs w:val="20"/>
              </w:rPr>
              <w:t>189/-</w:t>
            </w:r>
          </w:p>
          <w:p w14:paraId="0B0C6DE9" w14:textId="77777777" w:rsidR="002A1C9E" w:rsidRPr="00211A34" w:rsidRDefault="002A1C9E" w:rsidP="00A2735C">
            <w:pPr>
              <w:spacing w:after="40"/>
              <w:rPr>
                <w:color w:val="000000"/>
                <w:sz w:val="20"/>
                <w:szCs w:val="20"/>
              </w:rPr>
            </w:pPr>
            <w:r w:rsidRPr="002A1C9E">
              <w:rPr>
                <w:sz w:val="20"/>
                <w:szCs w:val="20"/>
              </w:rPr>
              <w:t>60-322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1C9E">
              <w:rPr>
                <w:sz w:val="20"/>
                <w:szCs w:val="20"/>
              </w:rPr>
              <w:t>Poznań</w:t>
            </w:r>
          </w:p>
        </w:tc>
        <w:tc>
          <w:tcPr>
            <w:tcW w:w="2976" w:type="dxa"/>
            <w:shd w:val="clear" w:color="auto" w:fill="auto"/>
          </w:tcPr>
          <w:p w14:paraId="76E12B21" w14:textId="77777777" w:rsidR="002A1C9E" w:rsidRPr="00211A34" w:rsidRDefault="002A1C9E" w:rsidP="00A2735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A1C9E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74086A0" w14:textId="77777777" w:rsidR="002A1C9E" w:rsidRPr="00211A34" w:rsidRDefault="002A1C9E" w:rsidP="00A2735C">
            <w:pPr>
              <w:jc w:val="center"/>
              <w:rPr>
                <w:color w:val="000000"/>
                <w:sz w:val="20"/>
                <w:szCs w:val="20"/>
              </w:rPr>
            </w:pPr>
            <w:r w:rsidRPr="002A1C9E">
              <w:rPr>
                <w:sz w:val="20"/>
                <w:szCs w:val="20"/>
              </w:rPr>
              <w:t xml:space="preserve">  100,00</w:t>
            </w:r>
          </w:p>
        </w:tc>
      </w:tr>
      <w:tr w:rsidR="002A1C9E" w:rsidRPr="00834EF4" w14:paraId="42C5C112" w14:textId="77777777" w:rsidTr="00A2735C">
        <w:tc>
          <w:tcPr>
            <w:tcW w:w="2169" w:type="dxa"/>
            <w:shd w:val="clear" w:color="auto" w:fill="auto"/>
          </w:tcPr>
          <w:p w14:paraId="5EC600BF" w14:textId="77777777" w:rsidR="002A1C9E" w:rsidRPr="00211A34" w:rsidRDefault="002A1C9E" w:rsidP="00A2735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A1C9E">
              <w:rPr>
                <w:sz w:val="20"/>
                <w:szCs w:val="20"/>
              </w:rPr>
              <w:t>16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A1C9E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6D179027" w14:textId="14DCAB1F" w:rsidR="002A1C9E" w:rsidRPr="00211A34" w:rsidRDefault="002A1C9E" w:rsidP="00A2735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A1C9E">
              <w:rPr>
                <w:b/>
                <w:bCs/>
                <w:sz w:val="20"/>
                <w:szCs w:val="20"/>
              </w:rPr>
              <w:t>Tramco Sp</w:t>
            </w:r>
            <w:r w:rsidR="00024BD6">
              <w:rPr>
                <w:b/>
                <w:bCs/>
                <w:sz w:val="20"/>
                <w:szCs w:val="20"/>
              </w:rPr>
              <w:t>.</w:t>
            </w:r>
            <w:r w:rsidRPr="002A1C9E">
              <w:rPr>
                <w:b/>
                <w:bCs/>
                <w:sz w:val="20"/>
                <w:szCs w:val="20"/>
              </w:rPr>
              <w:t xml:space="preserve"> z o. o.</w:t>
            </w:r>
          </w:p>
          <w:p w14:paraId="3C02102B" w14:textId="709D7988" w:rsidR="002A1C9E" w:rsidRPr="00211A34" w:rsidRDefault="002A1C9E" w:rsidP="00A2735C">
            <w:pPr>
              <w:rPr>
                <w:sz w:val="20"/>
                <w:szCs w:val="20"/>
              </w:rPr>
            </w:pPr>
            <w:r w:rsidRPr="002A1C9E">
              <w:rPr>
                <w:sz w:val="20"/>
                <w:szCs w:val="20"/>
              </w:rPr>
              <w:t>Wolskie, ul.</w:t>
            </w:r>
            <w:r w:rsidR="00024BD6">
              <w:rPr>
                <w:sz w:val="20"/>
                <w:szCs w:val="20"/>
              </w:rPr>
              <w:t xml:space="preserve"> </w:t>
            </w:r>
            <w:r w:rsidRPr="002A1C9E">
              <w:rPr>
                <w:sz w:val="20"/>
                <w:szCs w:val="20"/>
              </w:rPr>
              <w:t>Wolska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1C9E">
              <w:rPr>
                <w:sz w:val="20"/>
                <w:szCs w:val="20"/>
              </w:rPr>
              <w:t>14</w:t>
            </w:r>
          </w:p>
          <w:p w14:paraId="36331FF5" w14:textId="77777777" w:rsidR="002A1C9E" w:rsidRPr="00211A34" w:rsidRDefault="002A1C9E" w:rsidP="00A2735C">
            <w:pPr>
              <w:spacing w:after="40"/>
              <w:rPr>
                <w:color w:val="000000"/>
                <w:sz w:val="20"/>
                <w:szCs w:val="20"/>
              </w:rPr>
            </w:pPr>
            <w:r w:rsidRPr="002A1C9E">
              <w:rPr>
                <w:sz w:val="20"/>
                <w:szCs w:val="20"/>
              </w:rPr>
              <w:t>05-860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1C9E">
              <w:rPr>
                <w:sz w:val="20"/>
                <w:szCs w:val="20"/>
              </w:rPr>
              <w:t>Płochocin</w:t>
            </w:r>
          </w:p>
        </w:tc>
        <w:tc>
          <w:tcPr>
            <w:tcW w:w="2976" w:type="dxa"/>
            <w:shd w:val="clear" w:color="auto" w:fill="auto"/>
          </w:tcPr>
          <w:p w14:paraId="625DC7C7" w14:textId="77777777" w:rsidR="002A1C9E" w:rsidRPr="00211A34" w:rsidRDefault="002A1C9E" w:rsidP="00A2735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A1C9E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2C60BF6" w14:textId="77777777" w:rsidR="002A1C9E" w:rsidRPr="00211A34" w:rsidRDefault="002A1C9E" w:rsidP="00A2735C">
            <w:pPr>
              <w:jc w:val="center"/>
              <w:rPr>
                <w:color w:val="000000"/>
                <w:sz w:val="20"/>
                <w:szCs w:val="20"/>
              </w:rPr>
            </w:pPr>
            <w:r w:rsidRPr="002A1C9E">
              <w:rPr>
                <w:sz w:val="20"/>
                <w:szCs w:val="20"/>
              </w:rPr>
              <w:t xml:space="preserve">  0,00</w:t>
            </w:r>
          </w:p>
        </w:tc>
      </w:tr>
    </w:tbl>
    <w:p w14:paraId="378CAE2D" w14:textId="77777777" w:rsidR="00B464D3" w:rsidRPr="004229DE" w:rsidRDefault="002A1C9E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 xml:space="preserve"> </w:t>
      </w:r>
      <w:r w:rsidR="00B464D3" w:rsidRPr="004229DE">
        <w:rPr>
          <w:i/>
          <w:sz w:val="22"/>
          <w:szCs w:val="22"/>
        </w:rPr>
        <w:t>Zamawiający</w:t>
      </w:r>
    </w:p>
    <w:p w14:paraId="2B02B7A3" w14:textId="644C5C3A" w:rsidR="00B464D3" w:rsidRPr="00E56378" w:rsidRDefault="002A1C9E" w:rsidP="00B464D3">
      <w:pPr>
        <w:jc w:val="right"/>
        <w:rPr>
          <w:sz w:val="32"/>
          <w:szCs w:val="32"/>
          <w:vertAlign w:val="superscript"/>
        </w:rPr>
      </w:pPr>
      <w:r w:rsidRPr="002A1C9E">
        <w:rPr>
          <w:sz w:val="22"/>
          <w:szCs w:val="22"/>
        </w:rPr>
        <w:t xml:space="preserve">  </w:t>
      </w:r>
    </w:p>
    <w:bookmarkEnd w:id="0"/>
    <w:p w14:paraId="224BA00A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9D972D" w14:textId="77777777" w:rsidR="00C71320" w:rsidRDefault="00C71320">
      <w:r>
        <w:separator/>
      </w:r>
    </w:p>
  </w:endnote>
  <w:endnote w:type="continuationSeparator" w:id="0">
    <w:p w14:paraId="6E604573" w14:textId="77777777" w:rsidR="00C71320" w:rsidRDefault="00C713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27E926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77D74A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F8B0AD3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42B0B6F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A49F67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5367E5" w14:textId="77777777" w:rsidR="00C71320" w:rsidRDefault="00C71320">
      <w:r>
        <w:separator/>
      </w:r>
    </w:p>
  </w:footnote>
  <w:footnote w:type="continuationSeparator" w:id="0">
    <w:p w14:paraId="0E9D659D" w14:textId="77777777" w:rsidR="00C71320" w:rsidRDefault="00C713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2942EA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A18AD5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F43BC9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71320"/>
    <w:rsid w:val="00022322"/>
    <w:rsid w:val="00024BD6"/>
    <w:rsid w:val="00042497"/>
    <w:rsid w:val="000C1E6F"/>
    <w:rsid w:val="000E4E56"/>
    <w:rsid w:val="001A1468"/>
    <w:rsid w:val="001B7815"/>
    <w:rsid w:val="00211A34"/>
    <w:rsid w:val="002A1C9E"/>
    <w:rsid w:val="002B1E4F"/>
    <w:rsid w:val="002B6761"/>
    <w:rsid w:val="003445A0"/>
    <w:rsid w:val="003A0AFC"/>
    <w:rsid w:val="003D5A9E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55EE6"/>
    <w:rsid w:val="0097748A"/>
    <w:rsid w:val="009F0E5C"/>
    <w:rsid w:val="009F5926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71320"/>
    <w:rsid w:val="00CA0B33"/>
    <w:rsid w:val="00CA3511"/>
    <w:rsid w:val="00CF75AF"/>
    <w:rsid w:val="00D01E5B"/>
    <w:rsid w:val="00D04203"/>
    <w:rsid w:val="00D072B6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5409696"/>
  <w15:chartTrackingRefBased/>
  <w15:docId w15:val="{5574C321-B41A-4939-B70C-D412D4793F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5</Pages>
  <Words>1311</Words>
  <Characters>6840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8135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Urszula Gawin</cp:lastModifiedBy>
  <cp:revision>3</cp:revision>
  <cp:lastPrinted>1899-12-31T23:00:00Z</cp:lastPrinted>
  <dcterms:created xsi:type="dcterms:W3CDTF">2022-12-21T12:14:00Z</dcterms:created>
  <dcterms:modified xsi:type="dcterms:W3CDTF">2022-12-22T08:44:00Z</dcterms:modified>
</cp:coreProperties>
</file>