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CD2D89" w:rsidRDefault="00CD2D89" w:rsidP="00CD2D8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CD2D89" w:rsidRDefault="00CD2D89" w:rsidP="00CD2D89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</w:t>
      </w:r>
      <w:bookmarkStart w:id="0" w:name="_GoBack"/>
      <w:bookmarkEnd w:id="0"/>
      <w:r>
        <w:rPr>
          <w:sz w:val="22"/>
        </w:rPr>
        <w:t>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C55876" w:rsidRPr="00C55876" w:rsidRDefault="00C55876" w:rsidP="008D2AB8">
      <w:pPr>
        <w:ind w:right="-110"/>
        <w:rPr>
          <w:b/>
        </w:rPr>
      </w:pPr>
      <w:r w:rsidRPr="00C55876">
        <w:rPr>
          <w:b/>
        </w:rPr>
        <w:t>Akademia Górniczo - Hutnicza</w:t>
      </w:r>
    </w:p>
    <w:p w:rsidR="00C55876" w:rsidRPr="00C55876" w:rsidRDefault="00C55876" w:rsidP="008D2AB8">
      <w:pPr>
        <w:ind w:right="-110"/>
        <w:rPr>
          <w:b/>
        </w:rPr>
      </w:pPr>
      <w:r w:rsidRPr="00C55876">
        <w:rPr>
          <w:b/>
        </w:rPr>
        <w:t>im. Stanisława Staszica w Krakowie</w:t>
      </w:r>
    </w:p>
    <w:p w:rsidR="008D2AB8" w:rsidRDefault="00C55876" w:rsidP="008D2AB8">
      <w:pPr>
        <w:ind w:right="-110"/>
        <w:rPr>
          <w:b/>
        </w:rPr>
      </w:pPr>
      <w:r w:rsidRPr="00C55876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C55876" w:rsidP="008D2AB8">
      <w:pPr>
        <w:ind w:right="-110"/>
        <w:rPr>
          <w:b/>
        </w:rPr>
      </w:pPr>
      <w:r w:rsidRPr="00C55876">
        <w:rPr>
          <w:b/>
        </w:rPr>
        <w:t>Al. Mickiewicza</w:t>
      </w:r>
      <w:r w:rsidR="008D2AB8">
        <w:rPr>
          <w:b/>
        </w:rPr>
        <w:t xml:space="preserve"> </w:t>
      </w:r>
      <w:r w:rsidRPr="00C55876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C55876" w:rsidP="008D2AB8">
      <w:pPr>
        <w:rPr>
          <w:b/>
        </w:rPr>
      </w:pPr>
      <w:r w:rsidRPr="00C55876">
        <w:rPr>
          <w:b/>
        </w:rPr>
        <w:t>30-059</w:t>
      </w:r>
      <w:r w:rsidR="008D2AB8">
        <w:rPr>
          <w:b/>
        </w:rPr>
        <w:t xml:space="preserve"> </w:t>
      </w:r>
      <w:r w:rsidRPr="00C55876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03313" w:rsidRPr="00503313">
        <w:rPr>
          <w:b/>
        </w:rPr>
        <w:t>Dostęp on-line do bazy organizacji normalizacyjnej oraz dostęp do elektronicznych wersji czasopism zagranicznych</w:t>
      </w:r>
      <w:r w:rsidR="00503313">
        <w:rPr>
          <w:b/>
        </w:rPr>
        <w:t xml:space="preserve"> - </w:t>
      </w:r>
      <w:r w:rsidR="00C55876" w:rsidRPr="00C55876">
        <w:rPr>
          <w:b/>
        </w:rPr>
        <w:t>KC-zp.272-764/22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3"/>
        <w:gridCol w:w="3222"/>
        <w:gridCol w:w="3051"/>
      </w:tblGrid>
      <w:tr w:rsidR="00CD2D89" w:rsidTr="00CD2D89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89" w:rsidRDefault="00CD2D89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Zadanie 1</w:t>
            </w: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Zadanie 2</w:t>
            </w:r>
          </w:p>
        </w:tc>
      </w:tr>
      <w:tr w:rsidR="00CD2D89" w:rsidTr="00CD2D89">
        <w:trPr>
          <w:trHeight w:val="439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89" w:rsidRDefault="00CD2D89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oferowanego produktu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CD2D89" w:rsidTr="00CD2D89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89" w:rsidRDefault="00CD2D89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netto  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</w:t>
            </w:r>
            <w:r w:rsidR="00EA3FA9">
              <w:rPr>
                <w:b/>
                <w:sz w:val="20"/>
                <w:szCs w:val="20"/>
              </w:rPr>
              <w:t xml:space="preserve"> USD</w:t>
            </w:r>
          </w:p>
          <w:p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</w:t>
            </w:r>
            <w:r w:rsidR="00EA3FA9">
              <w:rPr>
                <w:b/>
                <w:sz w:val="20"/>
                <w:szCs w:val="20"/>
              </w:rPr>
              <w:t xml:space="preserve"> EURO</w:t>
            </w:r>
          </w:p>
          <w:p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CD2D89" w:rsidTr="00CD2D89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89" w:rsidRDefault="00CD2D89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brutto </w:t>
            </w:r>
          </w:p>
          <w:p w:rsidR="00CD2D89" w:rsidRDefault="00CD2D89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</w:t>
            </w:r>
            <w:r w:rsidR="00EA3FA9">
              <w:rPr>
                <w:b/>
                <w:sz w:val="20"/>
                <w:szCs w:val="20"/>
              </w:rPr>
              <w:t xml:space="preserve"> USD</w:t>
            </w:r>
          </w:p>
          <w:p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</w:t>
            </w:r>
            <w:r w:rsidR="00EA3FA9">
              <w:rPr>
                <w:b/>
                <w:sz w:val="20"/>
                <w:szCs w:val="20"/>
              </w:rPr>
              <w:t xml:space="preserve"> EURO</w:t>
            </w:r>
          </w:p>
          <w:p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CD2D89" w:rsidTr="00CD2D89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89" w:rsidRDefault="00CD2D89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brutto </w:t>
            </w:r>
          </w:p>
          <w:p w:rsidR="00CD2D89" w:rsidRDefault="00CD2D89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słownie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89" w:rsidRDefault="00CD2D89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89" w:rsidRDefault="00CD2D89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</w:tr>
      <w:tr w:rsidR="00CD2D89" w:rsidTr="00CD2D89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89" w:rsidRDefault="00CD2D89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………% tj.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89" w:rsidRDefault="00CD2D89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89" w:rsidRDefault="00CD2D89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</w:tr>
      <w:tr w:rsidR="00CD2D89" w:rsidTr="00CD2D89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89" w:rsidRDefault="00CD2D89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Termin realizacji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Zgodnie z SWZ</w:t>
            </w: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Zgodnie z SWZ</w:t>
            </w:r>
          </w:p>
        </w:tc>
      </w:tr>
      <w:tr w:rsidR="00CD2D89" w:rsidTr="00CD2D89">
        <w:trPr>
          <w:gridAfter w:val="2"/>
          <w:wAfter w:w="3378" w:type="pct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89" w:rsidRDefault="00CD2D89">
            <w:pPr>
              <w:rPr>
                <w:b/>
                <w:sz w:val="20"/>
                <w:szCs w:val="20"/>
              </w:rPr>
            </w:pPr>
          </w:p>
        </w:tc>
      </w:tr>
      <w:tr w:rsidR="00CD2D89" w:rsidTr="00CD2D89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89" w:rsidRDefault="00CD2D89">
            <w:pPr>
              <w:tabs>
                <w:tab w:val="left" w:pos="426"/>
              </w:tabs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Dla kryterium oceny ofert: </w:t>
            </w:r>
          </w:p>
          <w:p w:rsidR="00CD2D89" w:rsidRDefault="00CD2D89">
            <w:pPr>
              <w:tabs>
                <w:tab w:val="left" w:pos="42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Polski interfejs:    </w:t>
            </w:r>
          </w:p>
          <w:p w:rsidR="00CD2D89" w:rsidRDefault="00CD2D89">
            <w:pPr>
              <w:tabs>
                <w:tab w:val="right" w:pos="90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*należy zaznaczyć właściwą opcję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89" w:rsidRDefault="00CD2D89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</w:p>
          <w:p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TAK/ NIE*</w:t>
            </w: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89" w:rsidRDefault="00CD2D89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</w:p>
          <w:p w:rsidR="00CD2D89" w:rsidRDefault="00CD2D89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TAK/ NIE*</w:t>
            </w:r>
          </w:p>
        </w:tc>
      </w:tr>
    </w:tbl>
    <w:p w:rsidR="008D2AB8" w:rsidRDefault="008D2AB8" w:rsidP="008D2AB8">
      <w:pPr>
        <w:tabs>
          <w:tab w:val="right" w:pos="9000"/>
        </w:tabs>
      </w:pPr>
    </w:p>
    <w:p w:rsidR="00A96FDC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A96FDC">
        <w:rPr>
          <w:b/>
        </w:rPr>
        <w:t>od daty podpisania umowy do 31/12/2023r.</w:t>
      </w:r>
    </w:p>
    <w:p w:rsidR="00A96FDC" w:rsidRPr="002D6504" w:rsidRDefault="00A96FDC" w:rsidP="00A96FDC">
      <w:pPr>
        <w:tabs>
          <w:tab w:val="left" w:pos="426"/>
        </w:tabs>
        <w:jc w:val="both"/>
        <w:rPr>
          <w:b/>
          <w:sz w:val="22"/>
          <w:szCs w:val="22"/>
        </w:rPr>
      </w:pPr>
      <w:r w:rsidRPr="002D6504">
        <w:rPr>
          <w:sz w:val="22"/>
          <w:szCs w:val="22"/>
        </w:rPr>
        <w:lastRenderedPageBreak/>
        <w:t>Oświadczamy, że zgodnie z ustawą z dnia 2 lipca 2004r. o swobodzie działalności gospodarczej należymy do małych lub średnich przedsiębiorców:</w:t>
      </w:r>
      <w:r w:rsidRPr="002D6504">
        <w:rPr>
          <w:b/>
          <w:sz w:val="22"/>
          <w:szCs w:val="22"/>
        </w:rPr>
        <w:t xml:space="preserve"> TAK/NIE</w:t>
      </w:r>
    </w:p>
    <w:p w:rsidR="00A96FDC" w:rsidRDefault="00A96FDC" w:rsidP="00A96FDC">
      <w:pPr>
        <w:tabs>
          <w:tab w:val="left" w:pos="426"/>
        </w:tabs>
        <w:jc w:val="both"/>
        <w:rPr>
          <w:sz w:val="22"/>
          <w:szCs w:val="22"/>
        </w:rPr>
      </w:pPr>
      <w:r w:rsidRPr="002D6504">
        <w:rPr>
          <w:b/>
          <w:sz w:val="22"/>
          <w:szCs w:val="22"/>
        </w:rPr>
        <w:t xml:space="preserve">Termin płatności: </w:t>
      </w:r>
      <w:r w:rsidRPr="002D6504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A96FDC" w:rsidRDefault="00A96FDC" w:rsidP="00A96FDC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:rsidR="00A96FDC" w:rsidRDefault="00A96FDC" w:rsidP="00A96FDC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A96FDC" w:rsidRDefault="00A96FDC" w:rsidP="00A96FD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A96FDC" w:rsidRDefault="00A96FDC" w:rsidP="00A96FD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A96FDC" w:rsidRDefault="00A96FDC" w:rsidP="00A96FD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96FDC" w:rsidRDefault="00A96FDC" w:rsidP="00A96FD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96FDC" w:rsidRDefault="00A96FDC" w:rsidP="00A96FD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96FDC" w:rsidRPr="00800B88" w:rsidRDefault="00A96FDC" w:rsidP="00A96FDC">
      <w:pPr>
        <w:numPr>
          <w:ilvl w:val="0"/>
          <w:numId w:val="1"/>
        </w:numPr>
        <w:jc w:val="both"/>
        <w:rPr>
          <w:sz w:val="22"/>
          <w:szCs w:val="22"/>
        </w:rPr>
      </w:pPr>
      <w:r w:rsidRPr="00800B88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w przypadku gdy przypada na nich ponad 10% wartości zamówienia.</w:t>
      </w:r>
    </w:p>
    <w:p w:rsidR="00A96FDC" w:rsidRDefault="00A96FDC" w:rsidP="00A96FD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96FDC" w:rsidTr="000B360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96FDC" w:rsidRDefault="00A96FDC" w:rsidP="000B360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96FDC" w:rsidRDefault="00A96FDC" w:rsidP="000B360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A96FDC" w:rsidRDefault="00A96FDC" w:rsidP="000B360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6FDC" w:rsidRDefault="00A96FDC" w:rsidP="000B360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A96FDC" w:rsidTr="000B360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6FDC" w:rsidRDefault="00A96FDC" w:rsidP="000B360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6FDC" w:rsidRDefault="00A96FDC" w:rsidP="000B360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6FDC" w:rsidRDefault="00A96FDC" w:rsidP="000B360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96FDC" w:rsidTr="000B360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6FDC" w:rsidRDefault="00A96FDC" w:rsidP="000B360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6FDC" w:rsidRDefault="00A96FDC" w:rsidP="000B360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6FDC" w:rsidRDefault="00A96FDC" w:rsidP="000B360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A96FDC" w:rsidRDefault="00A96FDC" w:rsidP="00A96FD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A96FDC" w:rsidRDefault="00A96FDC" w:rsidP="00A96FD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96FDC" w:rsidRDefault="00A96FDC" w:rsidP="00A96FD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</w:t>
      </w:r>
    </w:p>
    <w:p w:rsidR="00A96FDC" w:rsidRDefault="00A96FDC" w:rsidP="00A96FD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A96FDC" w:rsidRDefault="00A96FDC" w:rsidP="00A96FD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96FDC" w:rsidRDefault="00A96FDC" w:rsidP="00A96FD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A96FDC" w:rsidRDefault="00A96FDC" w:rsidP="00A96FD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96FDC" w:rsidRDefault="00A96FDC" w:rsidP="00A96FD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A96FDC" w:rsidRDefault="00A96FDC" w:rsidP="00A96FD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96FDC" w:rsidRDefault="00A96FDC" w:rsidP="00A96FD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96FDC" w:rsidRDefault="00A96FDC" w:rsidP="00A96FD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96FDC" w:rsidRDefault="00A96FDC" w:rsidP="00A96FDC">
      <w:pPr>
        <w:jc w:val="both"/>
        <w:rPr>
          <w:sz w:val="22"/>
          <w:szCs w:val="22"/>
        </w:rPr>
      </w:pPr>
    </w:p>
    <w:p w:rsidR="00A96FDC" w:rsidRDefault="00A96FDC" w:rsidP="00A96FDC">
      <w:pPr>
        <w:jc w:val="both"/>
        <w:outlineLvl w:val="1"/>
        <w:rPr>
          <w:b/>
          <w:bCs/>
          <w:iCs/>
          <w:color w:val="FF0000"/>
          <w:sz w:val="22"/>
          <w:szCs w:val="22"/>
        </w:rPr>
      </w:pPr>
      <w:r>
        <w:rPr>
          <w:b/>
          <w:bCs/>
          <w:iCs/>
          <w:color w:val="FF0000"/>
          <w:sz w:val="22"/>
          <w:szCs w:val="22"/>
        </w:rPr>
        <w:t>Formularz oferty należy sporządzić pod rygorem nieważności, w postaci elektronicznej i opatrzeć kwalifikowanym podpisem elektronicznym.</w:t>
      </w:r>
    </w:p>
    <w:sectPr w:rsidR="00A96F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4DCF" w:rsidRDefault="00CC4DCF">
      <w:r>
        <w:separator/>
      </w:r>
    </w:p>
  </w:endnote>
  <w:endnote w:type="continuationSeparator" w:id="0">
    <w:p w:rsidR="00CC4DCF" w:rsidRDefault="00CC4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876" w:rsidRDefault="00C558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876" w:rsidRDefault="00C558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4DCF" w:rsidRDefault="00CC4DCF">
      <w:r>
        <w:separator/>
      </w:r>
    </w:p>
  </w:footnote>
  <w:footnote w:type="continuationSeparator" w:id="0">
    <w:p w:rsidR="00CC4DCF" w:rsidRDefault="00CC4D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876" w:rsidRDefault="00C558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876" w:rsidRDefault="00C558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4DC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0331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35E4D"/>
    <w:rsid w:val="00970FE4"/>
    <w:rsid w:val="00A0022B"/>
    <w:rsid w:val="00A346FE"/>
    <w:rsid w:val="00A47B4D"/>
    <w:rsid w:val="00A83018"/>
    <w:rsid w:val="00A96FDC"/>
    <w:rsid w:val="00B774DC"/>
    <w:rsid w:val="00C55876"/>
    <w:rsid w:val="00C969A6"/>
    <w:rsid w:val="00CA7D36"/>
    <w:rsid w:val="00CC4DCF"/>
    <w:rsid w:val="00CD2D89"/>
    <w:rsid w:val="00D24208"/>
    <w:rsid w:val="00D45279"/>
    <w:rsid w:val="00D60C38"/>
    <w:rsid w:val="00D66893"/>
    <w:rsid w:val="00D90ACB"/>
    <w:rsid w:val="00DC1500"/>
    <w:rsid w:val="00E44371"/>
    <w:rsid w:val="00E949B0"/>
    <w:rsid w:val="00EA3FA9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D1712E"/>
  <w15:chartTrackingRefBased/>
  <w15:docId w15:val="{75FF7840-1127-416A-AC22-092C29571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C3632-F782-43DE-BB66-8B4BD96E6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560</Words>
  <Characters>4326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8</cp:revision>
  <cp:lastPrinted>1899-12-31T23:00:00Z</cp:lastPrinted>
  <dcterms:created xsi:type="dcterms:W3CDTF">2022-12-19T11:17:00Z</dcterms:created>
  <dcterms:modified xsi:type="dcterms:W3CDTF">2022-12-19T13:28:00Z</dcterms:modified>
</cp:coreProperties>
</file>