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EB73D" w14:textId="77777777" w:rsidR="00D665F5" w:rsidRPr="00BB547B" w:rsidRDefault="00DE423F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E423F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DE423F">
        <w:rPr>
          <w:rFonts w:ascii="Arial" w:hAnsi="Arial" w:cs="Arial"/>
          <w:sz w:val="24"/>
          <w:szCs w:val="24"/>
        </w:rPr>
        <w:t>2022-12-27</w:t>
      </w:r>
    </w:p>
    <w:p w14:paraId="00A86E83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8A458C7" w14:textId="77777777" w:rsidR="00D665F5" w:rsidRPr="00BB547B" w:rsidRDefault="00DE423F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E423F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33EEA52F" w14:textId="77777777" w:rsidR="00D665F5" w:rsidRPr="00BB547B" w:rsidRDefault="00DE423F" w:rsidP="00D665F5">
      <w:pPr>
        <w:rPr>
          <w:rFonts w:ascii="Arial" w:hAnsi="Arial" w:cs="Arial"/>
          <w:sz w:val="24"/>
          <w:szCs w:val="24"/>
        </w:rPr>
      </w:pPr>
      <w:r w:rsidRPr="00DE423F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DE423F">
        <w:rPr>
          <w:rFonts w:ascii="Arial" w:hAnsi="Arial" w:cs="Arial"/>
          <w:sz w:val="24"/>
          <w:szCs w:val="24"/>
        </w:rPr>
        <w:t>66</w:t>
      </w:r>
    </w:p>
    <w:p w14:paraId="6543C7AD" w14:textId="77777777" w:rsidR="00D665F5" w:rsidRPr="00BB547B" w:rsidRDefault="00DE423F" w:rsidP="00D665F5">
      <w:pPr>
        <w:rPr>
          <w:rFonts w:ascii="Arial" w:hAnsi="Arial" w:cs="Arial"/>
          <w:sz w:val="24"/>
          <w:szCs w:val="24"/>
        </w:rPr>
      </w:pPr>
      <w:r w:rsidRPr="00DE423F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DE423F">
        <w:rPr>
          <w:rFonts w:ascii="Arial" w:hAnsi="Arial" w:cs="Arial"/>
          <w:sz w:val="24"/>
          <w:szCs w:val="24"/>
        </w:rPr>
        <w:t>Kraków</w:t>
      </w:r>
    </w:p>
    <w:p w14:paraId="74501C40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058AC60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24D9B2B9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EAA207F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FAD984D" w14:textId="7FA43E1E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5D131B">
        <w:rPr>
          <w:rFonts w:ascii="Arial" w:hAnsi="Arial" w:cs="Arial"/>
          <w:b/>
          <w:sz w:val="24"/>
          <w:szCs w:val="24"/>
        </w:rPr>
        <w:t>S</w:t>
      </w:r>
      <w:r w:rsidR="00DE423F" w:rsidRPr="00DE423F">
        <w:rPr>
          <w:rFonts w:ascii="Arial" w:hAnsi="Arial" w:cs="Arial"/>
          <w:b/>
          <w:sz w:val="24"/>
          <w:szCs w:val="24"/>
        </w:rPr>
        <w:t>ZP</w:t>
      </w:r>
      <w:r w:rsidR="005D131B">
        <w:rPr>
          <w:rFonts w:ascii="Arial" w:hAnsi="Arial" w:cs="Arial"/>
          <w:b/>
          <w:sz w:val="24"/>
          <w:szCs w:val="24"/>
        </w:rPr>
        <w:t>.271.1073</w:t>
      </w:r>
      <w:r w:rsidR="00DE423F" w:rsidRPr="00DE423F">
        <w:rPr>
          <w:rFonts w:ascii="Arial" w:hAnsi="Arial" w:cs="Arial"/>
          <w:b/>
          <w:sz w:val="24"/>
          <w:szCs w:val="24"/>
        </w:rPr>
        <w:t>/57/2022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71B8BEF3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7826F94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1FF71FC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FC495A1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33AD2D7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15B5D7F8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E423F" w:rsidRPr="00DE423F">
        <w:rPr>
          <w:rFonts w:ascii="Arial" w:hAnsi="Arial" w:cs="Arial"/>
          <w:sz w:val="24"/>
          <w:szCs w:val="24"/>
        </w:rPr>
        <w:t>Tryb podstawowy z możliwością negocjacji - art. 275 pkt. 2 ustawy Pzp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7C2AFF3C" w14:textId="77777777" w:rsidR="00A80738" w:rsidRPr="00BB547B" w:rsidRDefault="00DE423F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DE423F">
        <w:rPr>
          <w:rFonts w:ascii="Arial" w:hAnsi="Arial" w:cs="Arial"/>
          <w:b/>
          <w:szCs w:val="24"/>
        </w:rPr>
        <w:t>Wykonanie przeglądów okresowych sprzętu medycznego na potrzeby Oddziałów Szpitalnych (34 grupy)</w:t>
      </w:r>
    </w:p>
    <w:p w14:paraId="188E9F34" w14:textId="766DE230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DE423F" w:rsidRPr="00DE423F">
        <w:rPr>
          <w:rFonts w:ascii="Arial" w:hAnsi="Arial" w:cs="Arial"/>
          <w:sz w:val="24"/>
          <w:szCs w:val="24"/>
        </w:rPr>
        <w:t>(t.j. Dz.U. z 202</w:t>
      </w:r>
      <w:r w:rsidR="005D131B">
        <w:rPr>
          <w:rFonts w:ascii="Arial" w:hAnsi="Arial" w:cs="Arial"/>
          <w:sz w:val="24"/>
          <w:szCs w:val="24"/>
        </w:rPr>
        <w:t xml:space="preserve">2 </w:t>
      </w:r>
      <w:r w:rsidR="00DE423F" w:rsidRPr="00DE423F">
        <w:rPr>
          <w:rFonts w:ascii="Arial" w:hAnsi="Arial" w:cs="Arial"/>
          <w:sz w:val="24"/>
          <w:szCs w:val="24"/>
        </w:rPr>
        <w:t xml:space="preserve">r. poz. </w:t>
      </w:r>
      <w:r w:rsidR="005D131B">
        <w:rPr>
          <w:rFonts w:ascii="Arial" w:hAnsi="Arial" w:cs="Arial"/>
          <w:sz w:val="24"/>
          <w:szCs w:val="24"/>
        </w:rPr>
        <w:t>1710</w:t>
      </w:r>
      <w:r w:rsidR="00DE423F" w:rsidRPr="00DE423F">
        <w:rPr>
          <w:rFonts w:ascii="Arial" w:hAnsi="Arial" w:cs="Arial"/>
          <w:sz w:val="24"/>
          <w:szCs w:val="24"/>
        </w:rPr>
        <w:t>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327E51DA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DE423F" w:rsidRPr="00DE423F">
        <w:rPr>
          <w:rFonts w:ascii="Arial" w:hAnsi="Arial" w:cs="Arial"/>
          <w:sz w:val="24"/>
          <w:szCs w:val="24"/>
        </w:rPr>
        <w:t>27/12/2022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DE423F" w:rsidRPr="00DE423F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58050072" w14:textId="77777777" w:rsidTr="00C82837">
        <w:tc>
          <w:tcPr>
            <w:tcW w:w="993" w:type="dxa"/>
            <w:shd w:val="clear" w:color="auto" w:fill="auto"/>
            <w:vAlign w:val="center"/>
          </w:tcPr>
          <w:p w14:paraId="3316E85F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DD45A1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3C4DF0C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AD93A0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DE423F" w:rsidRPr="00BB547B" w14:paraId="0DDFEC01" w14:textId="77777777" w:rsidTr="000D6CEB">
        <w:tc>
          <w:tcPr>
            <w:tcW w:w="993" w:type="dxa"/>
            <w:shd w:val="clear" w:color="auto" w:fill="auto"/>
            <w:vAlign w:val="center"/>
          </w:tcPr>
          <w:p w14:paraId="52EEEC68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F03E34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58F245C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Medic Service Paweł Filipczyk Artur Trzopek spółka cywilna</w:t>
            </w:r>
          </w:p>
          <w:p w14:paraId="1F72C49A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Kielecka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29 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0ECFFFF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31-523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258804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38 713.60 zł</w:t>
            </w:r>
          </w:p>
        </w:tc>
      </w:tr>
      <w:tr w:rsidR="00DE423F" w:rsidRPr="00BB547B" w14:paraId="134A71B9" w14:textId="77777777" w:rsidTr="000D6CEB">
        <w:tc>
          <w:tcPr>
            <w:tcW w:w="993" w:type="dxa"/>
            <w:shd w:val="clear" w:color="auto" w:fill="auto"/>
            <w:vAlign w:val="center"/>
          </w:tcPr>
          <w:p w14:paraId="626DA13A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CF171F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DB6CD0F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Medic Service Paweł Filipczyk Artur Trzopek spółka cywilna</w:t>
            </w:r>
          </w:p>
          <w:p w14:paraId="68E5BF9E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Kielecka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29 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0F50450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31-523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B34AD3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4 471.20 zł</w:t>
            </w:r>
          </w:p>
        </w:tc>
      </w:tr>
      <w:tr w:rsidR="00DE423F" w:rsidRPr="00BB547B" w14:paraId="32F1E1FB" w14:textId="77777777" w:rsidTr="000D6CEB">
        <w:tc>
          <w:tcPr>
            <w:tcW w:w="993" w:type="dxa"/>
            <w:shd w:val="clear" w:color="auto" w:fill="auto"/>
            <w:vAlign w:val="center"/>
          </w:tcPr>
          <w:p w14:paraId="29F97D5B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4AD9E8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9968EEB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Medic Service Paweł Filipczyk Artur Trzopek spółka cywilna</w:t>
            </w:r>
          </w:p>
          <w:p w14:paraId="2FF5ADF4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Kielecka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29 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F1F48A5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31-523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32EE6E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13 284.00 zł</w:t>
            </w:r>
          </w:p>
        </w:tc>
      </w:tr>
      <w:tr w:rsidR="00DE423F" w:rsidRPr="00BB547B" w14:paraId="265ED99E" w14:textId="77777777" w:rsidTr="000D6CEB">
        <w:tc>
          <w:tcPr>
            <w:tcW w:w="993" w:type="dxa"/>
            <w:shd w:val="clear" w:color="auto" w:fill="auto"/>
            <w:vAlign w:val="center"/>
          </w:tcPr>
          <w:p w14:paraId="047722F1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843956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10988484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Medic Service Paweł Filipczyk Artur Trzopek spółka cywilna</w:t>
            </w:r>
          </w:p>
          <w:p w14:paraId="4620817D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Kielecka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29 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8146177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31-523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EBEFE3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4 860.00 zł</w:t>
            </w:r>
          </w:p>
        </w:tc>
      </w:tr>
      <w:tr w:rsidR="00DE423F" w:rsidRPr="00BB547B" w14:paraId="1ABE43DE" w14:textId="77777777" w:rsidTr="000D6CEB">
        <w:tc>
          <w:tcPr>
            <w:tcW w:w="993" w:type="dxa"/>
            <w:shd w:val="clear" w:color="auto" w:fill="auto"/>
            <w:vAlign w:val="center"/>
          </w:tcPr>
          <w:p w14:paraId="1FCF4982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43C229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387C991A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 xml:space="preserve">Medic Service Paweł Filipczyk Artur </w:t>
            </w:r>
            <w:r w:rsidRPr="00DE423F">
              <w:rPr>
                <w:rFonts w:ascii="Arial" w:hAnsi="Arial" w:cs="Arial"/>
              </w:rPr>
              <w:lastRenderedPageBreak/>
              <w:t>Trzopek spółka cywilna</w:t>
            </w:r>
          </w:p>
          <w:p w14:paraId="1F0A5E2D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Kielecka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29 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BCBB51E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31-523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F038C3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lastRenderedPageBreak/>
              <w:t>20 217.60 zł</w:t>
            </w:r>
          </w:p>
        </w:tc>
      </w:tr>
      <w:tr w:rsidR="00DE423F" w:rsidRPr="00BB547B" w14:paraId="496DAF8C" w14:textId="77777777" w:rsidTr="000D6CEB">
        <w:tc>
          <w:tcPr>
            <w:tcW w:w="993" w:type="dxa"/>
            <w:shd w:val="clear" w:color="auto" w:fill="auto"/>
            <w:vAlign w:val="center"/>
          </w:tcPr>
          <w:p w14:paraId="103E69E1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708DA1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09F6341E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Medic Service Paweł Filipczyk Artur Trzopek spółka cywilna</w:t>
            </w:r>
          </w:p>
          <w:p w14:paraId="453A1DCB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Kielecka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29 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195C5BE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31-523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CFF16D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4 050.00 zł</w:t>
            </w:r>
          </w:p>
        </w:tc>
      </w:tr>
      <w:tr w:rsidR="00DE423F" w:rsidRPr="00BB547B" w14:paraId="768F03D1" w14:textId="77777777" w:rsidTr="000D6CEB">
        <w:tc>
          <w:tcPr>
            <w:tcW w:w="993" w:type="dxa"/>
            <w:shd w:val="clear" w:color="auto" w:fill="auto"/>
            <w:vAlign w:val="center"/>
          </w:tcPr>
          <w:p w14:paraId="0FF47C9B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5D0B9E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599386E9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Medic Service Paweł Filipczyk Artur Trzopek spółka cywilna</w:t>
            </w:r>
          </w:p>
          <w:p w14:paraId="0BAB82AC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Kielecka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29 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DC0B4C9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31-523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E4549D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1 296.00 zł</w:t>
            </w:r>
          </w:p>
        </w:tc>
      </w:tr>
      <w:tr w:rsidR="00DE423F" w:rsidRPr="00BB547B" w14:paraId="6392F055" w14:textId="77777777" w:rsidTr="000D6CEB">
        <w:tc>
          <w:tcPr>
            <w:tcW w:w="993" w:type="dxa"/>
            <w:shd w:val="clear" w:color="auto" w:fill="auto"/>
            <w:vAlign w:val="center"/>
          </w:tcPr>
          <w:p w14:paraId="679261A2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B875AA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4086F797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Medic Service Paweł Filipczyk Artur Trzopek spółka cywilna</w:t>
            </w:r>
          </w:p>
          <w:p w14:paraId="14D52703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Kielecka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29 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04658AF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31-523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C50D10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1 944.00 zł</w:t>
            </w:r>
          </w:p>
        </w:tc>
      </w:tr>
      <w:tr w:rsidR="00DE423F" w:rsidRPr="00BB547B" w14:paraId="5800DBBC" w14:textId="77777777" w:rsidTr="000D6CEB">
        <w:tc>
          <w:tcPr>
            <w:tcW w:w="993" w:type="dxa"/>
            <w:shd w:val="clear" w:color="auto" w:fill="auto"/>
            <w:vAlign w:val="center"/>
          </w:tcPr>
          <w:p w14:paraId="171ADEB3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DE2921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71DCC85A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Medic Service Paweł Filipczyk Artur Trzopek spółka cywilna</w:t>
            </w:r>
          </w:p>
          <w:p w14:paraId="3DFF1E28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Kielecka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29 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F34A8F0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31-523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41F92C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1 620.00 zł</w:t>
            </w:r>
          </w:p>
        </w:tc>
      </w:tr>
      <w:tr w:rsidR="00DE423F" w:rsidRPr="00BB547B" w14:paraId="16F4AAFD" w14:textId="77777777" w:rsidTr="000D6CEB">
        <w:tc>
          <w:tcPr>
            <w:tcW w:w="993" w:type="dxa"/>
            <w:shd w:val="clear" w:color="auto" w:fill="auto"/>
            <w:vAlign w:val="center"/>
          </w:tcPr>
          <w:p w14:paraId="33FA9177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AB57BA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7E5137B5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Medic Service Paweł Filipczyk Artur Trzopek spółka cywilna</w:t>
            </w:r>
          </w:p>
          <w:p w14:paraId="0CD3235A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Kielecka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29 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AFFEC45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31-523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17CBDC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4 212.00 zł</w:t>
            </w:r>
          </w:p>
        </w:tc>
      </w:tr>
      <w:tr w:rsidR="00DE423F" w:rsidRPr="00BB547B" w14:paraId="773345E4" w14:textId="77777777" w:rsidTr="000D6CEB">
        <w:tc>
          <w:tcPr>
            <w:tcW w:w="993" w:type="dxa"/>
            <w:shd w:val="clear" w:color="auto" w:fill="auto"/>
            <w:vAlign w:val="center"/>
          </w:tcPr>
          <w:p w14:paraId="43506D3F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7BF2B5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511B0E60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Medic Service Paweł Filipczyk Artur Trzopek spółka cywilna</w:t>
            </w:r>
          </w:p>
          <w:p w14:paraId="16036633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Kielecka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29 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B746688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31-523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8E2521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1 296.00 zł</w:t>
            </w:r>
          </w:p>
        </w:tc>
      </w:tr>
      <w:tr w:rsidR="00DE423F" w:rsidRPr="00BB547B" w14:paraId="11B89567" w14:textId="77777777" w:rsidTr="000D6CEB">
        <w:tc>
          <w:tcPr>
            <w:tcW w:w="993" w:type="dxa"/>
            <w:shd w:val="clear" w:color="auto" w:fill="auto"/>
            <w:vAlign w:val="center"/>
          </w:tcPr>
          <w:p w14:paraId="050D330B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6BE02C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5383D425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Medic Service Paweł Filipczyk Artur Trzopek spółka cywilna</w:t>
            </w:r>
          </w:p>
          <w:p w14:paraId="036E7952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Kielecka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29 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030E527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31-523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D3E302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972.00 zł</w:t>
            </w:r>
          </w:p>
        </w:tc>
      </w:tr>
      <w:tr w:rsidR="00DE423F" w:rsidRPr="00BB547B" w14:paraId="55D488F5" w14:textId="77777777" w:rsidTr="000D6CEB">
        <w:tc>
          <w:tcPr>
            <w:tcW w:w="993" w:type="dxa"/>
            <w:shd w:val="clear" w:color="auto" w:fill="auto"/>
            <w:vAlign w:val="center"/>
          </w:tcPr>
          <w:p w14:paraId="71484371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503AA3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2CE67155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Medic Service Paweł Filipczyk Artur Trzopek spółka cywilna</w:t>
            </w:r>
          </w:p>
          <w:p w14:paraId="1F9695EF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Kielecka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29 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F02B34F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31-523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A5D476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972.00 zł</w:t>
            </w:r>
          </w:p>
        </w:tc>
      </w:tr>
      <w:tr w:rsidR="00DE423F" w:rsidRPr="00BB547B" w14:paraId="2A3BCD1A" w14:textId="77777777" w:rsidTr="000D6CEB">
        <w:tc>
          <w:tcPr>
            <w:tcW w:w="993" w:type="dxa"/>
            <w:shd w:val="clear" w:color="auto" w:fill="auto"/>
            <w:vAlign w:val="center"/>
          </w:tcPr>
          <w:p w14:paraId="559713E4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E2F975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6188B8FF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Medic Service Paweł Filipczyk Artur Trzopek spółka cywilna</w:t>
            </w:r>
          </w:p>
          <w:p w14:paraId="552DF104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Kielecka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29 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E84133F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31-523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E34E34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8 262.00 zł</w:t>
            </w:r>
          </w:p>
        </w:tc>
      </w:tr>
      <w:tr w:rsidR="00DE423F" w:rsidRPr="00BB547B" w14:paraId="13711594" w14:textId="77777777" w:rsidTr="000D6CEB">
        <w:tc>
          <w:tcPr>
            <w:tcW w:w="993" w:type="dxa"/>
            <w:shd w:val="clear" w:color="auto" w:fill="auto"/>
            <w:vAlign w:val="center"/>
          </w:tcPr>
          <w:p w14:paraId="5338185D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0B9149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18D16DC5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Medic Service Paweł Filipczyk Artur Trzopek spółka cywilna</w:t>
            </w:r>
          </w:p>
          <w:p w14:paraId="356CE6A6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Kielecka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29 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DD93E1B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31-523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305672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8 262.00 zł</w:t>
            </w:r>
          </w:p>
        </w:tc>
      </w:tr>
      <w:tr w:rsidR="00DE423F" w:rsidRPr="00BB547B" w14:paraId="70886EF7" w14:textId="77777777" w:rsidTr="000D6CEB">
        <w:tc>
          <w:tcPr>
            <w:tcW w:w="993" w:type="dxa"/>
            <w:shd w:val="clear" w:color="auto" w:fill="auto"/>
            <w:vAlign w:val="center"/>
          </w:tcPr>
          <w:p w14:paraId="74559127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AE7377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6C905E17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Medic Service Paweł Filipczyk Artur Trzopek spółka cywilna</w:t>
            </w:r>
          </w:p>
          <w:p w14:paraId="79768B98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Kielecka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29 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3D62E25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31-523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B518E2" w14:textId="76DF7569" w:rsidR="00DE423F" w:rsidRPr="00BB547B" w:rsidRDefault="006038E5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5 184.00</w:t>
            </w:r>
            <w:r w:rsidR="00DE423F" w:rsidRPr="00DE423F">
              <w:rPr>
                <w:rFonts w:ascii="Arial" w:hAnsi="Arial" w:cs="Arial"/>
              </w:rPr>
              <w:t xml:space="preserve">  zł</w:t>
            </w:r>
          </w:p>
        </w:tc>
      </w:tr>
      <w:tr w:rsidR="00DE423F" w:rsidRPr="00BB547B" w14:paraId="39C73615" w14:textId="77777777" w:rsidTr="000D6CEB">
        <w:tc>
          <w:tcPr>
            <w:tcW w:w="993" w:type="dxa"/>
            <w:shd w:val="clear" w:color="auto" w:fill="auto"/>
            <w:vAlign w:val="center"/>
          </w:tcPr>
          <w:p w14:paraId="3D15E3E8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D4FD99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0511808C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PLS SERVICES Sp. z o.o.</w:t>
            </w:r>
          </w:p>
          <w:p w14:paraId="0B7D238D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Rzędziany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AC97D89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16-080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Rzędziany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E1DC23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32 805.00 zł</w:t>
            </w:r>
          </w:p>
        </w:tc>
      </w:tr>
      <w:tr w:rsidR="00DE423F" w:rsidRPr="00BB547B" w14:paraId="5624DD39" w14:textId="77777777" w:rsidTr="000D6CEB">
        <w:tc>
          <w:tcPr>
            <w:tcW w:w="993" w:type="dxa"/>
            <w:shd w:val="clear" w:color="auto" w:fill="auto"/>
            <w:vAlign w:val="center"/>
          </w:tcPr>
          <w:p w14:paraId="2A7297C6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356019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FB45867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Zakłady Techniki Medycznej Sp. z o.o.</w:t>
            </w:r>
          </w:p>
          <w:p w14:paraId="24B03F89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Szyllinga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88235A0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500035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5 216.40 zł</w:t>
            </w:r>
          </w:p>
        </w:tc>
      </w:tr>
      <w:tr w:rsidR="00DE423F" w:rsidRPr="00BB547B" w14:paraId="1E72B5C5" w14:textId="77777777" w:rsidTr="000D6CEB">
        <w:tc>
          <w:tcPr>
            <w:tcW w:w="993" w:type="dxa"/>
            <w:shd w:val="clear" w:color="auto" w:fill="auto"/>
            <w:vAlign w:val="center"/>
          </w:tcPr>
          <w:p w14:paraId="5F47CA18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20D442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667BC423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Zakłady Techniki Medycznej Sp. z o.o.</w:t>
            </w:r>
          </w:p>
          <w:p w14:paraId="35205C97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Szyllinga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58CD995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8402F7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7 776.00 zł</w:t>
            </w:r>
          </w:p>
        </w:tc>
      </w:tr>
      <w:tr w:rsidR="00DE423F" w:rsidRPr="00BB547B" w14:paraId="00F64294" w14:textId="77777777" w:rsidTr="000D6CEB">
        <w:tc>
          <w:tcPr>
            <w:tcW w:w="993" w:type="dxa"/>
            <w:shd w:val="clear" w:color="auto" w:fill="auto"/>
            <w:vAlign w:val="center"/>
          </w:tcPr>
          <w:p w14:paraId="31B3F9BE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80CA2F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47D956F3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Zakłady Techniki Medycznej Sp. z o.o.</w:t>
            </w:r>
          </w:p>
          <w:p w14:paraId="77E97500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Szyllinga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23A8134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7B79A4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1 555.20 zł</w:t>
            </w:r>
          </w:p>
        </w:tc>
      </w:tr>
      <w:tr w:rsidR="00DE423F" w:rsidRPr="00BB547B" w14:paraId="7AB97D13" w14:textId="77777777" w:rsidTr="000D6CEB">
        <w:tc>
          <w:tcPr>
            <w:tcW w:w="993" w:type="dxa"/>
            <w:shd w:val="clear" w:color="auto" w:fill="auto"/>
            <w:vAlign w:val="center"/>
          </w:tcPr>
          <w:p w14:paraId="0264CB83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E0065A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0060A505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Zakłady Techniki Medycznej Sp. z o.o.</w:t>
            </w:r>
          </w:p>
          <w:p w14:paraId="16A74E6A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Szyllinga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B7808AF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F1F10E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1 944.00 zł</w:t>
            </w:r>
          </w:p>
        </w:tc>
      </w:tr>
      <w:tr w:rsidR="00DE423F" w:rsidRPr="00BB547B" w14:paraId="70CE23C4" w14:textId="77777777" w:rsidTr="000D6CEB">
        <w:tc>
          <w:tcPr>
            <w:tcW w:w="993" w:type="dxa"/>
            <w:shd w:val="clear" w:color="auto" w:fill="auto"/>
            <w:vAlign w:val="center"/>
          </w:tcPr>
          <w:p w14:paraId="39003DAF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4B3F1C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36C0FB86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Zakłady Techniki Medycznej Sp. z o.o.</w:t>
            </w:r>
          </w:p>
          <w:p w14:paraId="247E222B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Szyllinga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5F180F9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ED9085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3 240.00 zł</w:t>
            </w:r>
          </w:p>
        </w:tc>
      </w:tr>
      <w:tr w:rsidR="00DE423F" w:rsidRPr="00BB547B" w14:paraId="6159F6FB" w14:textId="77777777" w:rsidTr="000D6CEB">
        <w:tc>
          <w:tcPr>
            <w:tcW w:w="993" w:type="dxa"/>
            <w:shd w:val="clear" w:color="auto" w:fill="auto"/>
            <w:vAlign w:val="center"/>
          </w:tcPr>
          <w:p w14:paraId="2F3F144F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FAE927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31CF3777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Zakłady Techniki Medycznej Sp. z o.o.</w:t>
            </w:r>
          </w:p>
          <w:p w14:paraId="758F8FD7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Szyllinga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F8E337A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599947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1 944.00 zł</w:t>
            </w:r>
          </w:p>
        </w:tc>
      </w:tr>
      <w:tr w:rsidR="00DE423F" w:rsidRPr="00BB547B" w14:paraId="337B7212" w14:textId="77777777" w:rsidTr="000D6CEB">
        <w:tc>
          <w:tcPr>
            <w:tcW w:w="993" w:type="dxa"/>
            <w:shd w:val="clear" w:color="auto" w:fill="auto"/>
            <w:vAlign w:val="center"/>
          </w:tcPr>
          <w:p w14:paraId="5364F23E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AE266A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4E048DF1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Zakłady Techniki Medycznej Sp. z o.o.</w:t>
            </w:r>
          </w:p>
          <w:p w14:paraId="1FC643CC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Szyllinga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423BC82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038112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1 296.00 zł</w:t>
            </w:r>
          </w:p>
        </w:tc>
      </w:tr>
      <w:tr w:rsidR="00DE423F" w:rsidRPr="00BB547B" w14:paraId="652F1C71" w14:textId="77777777" w:rsidTr="000D6CEB">
        <w:tc>
          <w:tcPr>
            <w:tcW w:w="993" w:type="dxa"/>
            <w:shd w:val="clear" w:color="auto" w:fill="auto"/>
            <w:vAlign w:val="center"/>
          </w:tcPr>
          <w:p w14:paraId="21D3F0E9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CDE259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27716A04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Zakłady Techniki Medycznej Sp. z o.o.</w:t>
            </w:r>
          </w:p>
          <w:p w14:paraId="44FCF4B1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Szyllinga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74410F4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4B34A3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2 430.00 zł</w:t>
            </w:r>
          </w:p>
        </w:tc>
      </w:tr>
      <w:tr w:rsidR="00DE423F" w:rsidRPr="00BB547B" w14:paraId="353C98D2" w14:textId="77777777" w:rsidTr="000D6CEB">
        <w:tc>
          <w:tcPr>
            <w:tcW w:w="993" w:type="dxa"/>
            <w:shd w:val="clear" w:color="auto" w:fill="auto"/>
            <w:vAlign w:val="center"/>
          </w:tcPr>
          <w:p w14:paraId="5B6302FA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760831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4B24EB55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Zakłady Techniki Medycznej Sp. z o.o.</w:t>
            </w:r>
          </w:p>
          <w:p w14:paraId="62650A2C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Szyllinga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9442DAC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990AB5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1 296.00 zł</w:t>
            </w:r>
          </w:p>
        </w:tc>
      </w:tr>
      <w:tr w:rsidR="00DE423F" w:rsidRPr="00BB547B" w14:paraId="39F541EB" w14:textId="77777777" w:rsidTr="000D6CEB">
        <w:tc>
          <w:tcPr>
            <w:tcW w:w="993" w:type="dxa"/>
            <w:shd w:val="clear" w:color="auto" w:fill="auto"/>
            <w:vAlign w:val="center"/>
          </w:tcPr>
          <w:p w14:paraId="70BF8CAC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84A142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1E2B6E12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Zakłady Techniki Medycznej Sp. z o.o.</w:t>
            </w:r>
          </w:p>
          <w:p w14:paraId="032A5D38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Szyllinga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B46D50F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685E45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648.00 zł</w:t>
            </w:r>
          </w:p>
        </w:tc>
      </w:tr>
      <w:tr w:rsidR="00DE423F" w:rsidRPr="00BB547B" w14:paraId="6C33064B" w14:textId="77777777" w:rsidTr="000D6CEB">
        <w:tc>
          <w:tcPr>
            <w:tcW w:w="993" w:type="dxa"/>
            <w:shd w:val="clear" w:color="auto" w:fill="auto"/>
            <w:vAlign w:val="center"/>
          </w:tcPr>
          <w:p w14:paraId="10EE9C28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E95E75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0FD983A0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Zakłady Techniki Medycznej Sp. z o.o.</w:t>
            </w:r>
          </w:p>
          <w:p w14:paraId="269B51CA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Szyllinga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F9D82DB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B1E88B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777.60 zł</w:t>
            </w:r>
          </w:p>
        </w:tc>
      </w:tr>
      <w:tr w:rsidR="00DE423F" w:rsidRPr="00BB547B" w14:paraId="2837C73B" w14:textId="77777777" w:rsidTr="000D6CEB">
        <w:tc>
          <w:tcPr>
            <w:tcW w:w="993" w:type="dxa"/>
            <w:shd w:val="clear" w:color="auto" w:fill="auto"/>
            <w:vAlign w:val="center"/>
          </w:tcPr>
          <w:p w14:paraId="7C85575D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758F30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1302D66B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Zakłady Techniki Medycznej Sp. z o.o.</w:t>
            </w:r>
          </w:p>
          <w:p w14:paraId="6EE88043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Szyllinga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88D8FC9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D1FF31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810.00 zł</w:t>
            </w:r>
          </w:p>
        </w:tc>
      </w:tr>
      <w:tr w:rsidR="00DE423F" w:rsidRPr="00BB547B" w14:paraId="086F005E" w14:textId="77777777" w:rsidTr="000D6CEB">
        <w:tc>
          <w:tcPr>
            <w:tcW w:w="993" w:type="dxa"/>
            <w:shd w:val="clear" w:color="auto" w:fill="auto"/>
            <w:vAlign w:val="center"/>
          </w:tcPr>
          <w:p w14:paraId="7EE2E065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C78B36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62346EA8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Zakłady Techniki Medycznej Sp. z o.o.</w:t>
            </w:r>
          </w:p>
          <w:p w14:paraId="10860D48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Szyllinga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1B84C5E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565106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583.20 zł</w:t>
            </w:r>
          </w:p>
        </w:tc>
      </w:tr>
      <w:tr w:rsidR="00DE423F" w:rsidRPr="00BB547B" w14:paraId="6AEC8C55" w14:textId="77777777" w:rsidTr="000D6CEB">
        <w:tc>
          <w:tcPr>
            <w:tcW w:w="993" w:type="dxa"/>
            <w:shd w:val="clear" w:color="auto" w:fill="auto"/>
            <w:vAlign w:val="center"/>
          </w:tcPr>
          <w:p w14:paraId="256DCE92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9A8844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436A4848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Zakłady Techniki Medycznej Sp. z o.o.</w:t>
            </w:r>
          </w:p>
          <w:p w14:paraId="5F63D91B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Szyllinga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48CDC25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E62A2A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583.20 zł</w:t>
            </w:r>
          </w:p>
        </w:tc>
      </w:tr>
      <w:tr w:rsidR="00DE423F" w:rsidRPr="00BB547B" w14:paraId="227A5339" w14:textId="77777777" w:rsidTr="000D6CEB">
        <w:tc>
          <w:tcPr>
            <w:tcW w:w="993" w:type="dxa"/>
            <w:shd w:val="clear" w:color="auto" w:fill="auto"/>
            <w:vAlign w:val="center"/>
          </w:tcPr>
          <w:p w14:paraId="0FD09B7B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E9883D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2A1C5BBC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Zakłady Techniki Medycznej Sp. z o.o.</w:t>
            </w:r>
          </w:p>
          <w:p w14:paraId="1CF81164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Szyllinga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3BFF7DA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944DD3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1 620.00 zł</w:t>
            </w:r>
          </w:p>
        </w:tc>
      </w:tr>
      <w:tr w:rsidR="00DE423F" w:rsidRPr="00BB547B" w14:paraId="6F4479CE" w14:textId="77777777" w:rsidTr="000D6CEB">
        <w:tc>
          <w:tcPr>
            <w:tcW w:w="993" w:type="dxa"/>
            <w:shd w:val="clear" w:color="auto" w:fill="auto"/>
            <w:vAlign w:val="center"/>
          </w:tcPr>
          <w:p w14:paraId="49D774B1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A492F9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69A75124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Zakłady Techniki Medycznej Sp. z o.o.</w:t>
            </w:r>
          </w:p>
          <w:p w14:paraId="52E0C77D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Szyllinga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451F874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B53F27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7 128.00 zł</w:t>
            </w:r>
          </w:p>
        </w:tc>
      </w:tr>
      <w:tr w:rsidR="00DE423F" w:rsidRPr="00BB547B" w14:paraId="50B81464" w14:textId="77777777" w:rsidTr="000D6CEB">
        <w:tc>
          <w:tcPr>
            <w:tcW w:w="993" w:type="dxa"/>
            <w:shd w:val="clear" w:color="auto" w:fill="auto"/>
            <w:vAlign w:val="center"/>
          </w:tcPr>
          <w:p w14:paraId="3101CE58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55DF36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5260DAE8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Zakłady Techniki Medycznej Sp. z o.o.</w:t>
            </w:r>
          </w:p>
          <w:p w14:paraId="68BACA46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Szyllinga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0EED105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D594BE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3 888.00 zł</w:t>
            </w:r>
          </w:p>
        </w:tc>
      </w:tr>
      <w:tr w:rsidR="00DE423F" w:rsidRPr="00BB547B" w14:paraId="72056E5E" w14:textId="77777777" w:rsidTr="000D6CEB">
        <w:tc>
          <w:tcPr>
            <w:tcW w:w="993" w:type="dxa"/>
            <w:shd w:val="clear" w:color="auto" w:fill="auto"/>
            <w:vAlign w:val="center"/>
          </w:tcPr>
          <w:p w14:paraId="40F3123A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0F0300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02F2FF3B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Medikol Systems sp. z o.o.</w:t>
            </w:r>
          </w:p>
          <w:p w14:paraId="3F3620F2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Polska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118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A9ACBB2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60-401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8525BC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2 721.60 zł</w:t>
            </w:r>
          </w:p>
        </w:tc>
      </w:tr>
      <w:tr w:rsidR="00DE423F" w:rsidRPr="00BB547B" w14:paraId="0AE2FB2F" w14:textId="77777777" w:rsidTr="000D6CEB">
        <w:tc>
          <w:tcPr>
            <w:tcW w:w="993" w:type="dxa"/>
            <w:shd w:val="clear" w:color="auto" w:fill="auto"/>
            <w:vAlign w:val="center"/>
          </w:tcPr>
          <w:p w14:paraId="5567FA84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02893A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29571F6F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Medikol Systems sp. z o.o.</w:t>
            </w:r>
          </w:p>
          <w:p w14:paraId="0E5DA2FE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Polska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118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942B08F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60-401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7C1FF6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2 721.60 zł</w:t>
            </w:r>
          </w:p>
        </w:tc>
      </w:tr>
      <w:tr w:rsidR="00DE423F" w:rsidRPr="00BB547B" w14:paraId="3110D6C1" w14:textId="77777777" w:rsidTr="000D6CEB">
        <w:tc>
          <w:tcPr>
            <w:tcW w:w="993" w:type="dxa"/>
            <w:shd w:val="clear" w:color="auto" w:fill="auto"/>
            <w:vAlign w:val="center"/>
          </w:tcPr>
          <w:p w14:paraId="40CAF33F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E28211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40A49946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Medikol Systems sp. z o.o.</w:t>
            </w:r>
          </w:p>
          <w:p w14:paraId="0598D6C5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Polska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118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373E9DB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60-401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DF496E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907.20 zł</w:t>
            </w:r>
          </w:p>
        </w:tc>
      </w:tr>
      <w:tr w:rsidR="00DE423F" w:rsidRPr="00BB547B" w14:paraId="00A9C0BF" w14:textId="77777777" w:rsidTr="000D6CEB">
        <w:tc>
          <w:tcPr>
            <w:tcW w:w="993" w:type="dxa"/>
            <w:shd w:val="clear" w:color="auto" w:fill="auto"/>
            <w:vAlign w:val="center"/>
          </w:tcPr>
          <w:p w14:paraId="6E0B8320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B25ABC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374FBEBB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SK-MED SYSTEMS SP. Z O. O.</w:t>
            </w:r>
          </w:p>
          <w:p w14:paraId="0954DD02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Św. Marcin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29/8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7AF5DBC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61-806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ABBE21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1 846.80 zł</w:t>
            </w:r>
          </w:p>
        </w:tc>
      </w:tr>
      <w:tr w:rsidR="00DE423F" w:rsidRPr="00BB547B" w14:paraId="68009C26" w14:textId="77777777" w:rsidTr="000D6CEB">
        <w:tc>
          <w:tcPr>
            <w:tcW w:w="993" w:type="dxa"/>
            <w:shd w:val="clear" w:color="auto" w:fill="auto"/>
            <w:vAlign w:val="center"/>
          </w:tcPr>
          <w:p w14:paraId="0B54212D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898142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77309202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SK-MED SYSTEMS SP. Z O. O.</w:t>
            </w:r>
          </w:p>
          <w:p w14:paraId="1D5E54C2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Św. Marcin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29/8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6E65E08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61-806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B244A8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1 846.80 zł</w:t>
            </w:r>
          </w:p>
        </w:tc>
      </w:tr>
      <w:tr w:rsidR="00DE423F" w:rsidRPr="00BB547B" w14:paraId="11B03799" w14:textId="77777777" w:rsidTr="000D6CEB">
        <w:tc>
          <w:tcPr>
            <w:tcW w:w="993" w:type="dxa"/>
            <w:shd w:val="clear" w:color="auto" w:fill="auto"/>
            <w:vAlign w:val="center"/>
          </w:tcPr>
          <w:p w14:paraId="7A7343B4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F951CB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21C3A6E6" w14:textId="77777777" w:rsidR="00DE423F" w:rsidRPr="00BB547B" w:rsidRDefault="00DE423F" w:rsidP="000D6CEB">
            <w:pPr>
              <w:spacing w:before="80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SK-MED SYSTEMS SP. Z O. O.</w:t>
            </w:r>
          </w:p>
          <w:p w14:paraId="69E68A56" w14:textId="77777777" w:rsidR="00DE423F" w:rsidRPr="00BB547B" w:rsidRDefault="00DE423F" w:rsidP="000D6CEB">
            <w:pPr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Św. Marcin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29/8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C55FBB4" w14:textId="77777777" w:rsidR="00DE423F" w:rsidRPr="00BB547B" w:rsidRDefault="00DE423F" w:rsidP="000D6CEB">
            <w:pPr>
              <w:spacing w:after="80"/>
              <w:jc w:val="both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61-806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E423F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A608E7" w14:textId="77777777" w:rsidR="00DE423F" w:rsidRPr="00BB547B" w:rsidRDefault="00DE423F" w:rsidP="000D6C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E423F">
              <w:rPr>
                <w:rFonts w:ascii="Arial" w:hAnsi="Arial" w:cs="Arial"/>
              </w:rPr>
              <w:t>761.40 zł</w:t>
            </w:r>
          </w:p>
        </w:tc>
      </w:tr>
    </w:tbl>
    <w:p w14:paraId="3051AC78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85240CC" w14:textId="708B536E" w:rsidR="00C236D3" w:rsidRPr="00BB547B" w:rsidRDefault="00DE423F" w:rsidP="00173B20">
      <w:pPr>
        <w:jc w:val="right"/>
        <w:rPr>
          <w:rFonts w:ascii="Arial" w:hAnsi="Arial" w:cs="Arial"/>
          <w:sz w:val="22"/>
          <w:szCs w:val="22"/>
        </w:rPr>
      </w:pPr>
      <w:r w:rsidRPr="00DE423F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1A134" w14:textId="77777777" w:rsidR="00D74B11" w:rsidRDefault="00D74B11">
      <w:r>
        <w:separator/>
      </w:r>
    </w:p>
  </w:endnote>
  <w:endnote w:type="continuationSeparator" w:id="0">
    <w:p w14:paraId="2D6CA539" w14:textId="77777777" w:rsidR="00D74B11" w:rsidRDefault="00D74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792C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962A8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20D44" w14:textId="77777777" w:rsidR="009F189D" w:rsidRDefault="006038E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5BB0FBE">
        <v:line id="_x0000_s1025" style="position:absolute;left:0;text-align:left;z-index:251657728" from="-3.85pt,8.7pt" to="455.15pt,8.7pt"/>
      </w:pict>
    </w:r>
  </w:p>
  <w:p w14:paraId="1C13B0A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FDF3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123444" w14:textId="77777777" w:rsidR="009F189D" w:rsidRDefault="009F189D">
    <w:pPr>
      <w:pStyle w:val="Stopka"/>
      <w:tabs>
        <w:tab w:val="clear" w:pos="4536"/>
      </w:tabs>
      <w:jc w:val="center"/>
    </w:pPr>
  </w:p>
  <w:p w14:paraId="2B6BE9E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FCA8E" w14:textId="77777777" w:rsidR="00D74B11" w:rsidRDefault="00D74B11">
      <w:r>
        <w:separator/>
      </w:r>
    </w:p>
  </w:footnote>
  <w:footnote w:type="continuationSeparator" w:id="0">
    <w:p w14:paraId="78638955" w14:textId="77777777" w:rsidR="00D74B11" w:rsidRDefault="00D74B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47CBD" w14:textId="77777777" w:rsidR="00DE423F" w:rsidRDefault="00DE42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0ED53" w14:textId="77777777" w:rsidR="00DE423F" w:rsidRDefault="00DE42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B7791" w14:textId="77777777" w:rsidR="00DE423F" w:rsidRDefault="00DE42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4B1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D131B"/>
    <w:rsid w:val="006038E5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74B11"/>
    <w:rsid w:val="00DE423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2BAB7D"/>
  <w15:chartTrackingRefBased/>
  <w15:docId w15:val="{D0494797-57DD-4052-A5D3-AE6B86ADF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760</Words>
  <Characters>3753</Characters>
  <Application>Microsoft Office Word</Application>
  <DocSecurity>0</DocSecurity>
  <Lines>31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4</cp:revision>
  <dcterms:created xsi:type="dcterms:W3CDTF">2022-12-27T09:40:00Z</dcterms:created>
  <dcterms:modified xsi:type="dcterms:W3CDTF">2022-12-27T09:51:00Z</dcterms:modified>
</cp:coreProperties>
</file>