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949F" w14:textId="5C705E58" w:rsidR="00D665F5" w:rsidRPr="00BB547B" w:rsidRDefault="002158A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158A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158AB">
        <w:rPr>
          <w:rFonts w:ascii="Arial" w:hAnsi="Arial" w:cs="Arial"/>
          <w:sz w:val="24"/>
          <w:szCs w:val="24"/>
        </w:rPr>
        <w:t>2022-12-2</w:t>
      </w:r>
      <w:r w:rsidR="00133680">
        <w:rPr>
          <w:rFonts w:ascii="Arial" w:hAnsi="Arial" w:cs="Arial"/>
          <w:sz w:val="24"/>
          <w:szCs w:val="24"/>
        </w:rPr>
        <w:t>7</w:t>
      </w:r>
    </w:p>
    <w:p w14:paraId="5B7A73FF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C0EE7C" w14:textId="77777777" w:rsidR="00D665F5" w:rsidRPr="00BB547B" w:rsidRDefault="002158A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58A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B89AD4B" w14:textId="77777777" w:rsidR="00D665F5" w:rsidRPr="00BB547B" w:rsidRDefault="002158AB" w:rsidP="00D665F5">
      <w:pPr>
        <w:rPr>
          <w:rFonts w:ascii="Arial" w:hAnsi="Arial" w:cs="Arial"/>
          <w:sz w:val="24"/>
          <w:szCs w:val="24"/>
        </w:rPr>
      </w:pPr>
      <w:r w:rsidRPr="002158AB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58AB">
        <w:rPr>
          <w:rFonts w:ascii="Arial" w:hAnsi="Arial" w:cs="Arial"/>
          <w:sz w:val="24"/>
          <w:szCs w:val="24"/>
        </w:rPr>
        <w:t>66</w:t>
      </w:r>
    </w:p>
    <w:p w14:paraId="0BC9CA1A" w14:textId="77777777" w:rsidR="00D665F5" w:rsidRPr="00BB547B" w:rsidRDefault="002158AB" w:rsidP="00D665F5">
      <w:pPr>
        <w:rPr>
          <w:rFonts w:ascii="Arial" w:hAnsi="Arial" w:cs="Arial"/>
          <w:sz w:val="24"/>
          <w:szCs w:val="24"/>
        </w:rPr>
      </w:pPr>
      <w:r w:rsidRPr="002158AB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58AB">
        <w:rPr>
          <w:rFonts w:ascii="Arial" w:hAnsi="Arial" w:cs="Arial"/>
          <w:sz w:val="24"/>
          <w:szCs w:val="24"/>
        </w:rPr>
        <w:t>Kraków</w:t>
      </w:r>
    </w:p>
    <w:p w14:paraId="575AEF3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98959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6AF453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FFA29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60CDFCE" w14:textId="6FD942F9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2052F">
        <w:rPr>
          <w:rFonts w:ascii="Arial" w:hAnsi="Arial" w:cs="Arial"/>
          <w:b/>
          <w:sz w:val="24"/>
          <w:szCs w:val="24"/>
        </w:rPr>
        <w:t>S</w:t>
      </w:r>
      <w:r w:rsidR="002158AB" w:rsidRPr="002158AB">
        <w:rPr>
          <w:rFonts w:ascii="Arial" w:hAnsi="Arial" w:cs="Arial"/>
          <w:b/>
          <w:sz w:val="24"/>
          <w:szCs w:val="24"/>
        </w:rPr>
        <w:t>ZP</w:t>
      </w:r>
      <w:r w:rsidR="0042052F">
        <w:rPr>
          <w:rFonts w:ascii="Arial" w:hAnsi="Arial" w:cs="Arial"/>
          <w:b/>
          <w:sz w:val="24"/>
          <w:szCs w:val="24"/>
        </w:rPr>
        <w:t>.271.10</w:t>
      </w:r>
      <w:r w:rsidR="004C5AEC">
        <w:rPr>
          <w:rFonts w:ascii="Arial" w:hAnsi="Arial" w:cs="Arial"/>
          <w:b/>
          <w:sz w:val="24"/>
          <w:szCs w:val="24"/>
        </w:rPr>
        <w:t>70</w:t>
      </w:r>
      <w:r w:rsidR="002158AB" w:rsidRPr="002158AB">
        <w:rPr>
          <w:rFonts w:ascii="Arial" w:hAnsi="Arial" w:cs="Arial"/>
          <w:b/>
          <w:sz w:val="24"/>
          <w:szCs w:val="24"/>
        </w:rPr>
        <w:t>/58/2022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6F2CC2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B8F112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91808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FC647B" w14:textId="24A89748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  <w:r w:rsidR="00133680">
        <w:rPr>
          <w:rFonts w:ascii="Arial" w:hAnsi="Arial" w:cs="Arial"/>
          <w:b/>
          <w:spacing w:val="20"/>
          <w:sz w:val="28"/>
        </w:rPr>
        <w:t xml:space="preserve"> – korekta </w:t>
      </w:r>
    </w:p>
    <w:p w14:paraId="0FA7875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8FF16F4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58AB" w:rsidRPr="002158A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D205107" w14:textId="77777777" w:rsidR="00A80738" w:rsidRPr="00BB547B" w:rsidRDefault="002158A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158AB">
        <w:rPr>
          <w:rFonts w:ascii="Arial" w:hAnsi="Arial" w:cs="Arial"/>
          <w:b/>
          <w:szCs w:val="24"/>
        </w:rPr>
        <w:t>Zakup i dostawa preparatów dezynfekujących, myjących oraz higieniczno-pielęgnacyjnych</w:t>
      </w:r>
    </w:p>
    <w:p w14:paraId="3BD150D6" w14:textId="6603E42D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158AB" w:rsidRPr="002158A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</w:t>
      </w:r>
      <w:r w:rsidR="00133680">
        <w:rPr>
          <w:rFonts w:ascii="Arial" w:hAnsi="Arial" w:cs="Arial"/>
          <w:sz w:val="24"/>
          <w:szCs w:val="24"/>
        </w:rPr>
        <w:t>ł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133680">
        <w:rPr>
          <w:rFonts w:ascii="Arial" w:hAnsi="Arial" w:cs="Arial"/>
          <w:sz w:val="24"/>
          <w:szCs w:val="24"/>
        </w:rPr>
        <w:t xml:space="preserve"> – pismo nr </w:t>
      </w:r>
      <w:r w:rsidR="00133680" w:rsidRPr="00133680">
        <w:rPr>
          <w:rFonts w:ascii="Arial" w:hAnsi="Arial" w:cs="Arial"/>
          <w:sz w:val="24"/>
          <w:szCs w:val="24"/>
        </w:rPr>
        <w:t>SZP.271.1068/58/2022</w:t>
      </w:r>
      <w:r w:rsidR="00133680">
        <w:rPr>
          <w:rFonts w:ascii="Arial" w:hAnsi="Arial" w:cs="Arial"/>
          <w:sz w:val="24"/>
          <w:szCs w:val="24"/>
        </w:rPr>
        <w:t xml:space="preserve"> z dn. 23.12.2022 r.</w:t>
      </w:r>
    </w:p>
    <w:p w14:paraId="72C489D3" w14:textId="120B0F38" w:rsidR="00133680" w:rsidRPr="004C5AEC" w:rsidRDefault="00133680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C5AEC">
        <w:rPr>
          <w:rFonts w:ascii="Arial" w:hAnsi="Arial" w:cs="Arial"/>
          <w:sz w:val="24"/>
          <w:szCs w:val="24"/>
          <w:u w:val="single"/>
        </w:rPr>
        <w:t xml:space="preserve">W w/w piśmie podano błędny adres wykonawcy </w:t>
      </w:r>
      <w:r w:rsidRPr="004C5AEC">
        <w:rPr>
          <w:rFonts w:ascii="Arial" w:hAnsi="Arial" w:cs="Arial"/>
          <w:sz w:val="24"/>
          <w:szCs w:val="24"/>
          <w:u w:val="single"/>
        </w:rPr>
        <w:t>Bialmed Sp. z o.o.</w:t>
      </w:r>
      <w:r w:rsidRPr="004C5AEC">
        <w:rPr>
          <w:rFonts w:ascii="Arial" w:hAnsi="Arial" w:cs="Arial"/>
          <w:sz w:val="24"/>
          <w:szCs w:val="24"/>
          <w:u w:val="single"/>
        </w:rPr>
        <w:t xml:space="preserve"> (oferta nr 6)</w:t>
      </w:r>
      <w:r w:rsidR="004C5AEC" w:rsidRPr="004C5AEC">
        <w:rPr>
          <w:rFonts w:ascii="Arial" w:hAnsi="Arial" w:cs="Arial"/>
          <w:sz w:val="24"/>
          <w:szCs w:val="24"/>
          <w:u w:val="single"/>
        </w:rPr>
        <w:t xml:space="preserve"> tj.</w:t>
      </w:r>
      <w:r w:rsidRPr="004C5AEC">
        <w:rPr>
          <w:rFonts w:ascii="Arial" w:hAnsi="Arial" w:cs="Arial"/>
          <w:sz w:val="24"/>
          <w:szCs w:val="24"/>
          <w:u w:val="single"/>
        </w:rPr>
        <w:t>:</w:t>
      </w:r>
    </w:p>
    <w:p w14:paraId="0F7627D1" w14:textId="77777777" w:rsidR="00133680" w:rsidRPr="00133680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33680">
        <w:rPr>
          <w:rFonts w:ascii="Arial" w:hAnsi="Arial" w:cs="Arial"/>
          <w:sz w:val="24"/>
          <w:szCs w:val="24"/>
        </w:rPr>
        <w:t>Bialmed Sp. z o.o.</w:t>
      </w:r>
    </w:p>
    <w:p w14:paraId="42E23C77" w14:textId="77777777" w:rsidR="00133680" w:rsidRPr="00133680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33680">
        <w:rPr>
          <w:rFonts w:ascii="Arial" w:hAnsi="Arial" w:cs="Arial"/>
          <w:sz w:val="24"/>
          <w:szCs w:val="24"/>
        </w:rPr>
        <w:t xml:space="preserve">Konopnickiej 11 a </w:t>
      </w:r>
    </w:p>
    <w:p w14:paraId="647B4BD4" w14:textId="514A3124" w:rsidR="00133680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33680">
        <w:rPr>
          <w:rFonts w:ascii="Arial" w:hAnsi="Arial" w:cs="Arial"/>
          <w:sz w:val="24"/>
          <w:szCs w:val="24"/>
        </w:rPr>
        <w:t>12-230 Biała  Piska</w:t>
      </w:r>
    </w:p>
    <w:p w14:paraId="15FF9395" w14:textId="77777777" w:rsidR="00133680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64C1669" w14:textId="487D9D12" w:rsidR="00133680" w:rsidRPr="00133680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133680">
        <w:rPr>
          <w:rFonts w:ascii="Arial" w:hAnsi="Arial" w:cs="Arial"/>
          <w:sz w:val="24"/>
          <w:szCs w:val="24"/>
          <w:u w:val="single"/>
        </w:rPr>
        <w:t>POWINNO BYĆ:</w:t>
      </w:r>
    </w:p>
    <w:p w14:paraId="76A33D07" w14:textId="77777777" w:rsidR="00133680" w:rsidRPr="004C5AEC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4C5AEC">
        <w:rPr>
          <w:rFonts w:ascii="Arial" w:hAnsi="Arial" w:cs="Arial"/>
          <w:sz w:val="24"/>
          <w:szCs w:val="24"/>
        </w:rPr>
        <w:t>Bialmed Sp. z o.o.</w:t>
      </w:r>
    </w:p>
    <w:p w14:paraId="6F693E0F" w14:textId="04B236AC" w:rsidR="00133680" w:rsidRPr="004C5AEC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4C5AEC">
        <w:rPr>
          <w:rFonts w:ascii="Arial" w:hAnsi="Arial" w:cs="Arial"/>
          <w:sz w:val="24"/>
          <w:szCs w:val="24"/>
        </w:rPr>
        <w:t>Kazimierzowska 46/48 lok.35</w:t>
      </w:r>
    </w:p>
    <w:p w14:paraId="03551E15" w14:textId="0493E72E" w:rsidR="00133680" w:rsidRPr="004C5AEC" w:rsidRDefault="00133680" w:rsidP="0013368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4C5AEC">
        <w:rPr>
          <w:rFonts w:ascii="Arial" w:hAnsi="Arial" w:cs="Arial"/>
          <w:sz w:val="24"/>
          <w:szCs w:val="24"/>
        </w:rPr>
        <w:t>02-546 Warszawa</w:t>
      </w:r>
    </w:p>
    <w:p w14:paraId="4FE7076F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59605" w14:textId="77777777" w:rsidR="00A50CFA" w:rsidRDefault="00A50CFA">
      <w:r>
        <w:separator/>
      </w:r>
    </w:p>
  </w:endnote>
  <w:endnote w:type="continuationSeparator" w:id="0">
    <w:p w14:paraId="2A151B84" w14:textId="77777777" w:rsidR="00A50CFA" w:rsidRDefault="00A5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315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DB7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E63CC" w14:textId="735EF34A" w:rsidR="009F189D" w:rsidRDefault="004C5A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BCC0B1" wp14:editId="5A7270D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BFBD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773A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FE6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362F5" w14:textId="77777777" w:rsidR="009F189D" w:rsidRDefault="009F189D">
    <w:pPr>
      <w:pStyle w:val="Stopka"/>
      <w:tabs>
        <w:tab w:val="clear" w:pos="4536"/>
      </w:tabs>
      <w:jc w:val="center"/>
    </w:pPr>
  </w:p>
  <w:p w14:paraId="30F806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51964" w14:textId="77777777" w:rsidR="00A50CFA" w:rsidRDefault="00A50CFA">
      <w:r>
        <w:separator/>
      </w:r>
    </w:p>
  </w:footnote>
  <w:footnote w:type="continuationSeparator" w:id="0">
    <w:p w14:paraId="4C82589C" w14:textId="77777777" w:rsidR="00A50CFA" w:rsidRDefault="00A5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4C7A" w14:textId="77777777" w:rsidR="002158AB" w:rsidRDefault="00215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2A26" w14:textId="77777777" w:rsidR="002158AB" w:rsidRDefault="00215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ACE84" w14:textId="77777777" w:rsidR="002158AB" w:rsidRDefault="00215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3EA"/>
    <w:rsid w:val="00007727"/>
    <w:rsid w:val="00017720"/>
    <w:rsid w:val="00035488"/>
    <w:rsid w:val="000D7F25"/>
    <w:rsid w:val="000E00E5"/>
    <w:rsid w:val="00133680"/>
    <w:rsid w:val="00173B20"/>
    <w:rsid w:val="001C69FF"/>
    <w:rsid w:val="002158AB"/>
    <w:rsid w:val="0023318D"/>
    <w:rsid w:val="003D72FD"/>
    <w:rsid w:val="0042052F"/>
    <w:rsid w:val="00423179"/>
    <w:rsid w:val="00490DC0"/>
    <w:rsid w:val="00493F8C"/>
    <w:rsid w:val="004C5AE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9F796E"/>
    <w:rsid w:val="00A50CFA"/>
    <w:rsid w:val="00A80738"/>
    <w:rsid w:val="00BB547B"/>
    <w:rsid w:val="00C236D3"/>
    <w:rsid w:val="00C503E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B0EC9"/>
  <w15:chartTrackingRefBased/>
  <w15:docId w15:val="{CB4CDFD3-1B2B-4288-91AC-B0350B11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2022-12-23T11:19:00Z</cp:lastPrinted>
  <dcterms:created xsi:type="dcterms:W3CDTF">2022-12-27T06:57:00Z</dcterms:created>
  <dcterms:modified xsi:type="dcterms:W3CDTF">2022-12-27T06:57:00Z</dcterms:modified>
</cp:coreProperties>
</file>