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8949F" w14:textId="77777777" w:rsidR="00D665F5" w:rsidRPr="00BB547B" w:rsidRDefault="002158AB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2158AB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2158AB">
        <w:rPr>
          <w:rFonts w:ascii="Arial" w:hAnsi="Arial" w:cs="Arial"/>
          <w:sz w:val="24"/>
          <w:szCs w:val="24"/>
        </w:rPr>
        <w:t>2022-12-23</w:t>
      </w:r>
    </w:p>
    <w:p w14:paraId="5B7A73FF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03C0EE7C" w14:textId="77777777" w:rsidR="00D665F5" w:rsidRPr="00BB547B" w:rsidRDefault="002158AB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2158AB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1B89AD4B" w14:textId="77777777" w:rsidR="00D665F5" w:rsidRPr="00BB547B" w:rsidRDefault="002158AB" w:rsidP="00D665F5">
      <w:pPr>
        <w:rPr>
          <w:rFonts w:ascii="Arial" w:hAnsi="Arial" w:cs="Arial"/>
          <w:sz w:val="24"/>
          <w:szCs w:val="24"/>
        </w:rPr>
      </w:pPr>
      <w:r w:rsidRPr="002158AB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2158AB">
        <w:rPr>
          <w:rFonts w:ascii="Arial" w:hAnsi="Arial" w:cs="Arial"/>
          <w:sz w:val="24"/>
          <w:szCs w:val="24"/>
        </w:rPr>
        <w:t>66</w:t>
      </w:r>
    </w:p>
    <w:p w14:paraId="0BC9CA1A" w14:textId="77777777" w:rsidR="00D665F5" w:rsidRPr="00BB547B" w:rsidRDefault="002158AB" w:rsidP="00D665F5">
      <w:pPr>
        <w:rPr>
          <w:rFonts w:ascii="Arial" w:hAnsi="Arial" w:cs="Arial"/>
          <w:sz w:val="24"/>
          <w:szCs w:val="24"/>
        </w:rPr>
      </w:pPr>
      <w:r w:rsidRPr="002158AB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2158AB">
        <w:rPr>
          <w:rFonts w:ascii="Arial" w:hAnsi="Arial" w:cs="Arial"/>
          <w:sz w:val="24"/>
          <w:szCs w:val="24"/>
        </w:rPr>
        <w:t>Kraków</w:t>
      </w:r>
    </w:p>
    <w:p w14:paraId="575AEF3B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6989594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36AF453A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CFFA293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760CDFCE" w14:textId="121BF9E5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42052F">
        <w:rPr>
          <w:rFonts w:ascii="Arial" w:hAnsi="Arial" w:cs="Arial"/>
          <w:b/>
          <w:sz w:val="24"/>
          <w:szCs w:val="24"/>
        </w:rPr>
        <w:t>S</w:t>
      </w:r>
      <w:r w:rsidR="002158AB" w:rsidRPr="002158AB">
        <w:rPr>
          <w:rFonts w:ascii="Arial" w:hAnsi="Arial" w:cs="Arial"/>
          <w:b/>
          <w:sz w:val="24"/>
          <w:szCs w:val="24"/>
        </w:rPr>
        <w:t>ZP</w:t>
      </w:r>
      <w:r w:rsidR="0042052F">
        <w:rPr>
          <w:rFonts w:ascii="Arial" w:hAnsi="Arial" w:cs="Arial"/>
          <w:b/>
          <w:sz w:val="24"/>
          <w:szCs w:val="24"/>
        </w:rPr>
        <w:t>.271.1068</w:t>
      </w:r>
      <w:r w:rsidR="002158AB" w:rsidRPr="002158AB">
        <w:rPr>
          <w:rFonts w:ascii="Arial" w:hAnsi="Arial" w:cs="Arial"/>
          <w:b/>
          <w:sz w:val="24"/>
          <w:szCs w:val="24"/>
        </w:rPr>
        <w:t>/58/2022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66F2CC28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B8F1125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A918087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AFC647B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0FA78752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28FF16F4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158AB" w:rsidRPr="002158AB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2158AB" w:rsidRPr="002158AB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5D205107" w14:textId="77777777" w:rsidR="00A80738" w:rsidRPr="00BB547B" w:rsidRDefault="002158AB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2158AB">
        <w:rPr>
          <w:rFonts w:ascii="Arial" w:hAnsi="Arial" w:cs="Arial"/>
          <w:b/>
          <w:szCs w:val="24"/>
        </w:rPr>
        <w:t>Zakup i dostawa preparatów dezynfekujących, myjących oraz higieniczno-pielęgnacyjnych</w:t>
      </w:r>
    </w:p>
    <w:p w14:paraId="3BD150D6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2158AB" w:rsidRPr="002158AB">
        <w:rPr>
          <w:rFonts w:ascii="Arial" w:hAnsi="Arial" w:cs="Arial"/>
          <w:sz w:val="24"/>
          <w:szCs w:val="24"/>
        </w:rPr>
        <w:t>(</w:t>
      </w:r>
      <w:proofErr w:type="spellStart"/>
      <w:r w:rsidR="002158AB" w:rsidRPr="002158AB">
        <w:rPr>
          <w:rFonts w:ascii="Arial" w:hAnsi="Arial" w:cs="Arial"/>
          <w:sz w:val="24"/>
          <w:szCs w:val="24"/>
        </w:rPr>
        <w:t>t.j</w:t>
      </w:r>
      <w:proofErr w:type="spellEnd"/>
      <w:r w:rsidR="002158AB" w:rsidRPr="002158AB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2158AB" w:rsidRPr="002158AB">
        <w:rPr>
          <w:rFonts w:ascii="Arial" w:hAnsi="Arial" w:cs="Arial"/>
          <w:sz w:val="24"/>
          <w:szCs w:val="24"/>
        </w:rPr>
        <w:t>późn</w:t>
      </w:r>
      <w:proofErr w:type="spellEnd"/>
      <w:r w:rsidR="002158AB" w:rsidRPr="002158AB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6816ECAB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2158AB" w:rsidRPr="002158AB">
        <w:rPr>
          <w:rFonts w:ascii="Arial" w:hAnsi="Arial" w:cs="Arial"/>
          <w:sz w:val="24"/>
          <w:szCs w:val="24"/>
        </w:rPr>
        <w:t>23/12/2022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2158AB" w:rsidRPr="002158AB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282F2770" w14:textId="77777777" w:rsidTr="00C82837">
        <w:tc>
          <w:tcPr>
            <w:tcW w:w="993" w:type="dxa"/>
            <w:shd w:val="clear" w:color="auto" w:fill="auto"/>
            <w:vAlign w:val="center"/>
          </w:tcPr>
          <w:p w14:paraId="52824E89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0BC59E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AA9352A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693BFC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2158AB" w:rsidRPr="00BB547B" w14:paraId="103997C5" w14:textId="77777777" w:rsidTr="00FF0E9C">
        <w:tc>
          <w:tcPr>
            <w:tcW w:w="993" w:type="dxa"/>
            <w:shd w:val="clear" w:color="auto" w:fill="auto"/>
            <w:vAlign w:val="center"/>
          </w:tcPr>
          <w:p w14:paraId="3408B4F3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12B022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60FBEABB" w14:textId="77777777" w:rsidR="002158AB" w:rsidRPr="00BB547B" w:rsidRDefault="002158AB" w:rsidP="00FF0E9C">
            <w:pPr>
              <w:spacing w:before="80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Euro Trade Technology Sp. z o. o.</w:t>
            </w:r>
          </w:p>
          <w:p w14:paraId="3B68F4BB" w14:textId="77777777" w:rsidR="002158AB" w:rsidRPr="00BB547B" w:rsidRDefault="002158AB" w:rsidP="00FF0E9C">
            <w:pPr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Siemiradzkiego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19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48179E2" w14:textId="77777777" w:rsidR="002158AB" w:rsidRPr="00BB547B" w:rsidRDefault="002158AB" w:rsidP="00FF0E9C">
            <w:pPr>
              <w:spacing w:after="80"/>
              <w:jc w:val="both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64-920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Piła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2DA5AC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69 255.00 zł</w:t>
            </w:r>
          </w:p>
        </w:tc>
      </w:tr>
      <w:tr w:rsidR="002158AB" w:rsidRPr="00BB547B" w14:paraId="1E45CD9B" w14:textId="77777777" w:rsidTr="00FF0E9C">
        <w:tc>
          <w:tcPr>
            <w:tcW w:w="993" w:type="dxa"/>
            <w:shd w:val="clear" w:color="auto" w:fill="auto"/>
            <w:vAlign w:val="center"/>
          </w:tcPr>
          <w:p w14:paraId="0C8023B5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E680A4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67E1DBA8" w14:textId="77777777" w:rsidR="002158AB" w:rsidRPr="00BB547B" w:rsidRDefault="002158AB" w:rsidP="00FF0E9C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158AB">
              <w:rPr>
                <w:rFonts w:ascii="Arial" w:hAnsi="Arial" w:cs="Arial"/>
              </w:rPr>
              <w:t>Medilab</w:t>
            </w:r>
            <w:proofErr w:type="spellEnd"/>
            <w:r w:rsidRPr="002158AB">
              <w:rPr>
                <w:rFonts w:ascii="Arial" w:hAnsi="Arial" w:cs="Arial"/>
              </w:rPr>
              <w:t xml:space="preserve"> Sp. z o. o.</w:t>
            </w:r>
          </w:p>
          <w:p w14:paraId="5EB4B231" w14:textId="77777777" w:rsidR="002158AB" w:rsidRPr="00BB547B" w:rsidRDefault="002158AB" w:rsidP="00FF0E9C">
            <w:pPr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Wysockiego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6c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524ECCC" w14:textId="77777777" w:rsidR="002158AB" w:rsidRPr="00BB547B" w:rsidRDefault="002158AB" w:rsidP="00FF0E9C">
            <w:pPr>
              <w:spacing w:after="80"/>
              <w:jc w:val="both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03-371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9D36A3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32 718.60 zł</w:t>
            </w:r>
          </w:p>
        </w:tc>
      </w:tr>
      <w:tr w:rsidR="002158AB" w:rsidRPr="00BB547B" w14:paraId="42BDB08E" w14:textId="77777777" w:rsidTr="00FF0E9C">
        <w:tc>
          <w:tcPr>
            <w:tcW w:w="993" w:type="dxa"/>
            <w:shd w:val="clear" w:color="auto" w:fill="auto"/>
            <w:vAlign w:val="center"/>
          </w:tcPr>
          <w:p w14:paraId="76ED643C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2B4318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72B99568" w14:textId="77777777" w:rsidR="002158AB" w:rsidRPr="00BB547B" w:rsidRDefault="002158AB" w:rsidP="00FF0E9C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158AB">
              <w:rPr>
                <w:rFonts w:ascii="Arial" w:hAnsi="Arial" w:cs="Arial"/>
              </w:rPr>
              <w:t>Medilab</w:t>
            </w:r>
            <w:proofErr w:type="spellEnd"/>
            <w:r w:rsidRPr="002158AB">
              <w:rPr>
                <w:rFonts w:ascii="Arial" w:hAnsi="Arial" w:cs="Arial"/>
              </w:rPr>
              <w:t xml:space="preserve"> Sp. z o. o.</w:t>
            </w:r>
          </w:p>
          <w:p w14:paraId="54A59EA2" w14:textId="77777777" w:rsidR="002158AB" w:rsidRPr="00BB547B" w:rsidRDefault="002158AB" w:rsidP="00FF0E9C">
            <w:pPr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Wysockiego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6c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0C37D66" w14:textId="77777777" w:rsidR="002158AB" w:rsidRPr="00BB547B" w:rsidRDefault="002158AB" w:rsidP="00FF0E9C">
            <w:pPr>
              <w:spacing w:after="80"/>
              <w:jc w:val="both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03-371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AE9603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204 832.80 zł</w:t>
            </w:r>
          </w:p>
        </w:tc>
      </w:tr>
      <w:tr w:rsidR="002158AB" w:rsidRPr="00BB547B" w14:paraId="3917B9B6" w14:textId="77777777" w:rsidTr="00FF0E9C">
        <w:tc>
          <w:tcPr>
            <w:tcW w:w="993" w:type="dxa"/>
            <w:shd w:val="clear" w:color="auto" w:fill="auto"/>
            <w:vAlign w:val="center"/>
          </w:tcPr>
          <w:p w14:paraId="022B0BA9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6AFE3A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4BA7DAE0" w14:textId="77777777" w:rsidR="002158AB" w:rsidRPr="00BB547B" w:rsidRDefault="002158AB" w:rsidP="00FF0E9C">
            <w:pPr>
              <w:spacing w:before="80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AMED Biuro Techniczno-Handlowe</w:t>
            </w:r>
          </w:p>
          <w:p w14:paraId="0184B220" w14:textId="77777777" w:rsidR="002158AB" w:rsidRPr="00BB547B" w:rsidRDefault="002158AB" w:rsidP="00FF0E9C">
            <w:pPr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ul. Słowikowskiego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39/-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AB21492" w14:textId="77777777" w:rsidR="002158AB" w:rsidRPr="00BB547B" w:rsidRDefault="002158AB" w:rsidP="00FF0E9C">
            <w:pPr>
              <w:spacing w:after="80"/>
              <w:jc w:val="both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05-090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Raszyn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CBFF8D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63 806.71 zł</w:t>
            </w:r>
          </w:p>
        </w:tc>
      </w:tr>
      <w:tr w:rsidR="002158AB" w:rsidRPr="00BB547B" w14:paraId="1C3F5559" w14:textId="77777777" w:rsidTr="00FF0E9C">
        <w:tc>
          <w:tcPr>
            <w:tcW w:w="993" w:type="dxa"/>
            <w:shd w:val="clear" w:color="auto" w:fill="auto"/>
            <w:vAlign w:val="center"/>
          </w:tcPr>
          <w:p w14:paraId="5E3C4DC3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801917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2F4F6CBC" w14:textId="77777777" w:rsidR="002158AB" w:rsidRPr="00BB547B" w:rsidRDefault="002158AB" w:rsidP="00FF0E9C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158AB">
              <w:rPr>
                <w:rFonts w:ascii="Arial" w:hAnsi="Arial" w:cs="Arial"/>
              </w:rPr>
              <w:t>Medim</w:t>
            </w:r>
            <w:proofErr w:type="spellEnd"/>
            <w:r w:rsidRPr="002158AB">
              <w:rPr>
                <w:rFonts w:ascii="Arial" w:hAnsi="Arial" w:cs="Arial"/>
              </w:rPr>
              <w:t xml:space="preserve"> Sp. z o.o.</w:t>
            </w:r>
          </w:p>
          <w:p w14:paraId="150B38EC" w14:textId="77777777" w:rsidR="002158AB" w:rsidRPr="00BB547B" w:rsidRDefault="002158AB" w:rsidP="00FF0E9C">
            <w:pPr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ul. Puławska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45 B/-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EEE60A5" w14:textId="77777777" w:rsidR="002158AB" w:rsidRDefault="002158AB" w:rsidP="00FF0E9C">
            <w:pPr>
              <w:spacing w:after="80"/>
              <w:jc w:val="both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05-500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Piaseczno</w:t>
            </w:r>
          </w:p>
          <w:p w14:paraId="6A937A4B" w14:textId="564E8FC5" w:rsidR="0042052F" w:rsidRPr="00BB547B" w:rsidRDefault="0042052F" w:rsidP="00FF0E9C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6C770CE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5 317.06 zł</w:t>
            </w:r>
          </w:p>
        </w:tc>
      </w:tr>
      <w:tr w:rsidR="002158AB" w:rsidRPr="00BB547B" w14:paraId="106B4A55" w14:textId="77777777" w:rsidTr="00FF0E9C">
        <w:tc>
          <w:tcPr>
            <w:tcW w:w="993" w:type="dxa"/>
            <w:shd w:val="clear" w:color="auto" w:fill="auto"/>
            <w:vAlign w:val="center"/>
          </w:tcPr>
          <w:p w14:paraId="44B9E7E3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01BDEB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7CDF9AA9" w14:textId="77777777" w:rsidR="002158AB" w:rsidRPr="00BB547B" w:rsidRDefault="002158AB" w:rsidP="00FF0E9C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158AB">
              <w:rPr>
                <w:rFonts w:ascii="Arial" w:hAnsi="Arial" w:cs="Arial"/>
              </w:rPr>
              <w:t>Medim</w:t>
            </w:r>
            <w:proofErr w:type="spellEnd"/>
            <w:r w:rsidRPr="002158AB">
              <w:rPr>
                <w:rFonts w:ascii="Arial" w:hAnsi="Arial" w:cs="Arial"/>
              </w:rPr>
              <w:t xml:space="preserve"> Sp. z o.o.</w:t>
            </w:r>
          </w:p>
          <w:p w14:paraId="293D51BD" w14:textId="77777777" w:rsidR="002158AB" w:rsidRPr="00BB547B" w:rsidRDefault="002158AB" w:rsidP="00FF0E9C">
            <w:pPr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ul. Puławska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45 B/-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0757B61" w14:textId="77777777" w:rsidR="002158AB" w:rsidRPr="00BB547B" w:rsidRDefault="002158AB" w:rsidP="00FF0E9C">
            <w:pPr>
              <w:spacing w:after="80"/>
              <w:jc w:val="both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05-500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0B092A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69 450.10 zł</w:t>
            </w:r>
          </w:p>
        </w:tc>
      </w:tr>
      <w:tr w:rsidR="002158AB" w:rsidRPr="00BB547B" w14:paraId="1AAAE861" w14:textId="77777777" w:rsidTr="00FF0E9C">
        <w:tc>
          <w:tcPr>
            <w:tcW w:w="993" w:type="dxa"/>
            <w:shd w:val="clear" w:color="auto" w:fill="auto"/>
            <w:vAlign w:val="center"/>
          </w:tcPr>
          <w:p w14:paraId="7F0F4996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86EDDE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3B600031" w14:textId="77777777" w:rsidR="002158AB" w:rsidRPr="00BB547B" w:rsidRDefault="002158AB" w:rsidP="00FF0E9C">
            <w:pPr>
              <w:spacing w:before="80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SCHULKE POLSKA SP. Z O.O.</w:t>
            </w:r>
          </w:p>
          <w:p w14:paraId="6CF42786" w14:textId="77777777" w:rsidR="002158AB" w:rsidRPr="00BB547B" w:rsidRDefault="002158AB" w:rsidP="00FF0E9C">
            <w:pPr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132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D9D23B5" w14:textId="77777777" w:rsidR="002158AB" w:rsidRPr="00BB547B" w:rsidRDefault="002158AB" w:rsidP="00FF0E9C">
            <w:pPr>
              <w:spacing w:after="80"/>
              <w:jc w:val="both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6FC37A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113 943.60 zł</w:t>
            </w:r>
          </w:p>
        </w:tc>
      </w:tr>
      <w:tr w:rsidR="002158AB" w:rsidRPr="00BB547B" w14:paraId="44A8B5BC" w14:textId="77777777" w:rsidTr="00FF0E9C">
        <w:tc>
          <w:tcPr>
            <w:tcW w:w="993" w:type="dxa"/>
            <w:shd w:val="clear" w:color="auto" w:fill="auto"/>
            <w:vAlign w:val="center"/>
          </w:tcPr>
          <w:p w14:paraId="29A18889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FFCB8F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5430F3FB" w14:textId="77777777" w:rsidR="002158AB" w:rsidRPr="00BB547B" w:rsidRDefault="002158AB" w:rsidP="00FF0E9C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158AB">
              <w:rPr>
                <w:rFonts w:ascii="Arial" w:hAnsi="Arial" w:cs="Arial"/>
              </w:rPr>
              <w:t>Bialmed</w:t>
            </w:r>
            <w:proofErr w:type="spellEnd"/>
            <w:r w:rsidRPr="002158AB">
              <w:rPr>
                <w:rFonts w:ascii="Arial" w:hAnsi="Arial" w:cs="Arial"/>
              </w:rPr>
              <w:t xml:space="preserve"> Sp. z o.o.</w:t>
            </w:r>
          </w:p>
          <w:p w14:paraId="750CC583" w14:textId="77777777" w:rsidR="002158AB" w:rsidRPr="00BB547B" w:rsidRDefault="002158AB" w:rsidP="00FF0E9C">
            <w:pPr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Konopnickiej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11 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60230EC" w14:textId="77777777" w:rsidR="002158AB" w:rsidRPr="00BB547B" w:rsidRDefault="002158AB" w:rsidP="00FF0E9C">
            <w:pPr>
              <w:spacing w:after="80"/>
              <w:jc w:val="both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12-230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Biała  Piska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1B8ACE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64 923.12 zł</w:t>
            </w:r>
          </w:p>
        </w:tc>
      </w:tr>
      <w:tr w:rsidR="002158AB" w:rsidRPr="00BB547B" w14:paraId="15957D83" w14:textId="77777777" w:rsidTr="00FF0E9C">
        <w:tc>
          <w:tcPr>
            <w:tcW w:w="993" w:type="dxa"/>
            <w:shd w:val="clear" w:color="auto" w:fill="auto"/>
            <w:vAlign w:val="center"/>
          </w:tcPr>
          <w:p w14:paraId="1750D048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530B9D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16F13505" w14:textId="77777777" w:rsidR="002158AB" w:rsidRPr="00BB547B" w:rsidRDefault="002158AB" w:rsidP="00FF0E9C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158AB">
              <w:rPr>
                <w:rFonts w:ascii="Arial" w:hAnsi="Arial" w:cs="Arial"/>
              </w:rPr>
              <w:t>Bialmed</w:t>
            </w:r>
            <w:proofErr w:type="spellEnd"/>
            <w:r w:rsidRPr="002158AB">
              <w:rPr>
                <w:rFonts w:ascii="Arial" w:hAnsi="Arial" w:cs="Arial"/>
              </w:rPr>
              <w:t xml:space="preserve"> Sp. z o.o.</w:t>
            </w:r>
          </w:p>
          <w:p w14:paraId="3E8BB006" w14:textId="77777777" w:rsidR="002158AB" w:rsidRPr="00BB547B" w:rsidRDefault="002158AB" w:rsidP="00FF0E9C">
            <w:pPr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Konopnickiej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11 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FEC9A4B" w14:textId="77777777" w:rsidR="002158AB" w:rsidRPr="00BB547B" w:rsidRDefault="002158AB" w:rsidP="00FF0E9C">
            <w:pPr>
              <w:spacing w:after="80"/>
              <w:jc w:val="both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12-230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Biała  Piska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E7E6FF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36 728.64 zł</w:t>
            </w:r>
          </w:p>
        </w:tc>
      </w:tr>
      <w:tr w:rsidR="002158AB" w:rsidRPr="00BB547B" w14:paraId="61CED986" w14:textId="77777777" w:rsidTr="00FF0E9C">
        <w:tc>
          <w:tcPr>
            <w:tcW w:w="993" w:type="dxa"/>
            <w:shd w:val="clear" w:color="auto" w:fill="auto"/>
            <w:vAlign w:val="center"/>
          </w:tcPr>
          <w:p w14:paraId="22FCB8E6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4E23C6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54BF4310" w14:textId="77777777" w:rsidR="002158AB" w:rsidRPr="00BB547B" w:rsidRDefault="002158AB" w:rsidP="00FF0E9C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158AB">
              <w:rPr>
                <w:rFonts w:ascii="Arial" w:hAnsi="Arial" w:cs="Arial"/>
              </w:rPr>
              <w:t>Bialmed</w:t>
            </w:r>
            <w:proofErr w:type="spellEnd"/>
            <w:r w:rsidRPr="002158AB">
              <w:rPr>
                <w:rFonts w:ascii="Arial" w:hAnsi="Arial" w:cs="Arial"/>
              </w:rPr>
              <w:t xml:space="preserve"> Sp. z o.o.</w:t>
            </w:r>
          </w:p>
          <w:p w14:paraId="487C9860" w14:textId="77777777" w:rsidR="002158AB" w:rsidRPr="00BB547B" w:rsidRDefault="002158AB" w:rsidP="00FF0E9C">
            <w:pPr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Konopnickiej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11 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EEE735D" w14:textId="77777777" w:rsidR="002158AB" w:rsidRPr="00BB547B" w:rsidRDefault="002158AB" w:rsidP="00FF0E9C">
            <w:pPr>
              <w:spacing w:after="80"/>
              <w:jc w:val="both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12-230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Biała  Piska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CCA47B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70 959.78 zł</w:t>
            </w:r>
          </w:p>
        </w:tc>
      </w:tr>
      <w:tr w:rsidR="002158AB" w:rsidRPr="00BB547B" w14:paraId="3482998D" w14:textId="77777777" w:rsidTr="00FF0E9C">
        <w:tc>
          <w:tcPr>
            <w:tcW w:w="993" w:type="dxa"/>
            <w:shd w:val="clear" w:color="auto" w:fill="auto"/>
            <w:vAlign w:val="center"/>
          </w:tcPr>
          <w:p w14:paraId="577BD786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081475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6205B21B" w14:textId="77777777" w:rsidR="002158AB" w:rsidRPr="00BB547B" w:rsidRDefault="002158AB" w:rsidP="00FF0E9C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158AB">
              <w:rPr>
                <w:rFonts w:ascii="Arial" w:hAnsi="Arial" w:cs="Arial"/>
              </w:rPr>
              <w:t>Bialmed</w:t>
            </w:r>
            <w:proofErr w:type="spellEnd"/>
            <w:r w:rsidRPr="002158AB">
              <w:rPr>
                <w:rFonts w:ascii="Arial" w:hAnsi="Arial" w:cs="Arial"/>
              </w:rPr>
              <w:t xml:space="preserve"> Sp. z o.o.</w:t>
            </w:r>
          </w:p>
          <w:p w14:paraId="0F8E9B57" w14:textId="77777777" w:rsidR="002158AB" w:rsidRPr="00BB547B" w:rsidRDefault="002158AB" w:rsidP="00FF0E9C">
            <w:pPr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Konopnickiej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11 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CEA10CD" w14:textId="77777777" w:rsidR="002158AB" w:rsidRPr="00BB547B" w:rsidRDefault="002158AB" w:rsidP="00FF0E9C">
            <w:pPr>
              <w:spacing w:after="80"/>
              <w:jc w:val="both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12-230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Biała  Piska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936B27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52 914.60 zł</w:t>
            </w:r>
          </w:p>
        </w:tc>
      </w:tr>
      <w:tr w:rsidR="002158AB" w:rsidRPr="00BB547B" w14:paraId="21A71BB2" w14:textId="77777777" w:rsidTr="00FF0E9C">
        <w:tc>
          <w:tcPr>
            <w:tcW w:w="993" w:type="dxa"/>
            <w:shd w:val="clear" w:color="auto" w:fill="auto"/>
            <w:vAlign w:val="center"/>
          </w:tcPr>
          <w:p w14:paraId="11497CA9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4008FB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72A557C0" w14:textId="77777777" w:rsidR="002158AB" w:rsidRPr="00BB547B" w:rsidRDefault="002158AB" w:rsidP="00FF0E9C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158AB">
              <w:rPr>
                <w:rFonts w:ascii="Arial" w:hAnsi="Arial" w:cs="Arial"/>
              </w:rPr>
              <w:t>Bialmed</w:t>
            </w:r>
            <w:proofErr w:type="spellEnd"/>
            <w:r w:rsidRPr="002158AB">
              <w:rPr>
                <w:rFonts w:ascii="Arial" w:hAnsi="Arial" w:cs="Arial"/>
              </w:rPr>
              <w:t xml:space="preserve"> Sp. z o.o.</w:t>
            </w:r>
          </w:p>
          <w:p w14:paraId="4C246765" w14:textId="77777777" w:rsidR="002158AB" w:rsidRPr="00BB547B" w:rsidRDefault="002158AB" w:rsidP="00FF0E9C">
            <w:pPr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Konopnickiej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11 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B9F7744" w14:textId="77777777" w:rsidR="002158AB" w:rsidRPr="00BB547B" w:rsidRDefault="002158AB" w:rsidP="00FF0E9C">
            <w:pPr>
              <w:spacing w:after="80"/>
              <w:jc w:val="both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12-230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Biała  Piska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AF42EC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680.40 zł</w:t>
            </w:r>
          </w:p>
        </w:tc>
      </w:tr>
      <w:tr w:rsidR="002158AB" w:rsidRPr="00BB547B" w14:paraId="6B925DEA" w14:textId="77777777" w:rsidTr="00FF0E9C">
        <w:tc>
          <w:tcPr>
            <w:tcW w:w="993" w:type="dxa"/>
            <w:shd w:val="clear" w:color="auto" w:fill="auto"/>
            <w:vAlign w:val="center"/>
          </w:tcPr>
          <w:p w14:paraId="22DE4BD7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103838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1A499044" w14:textId="77777777" w:rsidR="002158AB" w:rsidRPr="00BB547B" w:rsidRDefault="002158AB" w:rsidP="00FF0E9C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158AB">
              <w:rPr>
                <w:rFonts w:ascii="Arial" w:hAnsi="Arial" w:cs="Arial"/>
              </w:rPr>
              <w:t>Bialmed</w:t>
            </w:r>
            <w:proofErr w:type="spellEnd"/>
            <w:r w:rsidRPr="002158AB">
              <w:rPr>
                <w:rFonts w:ascii="Arial" w:hAnsi="Arial" w:cs="Arial"/>
              </w:rPr>
              <w:t xml:space="preserve"> Sp. z o.o.</w:t>
            </w:r>
          </w:p>
          <w:p w14:paraId="133044F7" w14:textId="77777777" w:rsidR="002158AB" w:rsidRPr="00BB547B" w:rsidRDefault="002158AB" w:rsidP="00FF0E9C">
            <w:pPr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Konopnickiej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11 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DD27D6A" w14:textId="77777777" w:rsidR="002158AB" w:rsidRPr="00BB547B" w:rsidRDefault="002158AB" w:rsidP="00FF0E9C">
            <w:pPr>
              <w:spacing w:after="80"/>
              <w:jc w:val="both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12-230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Biała  Piska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222280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43 092.00 zł</w:t>
            </w:r>
          </w:p>
        </w:tc>
      </w:tr>
      <w:tr w:rsidR="002158AB" w:rsidRPr="00BB547B" w14:paraId="6F947FFC" w14:textId="77777777" w:rsidTr="00FF0E9C">
        <w:tc>
          <w:tcPr>
            <w:tcW w:w="993" w:type="dxa"/>
            <w:shd w:val="clear" w:color="auto" w:fill="auto"/>
            <w:vAlign w:val="center"/>
          </w:tcPr>
          <w:p w14:paraId="6929DCE8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0C96B6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2BFE8335" w14:textId="77777777" w:rsidR="002158AB" w:rsidRPr="00BB547B" w:rsidRDefault="002158AB" w:rsidP="00FF0E9C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158AB">
              <w:rPr>
                <w:rFonts w:ascii="Arial" w:hAnsi="Arial" w:cs="Arial"/>
              </w:rPr>
              <w:t>Bialmed</w:t>
            </w:r>
            <w:proofErr w:type="spellEnd"/>
            <w:r w:rsidRPr="002158AB">
              <w:rPr>
                <w:rFonts w:ascii="Arial" w:hAnsi="Arial" w:cs="Arial"/>
              </w:rPr>
              <w:t xml:space="preserve"> Sp. z o.o.</w:t>
            </w:r>
          </w:p>
          <w:p w14:paraId="5DFC5FD8" w14:textId="77777777" w:rsidR="002158AB" w:rsidRPr="00BB547B" w:rsidRDefault="002158AB" w:rsidP="00FF0E9C">
            <w:pPr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Konopnickiej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11 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5F5C845" w14:textId="77777777" w:rsidR="002158AB" w:rsidRPr="00BB547B" w:rsidRDefault="002158AB" w:rsidP="00FF0E9C">
            <w:pPr>
              <w:spacing w:after="80"/>
              <w:jc w:val="both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12-230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Biała  Piska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10E100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7 186.10 zł</w:t>
            </w:r>
          </w:p>
        </w:tc>
      </w:tr>
      <w:tr w:rsidR="002158AB" w:rsidRPr="00BB547B" w14:paraId="2A278BC7" w14:textId="77777777" w:rsidTr="00FF0E9C">
        <w:tc>
          <w:tcPr>
            <w:tcW w:w="993" w:type="dxa"/>
            <w:shd w:val="clear" w:color="auto" w:fill="auto"/>
            <w:vAlign w:val="center"/>
          </w:tcPr>
          <w:p w14:paraId="2EFECF39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608E1C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133877D4" w14:textId="77777777" w:rsidR="002158AB" w:rsidRPr="00BB547B" w:rsidRDefault="002158AB" w:rsidP="00FF0E9C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158AB">
              <w:rPr>
                <w:rFonts w:ascii="Arial" w:hAnsi="Arial" w:cs="Arial"/>
              </w:rPr>
              <w:t>Bialmed</w:t>
            </w:r>
            <w:proofErr w:type="spellEnd"/>
            <w:r w:rsidRPr="002158AB">
              <w:rPr>
                <w:rFonts w:ascii="Arial" w:hAnsi="Arial" w:cs="Arial"/>
              </w:rPr>
              <w:t xml:space="preserve"> Sp. z o.o.</w:t>
            </w:r>
          </w:p>
          <w:p w14:paraId="7859C792" w14:textId="77777777" w:rsidR="002158AB" w:rsidRPr="00BB547B" w:rsidRDefault="002158AB" w:rsidP="00FF0E9C">
            <w:pPr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Konopnickiej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11 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74A2628" w14:textId="77777777" w:rsidR="002158AB" w:rsidRPr="00BB547B" w:rsidRDefault="002158AB" w:rsidP="00FF0E9C">
            <w:pPr>
              <w:spacing w:after="80"/>
              <w:jc w:val="both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12-230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Biała  Piska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A68ACB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380 901.42 zł</w:t>
            </w:r>
          </w:p>
        </w:tc>
      </w:tr>
      <w:tr w:rsidR="002158AB" w:rsidRPr="00BB547B" w14:paraId="67B63891" w14:textId="77777777" w:rsidTr="00FF0E9C">
        <w:tc>
          <w:tcPr>
            <w:tcW w:w="993" w:type="dxa"/>
            <w:shd w:val="clear" w:color="auto" w:fill="auto"/>
            <w:vAlign w:val="center"/>
          </w:tcPr>
          <w:p w14:paraId="4A2A18B3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0268D6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137CC378" w14:textId="77777777" w:rsidR="002158AB" w:rsidRPr="00BB547B" w:rsidRDefault="002158AB" w:rsidP="00FF0E9C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158AB">
              <w:rPr>
                <w:rFonts w:ascii="Arial" w:hAnsi="Arial" w:cs="Arial"/>
              </w:rPr>
              <w:t>Bialmed</w:t>
            </w:r>
            <w:proofErr w:type="spellEnd"/>
            <w:r w:rsidRPr="002158AB">
              <w:rPr>
                <w:rFonts w:ascii="Arial" w:hAnsi="Arial" w:cs="Arial"/>
              </w:rPr>
              <w:t xml:space="preserve"> Sp. z o.o.</w:t>
            </w:r>
          </w:p>
          <w:p w14:paraId="34639162" w14:textId="77777777" w:rsidR="002158AB" w:rsidRPr="00BB547B" w:rsidRDefault="002158AB" w:rsidP="00FF0E9C">
            <w:pPr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Konopnickiej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11 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ACD3EAE" w14:textId="77777777" w:rsidR="002158AB" w:rsidRPr="00BB547B" w:rsidRDefault="002158AB" w:rsidP="00FF0E9C">
            <w:pPr>
              <w:spacing w:after="80"/>
              <w:jc w:val="both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12-230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Biała  Piska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EA907F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6 747.84 zł</w:t>
            </w:r>
          </w:p>
        </w:tc>
      </w:tr>
      <w:tr w:rsidR="002158AB" w:rsidRPr="00BB547B" w14:paraId="69B1DE26" w14:textId="77777777" w:rsidTr="00FF0E9C">
        <w:tc>
          <w:tcPr>
            <w:tcW w:w="993" w:type="dxa"/>
            <w:shd w:val="clear" w:color="auto" w:fill="auto"/>
            <w:vAlign w:val="center"/>
          </w:tcPr>
          <w:p w14:paraId="54A50A1C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81C28A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3F111754" w14:textId="77777777" w:rsidR="002158AB" w:rsidRPr="00BB547B" w:rsidRDefault="002158AB" w:rsidP="00FF0E9C">
            <w:pPr>
              <w:spacing w:before="80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Centrum Zaopatrzenia Medycznego "</w:t>
            </w:r>
            <w:proofErr w:type="spellStart"/>
            <w:r w:rsidRPr="002158AB">
              <w:rPr>
                <w:rFonts w:ascii="Arial" w:hAnsi="Arial" w:cs="Arial"/>
              </w:rPr>
              <w:t>Cezal</w:t>
            </w:r>
            <w:proofErr w:type="spellEnd"/>
            <w:r w:rsidRPr="002158AB">
              <w:rPr>
                <w:rFonts w:ascii="Arial" w:hAnsi="Arial" w:cs="Arial"/>
              </w:rPr>
              <w:t>" SA Wrocław</w:t>
            </w:r>
          </w:p>
          <w:p w14:paraId="0DB8BA46" w14:textId="77777777" w:rsidR="002158AB" w:rsidRPr="00BB547B" w:rsidRDefault="002158AB" w:rsidP="00FF0E9C">
            <w:pPr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Balicka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117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2CED139" w14:textId="77777777" w:rsidR="002158AB" w:rsidRPr="00BB547B" w:rsidRDefault="002158AB" w:rsidP="00FF0E9C">
            <w:pPr>
              <w:spacing w:after="80"/>
              <w:jc w:val="both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30-149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3D1740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63 782.64 zł</w:t>
            </w:r>
          </w:p>
        </w:tc>
      </w:tr>
      <w:tr w:rsidR="002158AB" w:rsidRPr="00BB547B" w14:paraId="4FEBA838" w14:textId="77777777" w:rsidTr="00FF0E9C">
        <w:tc>
          <w:tcPr>
            <w:tcW w:w="993" w:type="dxa"/>
            <w:shd w:val="clear" w:color="auto" w:fill="auto"/>
            <w:vAlign w:val="center"/>
          </w:tcPr>
          <w:p w14:paraId="67A437DC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FFEDE2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7255AD59" w14:textId="77777777" w:rsidR="002158AB" w:rsidRPr="00BB547B" w:rsidRDefault="002158AB" w:rsidP="00FF0E9C">
            <w:pPr>
              <w:spacing w:before="80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Centrum Zaopatrzenia Medycznego "</w:t>
            </w:r>
            <w:proofErr w:type="spellStart"/>
            <w:r w:rsidRPr="002158AB">
              <w:rPr>
                <w:rFonts w:ascii="Arial" w:hAnsi="Arial" w:cs="Arial"/>
              </w:rPr>
              <w:t>Cezal</w:t>
            </w:r>
            <w:proofErr w:type="spellEnd"/>
            <w:r w:rsidRPr="002158AB">
              <w:rPr>
                <w:rFonts w:ascii="Arial" w:hAnsi="Arial" w:cs="Arial"/>
              </w:rPr>
              <w:t>" SA Wrocław</w:t>
            </w:r>
          </w:p>
          <w:p w14:paraId="5BE81CA7" w14:textId="77777777" w:rsidR="002158AB" w:rsidRPr="00BB547B" w:rsidRDefault="002158AB" w:rsidP="00FF0E9C">
            <w:pPr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Balicka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117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2A00D1B" w14:textId="77777777" w:rsidR="002158AB" w:rsidRPr="00BB547B" w:rsidRDefault="002158AB" w:rsidP="00FF0E9C">
            <w:pPr>
              <w:spacing w:after="80"/>
              <w:jc w:val="both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30-149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23A7DE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29 548.80 zł</w:t>
            </w:r>
          </w:p>
        </w:tc>
      </w:tr>
      <w:tr w:rsidR="002158AB" w:rsidRPr="00BB547B" w14:paraId="04E35A7E" w14:textId="77777777" w:rsidTr="00FF0E9C">
        <w:tc>
          <w:tcPr>
            <w:tcW w:w="993" w:type="dxa"/>
            <w:shd w:val="clear" w:color="auto" w:fill="auto"/>
            <w:vAlign w:val="center"/>
          </w:tcPr>
          <w:p w14:paraId="1EA14B82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DA6D08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5295853A" w14:textId="77777777" w:rsidR="002158AB" w:rsidRPr="00BB547B" w:rsidRDefault="002158AB" w:rsidP="00FF0E9C">
            <w:pPr>
              <w:spacing w:before="80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Centrum Zaopatrzenia Medycznego "</w:t>
            </w:r>
            <w:proofErr w:type="spellStart"/>
            <w:r w:rsidRPr="002158AB">
              <w:rPr>
                <w:rFonts w:ascii="Arial" w:hAnsi="Arial" w:cs="Arial"/>
              </w:rPr>
              <w:t>Cezal</w:t>
            </w:r>
            <w:proofErr w:type="spellEnd"/>
            <w:r w:rsidRPr="002158AB">
              <w:rPr>
                <w:rFonts w:ascii="Arial" w:hAnsi="Arial" w:cs="Arial"/>
              </w:rPr>
              <w:t>" SA Wrocław</w:t>
            </w:r>
          </w:p>
          <w:p w14:paraId="4D24DA2F" w14:textId="77777777" w:rsidR="002158AB" w:rsidRPr="00BB547B" w:rsidRDefault="002158AB" w:rsidP="00FF0E9C">
            <w:pPr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Balicka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117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9D32E4B" w14:textId="77777777" w:rsidR="002158AB" w:rsidRPr="00BB547B" w:rsidRDefault="002158AB" w:rsidP="00FF0E9C">
            <w:pPr>
              <w:spacing w:after="80"/>
              <w:jc w:val="both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30-149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A3B854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68 361.84 zł</w:t>
            </w:r>
          </w:p>
        </w:tc>
      </w:tr>
      <w:tr w:rsidR="002158AB" w:rsidRPr="00BB547B" w14:paraId="1FD349AB" w14:textId="77777777" w:rsidTr="00FF0E9C">
        <w:tc>
          <w:tcPr>
            <w:tcW w:w="993" w:type="dxa"/>
            <w:shd w:val="clear" w:color="auto" w:fill="auto"/>
            <w:vAlign w:val="center"/>
          </w:tcPr>
          <w:p w14:paraId="21133D70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28A4DC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04498E73" w14:textId="77777777" w:rsidR="002158AB" w:rsidRPr="00BB547B" w:rsidRDefault="002158AB" w:rsidP="00FF0E9C">
            <w:pPr>
              <w:spacing w:before="80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Centrum Zaopatrzenia Medycznego "</w:t>
            </w:r>
            <w:proofErr w:type="spellStart"/>
            <w:r w:rsidRPr="002158AB">
              <w:rPr>
                <w:rFonts w:ascii="Arial" w:hAnsi="Arial" w:cs="Arial"/>
              </w:rPr>
              <w:t>Cezal</w:t>
            </w:r>
            <w:proofErr w:type="spellEnd"/>
            <w:r w:rsidRPr="002158AB">
              <w:rPr>
                <w:rFonts w:ascii="Arial" w:hAnsi="Arial" w:cs="Arial"/>
              </w:rPr>
              <w:t>" SA Wrocław</w:t>
            </w:r>
          </w:p>
          <w:p w14:paraId="14EA9571" w14:textId="77777777" w:rsidR="002158AB" w:rsidRPr="00BB547B" w:rsidRDefault="002158AB" w:rsidP="00FF0E9C">
            <w:pPr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Balicka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117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673C45B" w14:textId="77777777" w:rsidR="002158AB" w:rsidRPr="00BB547B" w:rsidRDefault="002158AB" w:rsidP="00FF0E9C">
            <w:pPr>
              <w:spacing w:after="80"/>
              <w:jc w:val="both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30-149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40824B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51 039.18 zł</w:t>
            </w:r>
          </w:p>
        </w:tc>
      </w:tr>
      <w:tr w:rsidR="002158AB" w:rsidRPr="00BB547B" w14:paraId="363BBED3" w14:textId="77777777" w:rsidTr="00FF0E9C">
        <w:tc>
          <w:tcPr>
            <w:tcW w:w="993" w:type="dxa"/>
            <w:shd w:val="clear" w:color="auto" w:fill="auto"/>
            <w:vAlign w:val="center"/>
          </w:tcPr>
          <w:p w14:paraId="07BDF779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lastRenderedPageBreak/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CB81F9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2345FCF5" w14:textId="77777777" w:rsidR="002158AB" w:rsidRPr="00BB547B" w:rsidRDefault="002158AB" w:rsidP="00FF0E9C">
            <w:pPr>
              <w:spacing w:before="80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Centrum Zaopatrzenia Medycznego "</w:t>
            </w:r>
            <w:proofErr w:type="spellStart"/>
            <w:r w:rsidRPr="002158AB">
              <w:rPr>
                <w:rFonts w:ascii="Arial" w:hAnsi="Arial" w:cs="Arial"/>
              </w:rPr>
              <w:t>Cezal</w:t>
            </w:r>
            <w:proofErr w:type="spellEnd"/>
            <w:r w:rsidRPr="002158AB">
              <w:rPr>
                <w:rFonts w:ascii="Arial" w:hAnsi="Arial" w:cs="Arial"/>
              </w:rPr>
              <w:t>" SA Wrocław</w:t>
            </w:r>
          </w:p>
          <w:p w14:paraId="4F061221" w14:textId="77777777" w:rsidR="002158AB" w:rsidRPr="00BB547B" w:rsidRDefault="002158AB" w:rsidP="00FF0E9C">
            <w:pPr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Balicka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117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6F24EA3" w14:textId="77777777" w:rsidR="002158AB" w:rsidRPr="00BB547B" w:rsidRDefault="002158AB" w:rsidP="00FF0E9C">
            <w:pPr>
              <w:spacing w:after="80"/>
              <w:jc w:val="both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30-149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BF841B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1 069.20 zł</w:t>
            </w:r>
          </w:p>
        </w:tc>
      </w:tr>
      <w:tr w:rsidR="002158AB" w:rsidRPr="00BB547B" w14:paraId="36176F8E" w14:textId="77777777" w:rsidTr="00FF0E9C">
        <w:tc>
          <w:tcPr>
            <w:tcW w:w="993" w:type="dxa"/>
            <w:shd w:val="clear" w:color="auto" w:fill="auto"/>
            <w:vAlign w:val="center"/>
          </w:tcPr>
          <w:p w14:paraId="2D147547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E3E95B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367C0341" w14:textId="77777777" w:rsidR="002158AB" w:rsidRPr="00BB547B" w:rsidRDefault="002158AB" w:rsidP="00FF0E9C">
            <w:pPr>
              <w:spacing w:before="80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Centrum Zaopatrzenia Medycznego "</w:t>
            </w:r>
            <w:proofErr w:type="spellStart"/>
            <w:r w:rsidRPr="002158AB">
              <w:rPr>
                <w:rFonts w:ascii="Arial" w:hAnsi="Arial" w:cs="Arial"/>
              </w:rPr>
              <w:t>Cezal</w:t>
            </w:r>
            <w:proofErr w:type="spellEnd"/>
            <w:r w:rsidRPr="002158AB">
              <w:rPr>
                <w:rFonts w:ascii="Arial" w:hAnsi="Arial" w:cs="Arial"/>
              </w:rPr>
              <w:t>" SA Wrocław</w:t>
            </w:r>
          </w:p>
          <w:p w14:paraId="4E959B1F" w14:textId="77777777" w:rsidR="002158AB" w:rsidRPr="00BB547B" w:rsidRDefault="002158AB" w:rsidP="00FF0E9C">
            <w:pPr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Balicka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117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C6CCB2D" w14:textId="77777777" w:rsidR="002158AB" w:rsidRPr="00BB547B" w:rsidRDefault="002158AB" w:rsidP="00FF0E9C">
            <w:pPr>
              <w:spacing w:after="80"/>
              <w:jc w:val="both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30-149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BB7229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41 601.60 zł</w:t>
            </w:r>
          </w:p>
        </w:tc>
      </w:tr>
      <w:tr w:rsidR="002158AB" w:rsidRPr="00BB547B" w14:paraId="084D149D" w14:textId="77777777" w:rsidTr="00FF0E9C">
        <w:tc>
          <w:tcPr>
            <w:tcW w:w="993" w:type="dxa"/>
            <w:shd w:val="clear" w:color="auto" w:fill="auto"/>
            <w:vAlign w:val="center"/>
          </w:tcPr>
          <w:p w14:paraId="3C1F5A33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D43889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7D89A9B8" w14:textId="77777777" w:rsidR="002158AB" w:rsidRPr="00BB547B" w:rsidRDefault="002158AB" w:rsidP="00FF0E9C">
            <w:pPr>
              <w:spacing w:before="80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Centrum Zaopatrzenia Medycznego "</w:t>
            </w:r>
            <w:proofErr w:type="spellStart"/>
            <w:r w:rsidRPr="002158AB">
              <w:rPr>
                <w:rFonts w:ascii="Arial" w:hAnsi="Arial" w:cs="Arial"/>
              </w:rPr>
              <w:t>Cezal</w:t>
            </w:r>
            <w:proofErr w:type="spellEnd"/>
            <w:r w:rsidRPr="002158AB">
              <w:rPr>
                <w:rFonts w:ascii="Arial" w:hAnsi="Arial" w:cs="Arial"/>
              </w:rPr>
              <w:t>" SA Wrocław</w:t>
            </w:r>
          </w:p>
          <w:p w14:paraId="254102C3" w14:textId="77777777" w:rsidR="002158AB" w:rsidRPr="00BB547B" w:rsidRDefault="002158AB" w:rsidP="00FF0E9C">
            <w:pPr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Balicka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117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A13C3B0" w14:textId="77777777" w:rsidR="002158AB" w:rsidRPr="00BB547B" w:rsidRDefault="002158AB" w:rsidP="00FF0E9C">
            <w:pPr>
              <w:spacing w:after="80"/>
              <w:jc w:val="both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30-149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471066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6 045.95 zł</w:t>
            </w:r>
          </w:p>
        </w:tc>
      </w:tr>
      <w:tr w:rsidR="002158AB" w:rsidRPr="00BB547B" w14:paraId="53577CBE" w14:textId="77777777" w:rsidTr="00FF0E9C">
        <w:tc>
          <w:tcPr>
            <w:tcW w:w="993" w:type="dxa"/>
            <w:shd w:val="clear" w:color="auto" w:fill="auto"/>
            <w:vAlign w:val="center"/>
          </w:tcPr>
          <w:p w14:paraId="101C92BF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365658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469B4735" w14:textId="77777777" w:rsidR="002158AB" w:rsidRPr="00BB547B" w:rsidRDefault="002158AB" w:rsidP="00FF0E9C">
            <w:pPr>
              <w:spacing w:before="80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Centrum Zaopatrzenia Medycznego "</w:t>
            </w:r>
            <w:proofErr w:type="spellStart"/>
            <w:r w:rsidRPr="002158AB">
              <w:rPr>
                <w:rFonts w:ascii="Arial" w:hAnsi="Arial" w:cs="Arial"/>
              </w:rPr>
              <w:t>Cezal</w:t>
            </w:r>
            <w:proofErr w:type="spellEnd"/>
            <w:r w:rsidRPr="002158AB">
              <w:rPr>
                <w:rFonts w:ascii="Arial" w:hAnsi="Arial" w:cs="Arial"/>
              </w:rPr>
              <w:t>" SA Wrocław</w:t>
            </w:r>
          </w:p>
          <w:p w14:paraId="4E07A2E8" w14:textId="77777777" w:rsidR="002158AB" w:rsidRPr="00BB547B" w:rsidRDefault="002158AB" w:rsidP="00FF0E9C">
            <w:pPr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Balicka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117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6017247" w14:textId="77777777" w:rsidR="002158AB" w:rsidRPr="00BB547B" w:rsidRDefault="002158AB" w:rsidP="00FF0E9C">
            <w:pPr>
              <w:spacing w:after="80"/>
              <w:jc w:val="both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30-149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89D905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334 553.22 zł</w:t>
            </w:r>
          </w:p>
        </w:tc>
      </w:tr>
      <w:tr w:rsidR="002158AB" w:rsidRPr="00BB547B" w14:paraId="06C516BC" w14:textId="77777777" w:rsidTr="00FF0E9C">
        <w:tc>
          <w:tcPr>
            <w:tcW w:w="993" w:type="dxa"/>
            <w:shd w:val="clear" w:color="auto" w:fill="auto"/>
            <w:vAlign w:val="center"/>
          </w:tcPr>
          <w:p w14:paraId="5E595C63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3A3A3A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45D88B00" w14:textId="77777777" w:rsidR="002158AB" w:rsidRPr="00BB547B" w:rsidRDefault="002158AB" w:rsidP="00FF0E9C">
            <w:pPr>
              <w:spacing w:before="80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Centrum Zaopatrzenia Medycznego "</w:t>
            </w:r>
            <w:proofErr w:type="spellStart"/>
            <w:r w:rsidRPr="002158AB">
              <w:rPr>
                <w:rFonts w:ascii="Arial" w:hAnsi="Arial" w:cs="Arial"/>
              </w:rPr>
              <w:t>Cezal</w:t>
            </w:r>
            <w:proofErr w:type="spellEnd"/>
            <w:r w:rsidRPr="002158AB">
              <w:rPr>
                <w:rFonts w:ascii="Arial" w:hAnsi="Arial" w:cs="Arial"/>
              </w:rPr>
              <w:t>" SA Wrocław</w:t>
            </w:r>
          </w:p>
          <w:p w14:paraId="1F59673A" w14:textId="77777777" w:rsidR="002158AB" w:rsidRPr="00BB547B" w:rsidRDefault="002158AB" w:rsidP="00FF0E9C">
            <w:pPr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Balicka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117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3D9E8F2" w14:textId="77777777" w:rsidR="002158AB" w:rsidRPr="00BB547B" w:rsidRDefault="002158AB" w:rsidP="00FF0E9C">
            <w:pPr>
              <w:spacing w:after="80"/>
              <w:jc w:val="both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30-149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CA73B1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60 333.48 zł</w:t>
            </w:r>
          </w:p>
        </w:tc>
      </w:tr>
      <w:tr w:rsidR="002158AB" w:rsidRPr="00BB547B" w14:paraId="5EC79133" w14:textId="77777777" w:rsidTr="00FF0E9C">
        <w:tc>
          <w:tcPr>
            <w:tcW w:w="993" w:type="dxa"/>
            <w:shd w:val="clear" w:color="auto" w:fill="auto"/>
            <w:vAlign w:val="center"/>
          </w:tcPr>
          <w:p w14:paraId="5205DE12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254616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1EFE82E6" w14:textId="77777777" w:rsidR="002158AB" w:rsidRPr="00BB547B" w:rsidRDefault="002158AB" w:rsidP="00FF0E9C">
            <w:pPr>
              <w:spacing w:before="80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Centrum Zaopatrzenia Medycznego "</w:t>
            </w:r>
            <w:proofErr w:type="spellStart"/>
            <w:r w:rsidRPr="002158AB">
              <w:rPr>
                <w:rFonts w:ascii="Arial" w:hAnsi="Arial" w:cs="Arial"/>
              </w:rPr>
              <w:t>Cezal</w:t>
            </w:r>
            <w:proofErr w:type="spellEnd"/>
            <w:r w:rsidRPr="002158AB">
              <w:rPr>
                <w:rFonts w:ascii="Arial" w:hAnsi="Arial" w:cs="Arial"/>
              </w:rPr>
              <w:t>" SA Wrocław</w:t>
            </w:r>
          </w:p>
          <w:p w14:paraId="24F08148" w14:textId="77777777" w:rsidR="002158AB" w:rsidRPr="00BB547B" w:rsidRDefault="002158AB" w:rsidP="00FF0E9C">
            <w:pPr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Balicka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117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99C64D3" w14:textId="77777777" w:rsidR="002158AB" w:rsidRPr="00BB547B" w:rsidRDefault="002158AB" w:rsidP="00FF0E9C">
            <w:pPr>
              <w:spacing w:after="80"/>
              <w:jc w:val="both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30-149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D4B8EF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6 896.34 zł</w:t>
            </w:r>
          </w:p>
        </w:tc>
      </w:tr>
      <w:tr w:rsidR="002158AB" w:rsidRPr="00BB547B" w14:paraId="291A06EA" w14:textId="77777777" w:rsidTr="00FF0E9C">
        <w:tc>
          <w:tcPr>
            <w:tcW w:w="993" w:type="dxa"/>
            <w:shd w:val="clear" w:color="auto" w:fill="auto"/>
            <w:vAlign w:val="center"/>
          </w:tcPr>
          <w:p w14:paraId="291A2C58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23E523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381A6042" w14:textId="77777777" w:rsidR="002158AB" w:rsidRPr="00BB547B" w:rsidRDefault="002158AB" w:rsidP="00FF0E9C">
            <w:pPr>
              <w:spacing w:before="80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Centrum Zaopatrzenia Medycznego "</w:t>
            </w:r>
            <w:proofErr w:type="spellStart"/>
            <w:r w:rsidRPr="002158AB">
              <w:rPr>
                <w:rFonts w:ascii="Arial" w:hAnsi="Arial" w:cs="Arial"/>
              </w:rPr>
              <w:t>Cezal</w:t>
            </w:r>
            <w:proofErr w:type="spellEnd"/>
            <w:r w:rsidRPr="002158AB">
              <w:rPr>
                <w:rFonts w:ascii="Arial" w:hAnsi="Arial" w:cs="Arial"/>
              </w:rPr>
              <w:t>" SA Wrocław</w:t>
            </w:r>
          </w:p>
          <w:p w14:paraId="66EB9738" w14:textId="77777777" w:rsidR="002158AB" w:rsidRPr="00BB547B" w:rsidRDefault="002158AB" w:rsidP="00FF0E9C">
            <w:pPr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Balicka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117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71537FA" w14:textId="77777777" w:rsidR="002158AB" w:rsidRPr="00BB547B" w:rsidRDefault="002158AB" w:rsidP="00FF0E9C">
            <w:pPr>
              <w:spacing w:after="80"/>
              <w:jc w:val="both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30-149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115C99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8 812.80 zł</w:t>
            </w:r>
          </w:p>
        </w:tc>
      </w:tr>
      <w:tr w:rsidR="002158AB" w:rsidRPr="00BB547B" w14:paraId="26957CF2" w14:textId="77777777" w:rsidTr="00FF0E9C">
        <w:tc>
          <w:tcPr>
            <w:tcW w:w="993" w:type="dxa"/>
            <w:shd w:val="clear" w:color="auto" w:fill="auto"/>
            <w:vAlign w:val="center"/>
          </w:tcPr>
          <w:p w14:paraId="668814B9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8FF59F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66CE8444" w14:textId="77777777" w:rsidR="002158AB" w:rsidRPr="00BB547B" w:rsidRDefault="002158AB" w:rsidP="00FF0E9C">
            <w:pPr>
              <w:spacing w:before="80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Centrum Zaopatrzenia Medycznego "</w:t>
            </w:r>
            <w:proofErr w:type="spellStart"/>
            <w:r w:rsidRPr="002158AB">
              <w:rPr>
                <w:rFonts w:ascii="Arial" w:hAnsi="Arial" w:cs="Arial"/>
              </w:rPr>
              <w:t>Cezal</w:t>
            </w:r>
            <w:proofErr w:type="spellEnd"/>
            <w:r w:rsidRPr="002158AB">
              <w:rPr>
                <w:rFonts w:ascii="Arial" w:hAnsi="Arial" w:cs="Arial"/>
              </w:rPr>
              <w:t>" SA Wrocław</w:t>
            </w:r>
          </w:p>
          <w:p w14:paraId="1BB504B0" w14:textId="77777777" w:rsidR="002158AB" w:rsidRPr="00BB547B" w:rsidRDefault="002158AB" w:rsidP="00FF0E9C">
            <w:pPr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Balicka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117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A81A191" w14:textId="77777777" w:rsidR="002158AB" w:rsidRPr="00BB547B" w:rsidRDefault="002158AB" w:rsidP="00FF0E9C">
            <w:pPr>
              <w:spacing w:after="80"/>
              <w:jc w:val="both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30-149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58AB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1FF20C" w14:textId="77777777" w:rsidR="002158AB" w:rsidRPr="00BB547B" w:rsidRDefault="002158AB" w:rsidP="00FF0E9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58AB">
              <w:rPr>
                <w:rFonts w:ascii="Arial" w:hAnsi="Arial" w:cs="Arial"/>
              </w:rPr>
              <w:t>62 116.23 zł</w:t>
            </w:r>
          </w:p>
        </w:tc>
      </w:tr>
    </w:tbl>
    <w:p w14:paraId="4FE7076F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sectPr w:rsidR="00A80738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F0EC6" w14:textId="77777777" w:rsidR="00C503EA" w:rsidRDefault="00C503EA">
      <w:r>
        <w:separator/>
      </w:r>
    </w:p>
  </w:endnote>
  <w:endnote w:type="continuationSeparator" w:id="0">
    <w:p w14:paraId="44CF28E2" w14:textId="77777777" w:rsidR="00C503EA" w:rsidRDefault="00C503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3151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EDB78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E63CC" w14:textId="77777777" w:rsidR="009F189D" w:rsidRDefault="009F796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0BCC0B1">
        <v:line id="_x0000_s1025" style="position:absolute;left:0;text-align:left;z-index:251657728" from="-3.85pt,8.7pt" to="455.15pt,8.7pt"/>
      </w:pict>
    </w:r>
  </w:p>
  <w:p w14:paraId="54773AF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FE65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0362F5" w14:textId="77777777" w:rsidR="009F189D" w:rsidRDefault="009F189D">
    <w:pPr>
      <w:pStyle w:val="Stopka"/>
      <w:tabs>
        <w:tab w:val="clear" w:pos="4536"/>
      </w:tabs>
      <w:jc w:val="center"/>
    </w:pPr>
  </w:p>
  <w:p w14:paraId="30F806F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4E71F8" w14:textId="77777777" w:rsidR="00C503EA" w:rsidRDefault="00C503EA">
      <w:r>
        <w:separator/>
      </w:r>
    </w:p>
  </w:footnote>
  <w:footnote w:type="continuationSeparator" w:id="0">
    <w:p w14:paraId="77108423" w14:textId="77777777" w:rsidR="00C503EA" w:rsidRDefault="00C503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A4C7A" w14:textId="77777777" w:rsidR="002158AB" w:rsidRDefault="002158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22A26" w14:textId="77777777" w:rsidR="002158AB" w:rsidRDefault="002158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ACE84" w14:textId="77777777" w:rsidR="002158AB" w:rsidRDefault="002158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03EA"/>
    <w:rsid w:val="00007727"/>
    <w:rsid w:val="00017720"/>
    <w:rsid w:val="00035488"/>
    <w:rsid w:val="000D7F25"/>
    <w:rsid w:val="000E00E5"/>
    <w:rsid w:val="00173B20"/>
    <w:rsid w:val="001C69FF"/>
    <w:rsid w:val="002158AB"/>
    <w:rsid w:val="0023318D"/>
    <w:rsid w:val="003D72FD"/>
    <w:rsid w:val="0042052F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9F796E"/>
    <w:rsid w:val="00A80738"/>
    <w:rsid w:val="00BB547B"/>
    <w:rsid w:val="00C236D3"/>
    <w:rsid w:val="00C503EA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0B0EC9"/>
  <w15:chartTrackingRefBased/>
  <w15:docId w15:val="{CB4CDFD3-1B2B-4288-91AC-B0350B113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536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4</cp:revision>
  <cp:lastPrinted>2022-12-23T11:19:00Z</cp:lastPrinted>
  <dcterms:created xsi:type="dcterms:W3CDTF">2022-12-23T10:05:00Z</dcterms:created>
  <dcterms:modified xsi:type="dcterms:W3CDTF">2022-12-23T11:20:00Z</dcterms:modified>
</cp:coreProperties>
</file>