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29570" w14:textId="54F859AF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D7BD18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2226B8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D84168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F5FFB0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02DFCC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F484CB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3B304B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5C7827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61E507B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2A65D45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F8F034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C7DFB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834EA5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B0D6A2D" w14:textId="54005490" w:rsidR="00153618" w:rsidRPr="00A912EF" w:rsidRDefault="00153618" w:rsidP="008D2AB8">
      <w:pPr>
        <w:ind w:right="-110"/>
        <w:rPr>
          <w:b/>
          <w:sz w:val="22"/>
          <w:szCs w:val="22"/>
        </w:rPr>
      </w:pPr>
      <w:r w:rsidRPr="00A912EF">
        <w:rPr>
          <w:b/>
          <w:sz w:val="22"/>
          <w:szCs w:val="22"/>
        </w:rPr>
        <w:t xml:space="preserve">Akademia Górniczo </w:t>
      </w:r>
      <w:r w:rsidR="00A912EF" w:rsidRPr="00A912EF">
        <w:rPr>
          <w:b/>
          <w:sz w:val="22"/>
          <w:szCs w:val="22"/>
        </w:rPr>
        <w:t>–</w:t>
      </w:r>
      <w:r w:rsidRPr="00A912EF">
        <w:rPr>
          <w:b/>
          <w:sz w:val="22"/>
          <w:szCs w:val="22"/>
        </w:rPr>
        <w:t xml:space="preserve"> Hutnicza</w:t>
      </w:r>
      <w:r w:rsidR="00A912EF" w:rsidRPr="00A912EF">
        <w:rPr>
          <w:b/>
          <w:sz w:val="22"/>
          <w:szCs w:val="22"/>
        </w:rPr>
        <w:t xml:space="preserve"> </w:t>
      </w:r>
      <w:r w:rsidRPr="00A912EF">
        <w:rPr>
          <w:b/>
          <w:sz w:val="22"/>
          <w:szCs w:val="22"/>
        </w:rPr>
        <w:t>im. Stanisława Staszica w Krakowie</w:t>
      </w:r>
    </w:p>
    <w:p w14:paraId="5CAF1F6E" w14:textId="77777777" w:rsidR="008D2AB8" w:rsidRPr="00A912EF" w:rsidRDefault="00153618" w:rsidP="008D2AB8">
      <w:pPr>
        <w:ind w:right="-110"/>
        <w:rPr>
          <w:b/>
          <w:sz w:val="22"/>
          <w:szCs w:val="22"/>
        </w:rPr>
      </w:pPr>
      <w:r w:rsidRPr="00A912EF">
        <w:rPr>
          <w:b/>
          <w:sz w:val="22"/>
          <w:szCs w:val="22"/>
        </w:rPr>
        <w:t>Dział Zamówień Publicznych</w:t>
      </w:r>
      <w:r w:rsidR="008D2AB8" w:rsidRPr="00A912EF">
        <w:rPr>
          <w:b/>
          <w:sz w:val="22"/>
          <w:szCs w:val="22"/>
        </w:rPr>
        <w:t xml:space="preserve">  </w:t>
      </w:r>
    </w:p>
    <w:p w14:paraId="02B680E9" w14:textId="53AB0516" w:rsidR="008D2AB8" w:rsidRPr="00A912EF" w:rsidRDefault="00153618" w:rsidP="00A912EF">
      <w:pPr>
        <w:ind w:right="-110"/>
        <w:rPr>
          <w:b/>
          <w:sz w:val="22"/>
          <w:szCs w:val="22"/>
        </w:rPr>
      </w:pPr>
      <w:r w:rsidRPr="00A912EF">
        <w:rPr>
          <w:b/>
          <w:sz w:val="22"/>
          <w:szCs w:val="22"/>
        </w:rPr>
        <w:t>Al. Mickiewicza</w:t>
      </w:r>
      <w:r w:rsidR="008D2AB8" w:rsidRPr="00A912EF">
        <w:rPr>
          <w:b/>
          <w:sz w:val="22"/>
          <w:szCs w:val="22"/>
        </w:rPr>
        <w:t xml:space="preserve"> </w:t>
      </w:r>
      <w:r w:rsidRPr="00A912EF">
        <w:rPr>
          <w:b/>
          <w:sz w:val="22"/>
          <w:szCs w:val="22"/>
        </w:rPr>
        <w:t>30</w:t>
      </w:r>
      <w:r w:rsidR="00A912EF" w:rsidRPr="00A912EF">
        <w:rPr>
          <w:b/>
          <w:sz w:val="22"/>
          <w:szCs w:val="22"/>
        </w:rPr>
        <w:t xml:space="preserve">, </w:t>
      </w:r>
      <w:r w:rsidRPr="00A912EF">
        <w:rPr>
          <w:b/>
          <w:sz w:val="22"/>
          <w:szCs w:val="22"/>
        </w:rPr>
        <w:t>30-059</w:t>
      </w:r>
      <w:r w:rsidR="008D2AB8" w:rsidRPr="00A912EF">
        <w:rPr>
          <w:b/>
          <w:sz w:val="22"/>
          <w:szCs w:val="22"/>
        </w:rPr>
        <w:t xml:space="preserve"> </w:t>
      </w:r>
      <w:r w:rsidRPr="00A912EF">
        <w:rPr>
          <w:b/>
          <w:sz w:val="22"/>
          <w:szCs w:val="22"/>
        </w:rPr>
        <w:t>Kraków</w:t>
      </w:r>
      <w:r w:rsidR="008D2AB8" w:rsidRPr="00A912EF">
        <w:rPr>
          <w:b/>
          <w:sz w:val="22"/>
          <w:szCs w:val="22"/>
        </w:rPr>
        <w:t xml:space="preserve">,  </w:t>
      </w:r>
    </w:p>
    <w:p w14:paraId="2E7C2CBC" w14:textId="77777777" w:rsidR="008D2AB8" w:rsidRPr="00A912EF" w:rsidRDefault="008D2AB8" w:rsidP="008D2AB8">
      <w:pPr>
        <w:ind w:firstLine="3969"/>
        <w:rPr>
          <w:b/>
          <w:sz w:val="22"/>
          <w:szCs w:val="22"/>
        </w:rPr>
      </w:pPr>
    </w:p>
    <w:p w14:paraId="6CCCE3B7" w14:textId="22F9E7DD" w:rsidR="008D2AB8" w:rsidRPr="00A912EF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912EF">
        <w:rPr>
          <w:sz w:val="22"/>
          <w:szCs w:val="22"/>
        </w:rPr>
        <w:t xml:space="preserve">Przystępując do postępowania o udzielenie zamówienia publicznego, którego przedmiotem jest </w:t>
      </w:r>
      <w:r w:rsidR="00153618" w:rsidRPr="00A912EF">
        <w:rPr>
          <w:b/>
          <w:sz w:val="22"/>
          <w:szCs w:val="22"/>
        </w:rPr>
        <w:t>dostawa analizatora gazów resztkowych wraz z wyposażeniem do stanowiska do wysokotemperaturowych badań wraz z instalacją i uruchomieniem - KC-zp.272-752/22</w:t>
      </w:r>
      <w:r w:rsidRPr="00A912EF">
        <w:rPr>
          <w:b/>
          <w:sz w:val="22"/>
          <w:szCs w:val="22"/>
        </w:rPr>
        <w:t xml:space="preserve">, </w:t>
      </w:r>
      <w:r w:rsidRPr="00A912EF">
        <w:rPr>
          <w:sz w:val="22"/>
          <w:szCs w:val="22"/>
        </w:rPr>
        <w:t>oferuję realizację przedmiotu zamówienia, zgodnie z zasadami określonymi w specyfikacji warunków zamówienia.</w:t>
      </w:r>
    </w:p>
    <w:p w14:paraId="0B48D5E6" w14:textId="77777777" w:rsidR="008D2AB8" w:rsidRPr="00A912EF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18C2CE" w14:textId="280F3671" w:rsidR="00A912EF" w:rsidRPr="00A912EF" w:rsidRDefault="00A912EF" w:rsidP="00A912E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912EF">
        <w:rPr>
          <w:b/>
          <w:sz w:val="22"/>
          <w:szCs w:val="22"/>
        </w:rPr>
        <w:t>Cena netto</w:t>
      </w:r>
      <w:r>
        <w:rPr>
          <w:b/>
          <w:sz w:val="22"/>
          <w:szCs w:val="22"/>
        </w:rPr>
        <w:t xml:space="preserve"> za całość przedmiotu zamówienia</w:t>
      </w:r>
      <w:r w:rsidRPr="00A912EF">
        <w:rPr>
          <w:b/>
          <w:sz w:val="22"/>
          <w:szCs w:val="22"/>
        </w:rPr>
        <w:t>:   .........................................................................PLN</w:t>
      </w:r>
    </w:p>
    <w:p w14:paraId="6CF623C3" w14:textId="77777777" w:rsidR="00A912EF" w:rsidRPr="00A912EF" w:rsidRDefault="00A912EF" w:rsidP="00A912E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9C6E242" w14:textId="07661510" w:rsidR="00A912EF" w:rsidRPr="00A912EF" w:rsidRDefault="00A912EF" w:rsidP="00A912E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912EF">
        <w:rPr>
          <w:b/>
          <w:sz w:val="22"/>
          <w:szCs w:val="22"/>
        </w:rPr>
        <w:t xml:space="preserve">Cena brutto </w:t>
      </w:r>
      <w:r>
        <w:rPr>
          <w:b/>
          <w:sz w:val="22"/>
          <w:szCs w:val="22"/>
        </w:rPr>
        <w:t>za całość przedmiotu zamówienia</w:t>
      </w:r>
      <w:r w:rsidRPr="00A912EF">
        <w:rPr>
          <w:b/>
          <w:sz w:val="22"/>
          <w:szCs w:val="22"/>
        </w:rPr>
        <w:t>: .........................................................................PLN</w:t>
      </w:r>
    </w:p>
    <w:p w14:paraId="1DE2BF8B" w14:textId="77777777" w:rsidR="00A912EF" w:rsidRPr="00A912EF" w:rsidRDefault="00A912EF" w:rsidP="00A912E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EDAE880" w14:textId="77777777" w:rsidR="00A912EF" w:rsidRPr="00A912EF" w:rsidRDefault="00A912EF" w:rsidP="00A912E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912E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F164865" w14:textId="77777777" w:rsidR="00A912EF" w:rsidRPr="00A912EF" w:rsidRDefault="00A912EF" w:rsidP="00A912E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4E438FD" w14:textId="77777777" w:rsidR="00A912EF" w:rsidRPr="00A912EF" w:rsidRDefault="00A912EF" w:rsidP="00A912EF">
      <w:pPr>
        <w:pStyle w:val="Tekstpodstawowy"/>
        <w:rPr>
          <w:sz w:val="22"/>
          <w:szCs w:val="22"/>
        </w:rPr>
      </w:pPr>
      <w:r w:rsidRPr="00A912EF">
        <w:rPr>
          <w:sz w:val="22"/>
          <w:szCs w:val="22"/>
        </w:rPr>
        <w:t>Powyższa cena zawiera podatek VAT w wysokości .......... % tj.…………………….PLN</w:t>
      </w:r>
    </w:p>
    <w:p w14:paraId="626B03C5" w14:textId="7242BF28" w:rsidR="00A912EF" w:rsidRDefault="00A912EF" w:rsidP="00A912EF">
      <w:pPr>
        <w:pStyle w:val="Tekstpodstawowy"/>
        <w:rPr>
          <w:b w:val="0"/>
          <w:sz w:val="22"/>
          <w:szCs w:val="22"/>
        </w:rPr>
      </w:pPr>
      <w:r w:rsidRPr="00A912EF">
        <w:rPr>
          <w:sz w:val="22"/>
          <w:szCs w:val="22"/>
        </w:rPr>
        <w:t xml:space="preserve">Producent/model zaoferowanego urządzenia </w:t>
      </w:r>
      <w:r w:rsidRPr="00A912EF">
        <w:rPr>
          <w:b w:val="0"/>
          <w:sz w:val="22"/>
          <w:szCs w:val="22"/>
        </w:rPr>
        <w:t>…………………………………………..</w:t>
      </w:r>
    </w:p>
    <w:p w14:paraId="3E7C8FCE" w14:textId="7F708AD3" w:rsidR="00A912EF" w:rsidRPr="00A912EF" w:rsidRDefault="00A912EF" w:rsidP="00A912E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912EF">
        <w:rPr>
          <w:b/>
          <w:sz w:val="22"/>
          <w:szCs w:val="22"/>
        </w:rPr>
        <w:t xml:space="preserve">Termin realizacji umowy: </w:t>
      </w:r>
      <w:r w:rsidRPr="00A912EF">
        <w:rPr>
          <w:sz w:val="22"/>
          <w:szCs w:val="22"/>
        </w:rPr>
        <w:t>…………</w:t>
      </w:r>
      <w:r w:rsidR="0074626A">
        <w:rPr>
          <w:sz w:val="22"/>
          <w:szCs w:val="22"/>
        </w:rPr>
        <w:t>miesięcy</w:t>
      </w:r>
      <w:r w:rsidRPr="00A912EF">
        <w:rPr>
          <w:sz w:val="22"/>
          <w:szCs w:val="22"/>
        </w:rPr>
        <w:t xml:space="preserve"> od daty podpisania umowy (</w:t>
      </w:r>
      <w:r w:rsidRPr="00A912EF">
        <w:rPr>
          <w:i/>
          <w:sz w:val="22"/>
          <w:szCs w:val="22"/>
          <w:highlight w:val="yellow"/>
        </w:rPr>
        <w:t>kryterium oceny ofert)</w:t>
      </w:r>
    </w:p>
    <w:p w14:paraId="4BA5B99C" w14:textId="208BFA68" w:rsidR="00A912EF" w:rsidRPr="00A912EF" w:rsidRDefault="00A912EF" w:rsidP="00A912E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A912EF">
        <w:rPr>
          <w:b/>
          <w:sz w:val="22"/>
          <w:szCs w:val="22"/>
        </w:rPr>
        <w:t>Okres udzielonej gwarancji wynosi:</w:t>
      </w:r>
      <w:r w:rsidRPr="00A912EF">
        <w:rPr>
          <w:sz w:val="22"/>
          <w:szCs w:val="22"/>
        </w:rPr>
        <w:t xml:space="preserve"> ………………miesięcy </w:t>
      </w:r>
    </w:p>
    <w:p w14:paraId="2FCE8577" w14:textId="59EB3B32" w:rsidR="00A912EF" w:rsidRPr="00A912EF" w:rsidRDefault="00A912EF" w:rsidP="00A912EF">
      <w:pPr>
        <w:tabs>
          <w:tab w:val="left" w:pos="426"/>
        </w:tabs>
        <w:jc w:val="both"/>
        <w:rPr>
          <w:sz w:val="22"/>
          <w:szCs w:val="22"/>
        </w:rPr>
      </w:pPr>
      <w:r w:rsidRPr="00BC2F54">
        <w:rPr>
          <w:sz w:val="22"/>
          <w:szCs w:val="22"/>
        </w:rPr>
        <w:t>Serwis: ……………. dni od daty zgłoszenia.</w:t>
      </w:r>
      <w:r w:rsidR="00BC2F54" w:rsidRPr="00BC2F54">
        <w:rPr>
          <w:sz w:val="22"/>
          <w:szCs w:val="22"/>
        </w:rPr>
        <w:t xml:space="preserve"> </w:t>
      </w:r>
      <w:r w:rsidR="00BC2F54" w:rsidRPr="00A912EF">
        <w:rPr>
          <w:sz w:val="22"/>
          <w:szCs w:val="22"/>
        </w:rPr>
        <w:t>(</w:t>
      </w:r>
      <w:r w:rsidR="00BC2F54" w:rsidRPr="00A912EF">
        <w:rPr>
          <w:i/>
          <w:sz w:val="22"/>
          <w:szCs w:val="22"/>
          <w:highlight w:val="yellow"/>
        </w:rPr>
        <w:t>kryterium oceny ofert)</w:t>
      </w:r>
    </w:p>
    <w:p w14:paraId="40485CF5" w14:textId="77777777" w:rsidR="00BC2F54" w:rsidRDefault="00BC2F54" w:rsidP="00A912EF">
      <w:pPr>
        <w:tabs>
          <w:tab w:val="left" w:pos="426"/>
        </w:tabs>
        <w:jc w:val="both"/>
        <w:rPr>
          <w:sz w:val="22"/>
          <w:szCs w:val="22"/>
        </w:rPr>
      </w:pPr>
    </w:p>
    <w:p w14:paraId="20E3005F" w14:textId="304ACA87" w:rsidR="00A912EF" w:rsidRPr="00A912EF" w:rsidRDefault="00A912EF" w:rsidP="00A912EF">
      <w:pPr>
        <w:tabs>
          <w:tab w:val="left" w:pos="426"/>
        </w:tabs>
        <w:jc w:val="both"/>
        <w:rPr>
          <w:b/>
          <w:sz w:val="22"/>
          <w:szCs w:val="22"/>
        </w:rPr>
      </w:pPr>
      <w:r w:rsidRPr="00A912EF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912EF">
        <w:rPr>
          <w:b/>
          <w:sz w:val="22"/>
          <w:szCs w:val="22"/>
        </w:rPr>
        <w:t xml:space="preserve"> TAK/NIE</w:t>
      </w:r>
    </w:p>
    <w:p w14:paraId="3F9203B2" w14:textId="77777777" w:rsidR="00A912EF" w:rsidRPr="00A912EF" w:rsidRDefault="00A912EF" w:rsidP="00A912EF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5FA48C91" w14:textId="77777777" w:rsidR="00A912EF" w:rsidRPr="00A912EF" w:rsidRDefault="00A912EF" w:rsidP="00A912EF">
      <w:pPr>
        <w:tabs>
          <w:tab w:val="left" w:pos="426"/>
        </w:tabs>
        <w:jc w:val="both"/>
        <w:rPr>
          <w:sz w:val="22"/>
          <w:szCs w:val="22"/>
        </w:rPr>
      </w:pPr>
      <w:r w:rsidRPr="00A912EF">
        <w:rPr>
          <w:b/>
          <w:sz w:val="22"/>
          <w:szCs w:val="22"/>
        </w:rPr>
        <w:t xml:space="preserve">Termin płatności: </w:t>
      </w:r>
      <w:r w:rsidRPr="00A912E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6B18CC3" w14:textId="77777777" w:rsidR="00A912EF" w:rsidRPr="00A912EF" w:rsidRDefault="00A912EF" w:rsidP="00A912EF">
      <w:pPr>
        <w:tabs>
          <w:tab w:val="left" w:pos="426"/>
        </w:tabs>
        <w:jc w:val="both"/>
        <w:rPr>
          <w:sz w:val="22"/>
          <w:szCs w:val="22"/>
        </w:rPr>
      </w:pPr>
    </w:p>
    <w:p w14:paraId="2519A21B" w14:textId="3322FA85" w:rsidR="00A912EF" w:rsidRDefault="00A912EF" w:rsidP="00A912EF">
      <w:pPr>
        <w:rPr>
          <w:b/>
          <w:sz w:val="22"/>
          <w:szCs w:val="22"/>
          <w:u w:val="single"/>
        </w:rPr>
      </w:pPr>
    </w:p>
    <w:p w14:paraId="5FF1A026" w14:textId="77777777" w:rsidR="00BC2F54" w:rsidRDefault="00BC2F54" w:rsidP="00A912EF">
      <w:pPr>
        <w:rPr>
          <w:b/>
          <w:sz w:val="22"/>
          <w:szCs w:val="22"/>
          <w:u w:val="single"/>
        </w:rPr>
      </w:pPr>
    </w:p>
    <w:p w14:paraId="2471F8DF" w14:textId="13A11119" w:rsidR="00A912EF" w:rsidRPr="00A912EF" w:rsidRDefault="00A912EF" w:rsidP="00A912EF">
      <w:pPr>
        <w:rPr>
          <w:b/>
          <w:sz w:val="22"/>
          <w:szCs w:val="22"/>
          <w:u w:val="single"/>
        </w:rPr>
      </w:pPr>
      <w:r w:rsidRPr="00A912EF">
        <w:rPr>
          <w:b/>
          <w:sz w:val="22"/>
          <w:szCs w:val="22"/>
          <w:u w:val="single"/>
        </w:rPr>
        <w:lastRenderedPageBreak/>
        <w:t>Jednocześnie oświadczamy, że:</w:t>
      </w:r>
    </w:p>
    <w:p w14:paraId="4365494B" w14:textId="77777777" w:rsidR="00A912EF" w:rsidRDefault="00A912EF" w:rsidP="00A912E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FB9AAA0" w14:textId="67D64A7B" w:rsidR="00A912EF" w:rsidRDefault="00A912EF" w:rsidP="00A912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0D37093" w14:textId="77777777" w:rsidR="00A912EF" w:rsidRDefault="00A912EF" w:rsidP="00A912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A9296F0" w14:textId="77777777" w:rsidR="00A912EF" w:rsidRDefault="00A912EF" w:rsidP="00A912E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B53F5E" w14:textId="77777777" w:rsidR="00A912EF" w:rsidRDefault="00A912EF" w:rsidP="00A912E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4CCC3E" w14:textId="77777777" w:rsidR="00A912EF" w:rsidRDefault="00A912EF" w:rsidP="00A912E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445139" w14:textId="77777777" w:rsidR="00A912EF" w:rsidRDefault="00A912EF" w:rsidP="00A912E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12EF" w14:paraId="077378D6" w14:textId="77777777" w:rsidTr="00A0269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CC45B" w14:textId="77777777" w:rsidR="00A912EF" w:rsidRDefault="00A912EF" w:rsidP="00A026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5D04B" w14:textId="77777777" w:rsidR="00A912EF" w:rsidRDefault="00A912EF" w:rsidP="00A026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184A330" w14:textId="77777777" w:rsidR="00A912EF" w:rsidRDefault="00A912EF" w:rsidP="00A026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754F64" w14:textId="77777777" w:rsidR="00A912EF" w:rsidRDefault="00A912EF" w:rsidP="00A026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912EF" w14:paraId="4FC3113B" w14:textId="77777777" w:rsidTr="00A0269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F647C" w14:textId="77777777" w:rsidR="00A912EF" w:rsidRDefault="00A912EF" w:rsidP="00A0269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ED279" w14:textId="77777777" w:rsidR="00A912EF" w:rsidRDefault="00A912EF" w:rsidP="00A0269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D3551" w14:textId="77777777" w:rsidR="00A912EF" w:rsidRDefault="00A912EF" w:rsidP="00A0269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912EF" w14:paraId="461EDFE2" w14:textId="77777777" w:rsidTr="00A0269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8F61B" w14:textId="77777777" w:rsidR="00A912EF" w:rsidRDefault="00A912EF" w:rsidP="00A0269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622FC" w14:textId="77777777" w:rsidR="00A912EF" w:rsidRDefault="00A912EF" w:rsidP="00A0269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8C15D" w14:textId="77777777" w:rsidR="00A912EF" w:rsidRDefault="00A912EF" w:rsidP="00A0269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97FB0F0" w14:textId="77777777" w:rsidR="00A912EF" w:rsidRDefault="00A912EF" w:rsidP="00A912E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22B3C274" w14:textId="77777777" w:rsidR="00A912EF" w:rsidRDefault="00A912EF" w:rsidP="00A912E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53798C1" w14:textId="77777777" w:rsidR="00A912EF" w:rsidRDefault="00A912EF" w:rsidP="00A912E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0EC224B" w14:textId="77777777" w:rsidR="00A912EF" w:rsidRDefault="00A912EF" w:rsidP="00A912E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1DEC6C98" w14:textId="77777777" w:rsidR="00A912EF" w:rsidRDefault="00A912EF" w:rsidP="00A912E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20EB26D" w14:textId="77777777" w:rsidR="00A912EF" w:rsidRDefault="00A912EF" w:rsidP="00A912E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DFC3B5" w14:textId="77777777" w:rsidR="00A912EF" w:rsidRDefault="00A912EF" w:rsidP="00A912E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B63D4DE" w14:textId="77777777" w:rsidR="00A912EF" w:rsidRDefault="00A912EF" w:rsidP="00A912E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FEA0184" w14:textId="77777777" w:rsidR="00A912EF" w:rsidRDefault="00A912EF" w:rsidP="00A912E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F491FFD" w14:textId="77777777" w:rsidR="00A912EF" w:rsidRDefault="00A912EF" w:rsidP="00A912EF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35CEA21" w14:textId="77777777" w:rsidR="00A912EF" w:rsidRDefault="00A912EF" w:rsidP="00A912EF"/>
    <w:p w14:paraId="3E8EB6D3" w14:textId="77777777" w:rsidR="00A912EF" w:rsidRDefault="00A912EF" w:rsidP="00A912EF">
      <w:pPr>
        <w:jc w:val="right"/>
        <w:rPr>
          <w:sz w:val="20"/>
          <w:szCs w:val="20"/>
        </w:rPr>
      </w:pPr>
    </w:p>
    <w:p w14:paraId="4348653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4A260" w14:textId="77777777" w:rsidR="00FE6ED5" w:rsidRDefault="00FE6ED5">
      <w:r>
        <w:separator/>
      </w:r>
    </w:p>
  </w:endnote>
  <w:endnote w:type="continuationSeparator" w:id="0">
    <w:p w14:paraId="2CEF2038" w14:textId="77777777" w:rsidR="00FE6ED5" w:rsidRDefault="00FE6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C6ACE" w14:textId="77777777" w:rsidR="00153618" w:rsidRDefault="001536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59AC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B33D1" w14:textId="77777777" w:rsidR="00153618" w:rsidRDefault="001536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D37A9" w14:textId="77777777" w:rsidR="00FE6ED5" w:rsidRDefault="00FE6ED5">
      <w:r>
        <w:separator/>
      </w:r>
    </w:p>
  </w:footnote>
  <w:footnote w:type="continuationSeparator" w:id="0">
    <w:p w14:paraId="6D94AD74" w14:textId="77777777" w:rsidR="00FE6ED5" w:rsidRDefault="00FE6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350F9" w14:textId="77777777" w:rsidR="00153618" w:rsidRDefault="001536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7D43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A2718" w14:textId="77777777" w:rsidR="00153618" w:rsidRDefault="001536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13332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85107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7969767">
    <w:abstractNumId w:val="0"/>
  </w:num>
  <w:num w:numId="4" w16cid:durableId="15005377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6ED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53618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626A"/>
    <w:rsid w:val="007748F0"/>
    <w:rsid w:val="007A4321"/>
    <w:rsid w:val="00833933"/>
    <w:rsid w:val="00853083"/>
    <w:rsid w:val="008B2F0C"/>
    <w:rsid w:val="008B4928"/>
    <w:rsid w:val="008D2AB8"/>
    <w:rsid w:val="008F1C66"/>
    <w:rsid w:val="0093222C"/>
    <w:rsid w:val="00970FE4"/>
    <w:rsid w:val="00A0022B"/>
    <w:rsid w:val="00A346FE"/>
    <w:rsid w:val="00A47B4D"/>
    <w:rsid w:val="00A83018"/>
    <w:rsid w:val="00A912EF"/>
    <w:rsid w:val="00B774DC"/>
    <w:rsid w:val="00BC2F54"/>
    <w:rsid w:val="00C969A6"/>
    <w:rsid w:val="00CA7D36"/>
    <w:rsid w:val="00D24208"/>
    <w:rsid w:val="00D60C38"/>
    <w:rsid w:val="00D66893"/>
    <w:rsid w:val="00D90ACB"/>
    <w:rsid w:val="00DC1500"/>
    <w:rsid w:val="00DC4D66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E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6A64C9"/>
  <w15:chartTrackingRefBased/>
  <w15:docId w15:val="{26CBB56E-1663-4542-9BBC-A00E7AFB4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538</Words>
  <Characters>4361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2022-12-16T12:07:00Z</cp:lastPrinted>
  <dcterms:created xsi:type="dcterms:W3CDTF">2022-12-20T07:48:00Z</dcterms:created>
  <dcterms:modified xsi:type="dcterms:W3CDTF">2022-12-20T07:48:00Z</dcterms:modified>
</cp:coreProperties>
</file>