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01896" w14:textId="77777777" w:rsidR="00C52F10" w:rsidRPr="00384092" w:rsidRDefault="00C52F10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 xml:space="preserve">WZÓR UMOWY </w:t>
      </w:r>
      <w:r w:rsidRPr="00384092">
        <w:rPr>
          <w:b/>
          <w:sz w:val="22"/>
          <w:szCs w:val="22"/>
          <w:highlight w:val="cyan"/>
        </w:rPr>
        <w:t>(dotyczy zadania częściowego nr 2)</w:t>
      </w:r>
    </w:p>
    <w:p w14:paraId="63CC3444" w14:textId="1AE9C37A" w:rsidR="00C52F10" w:rsidRPr="00384092" w:rsidRDefault="00C52F10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2BFE059F" w14:textId="77777777" w:rsidR="003C03BD" w:rsidRPr="00384092" w:rsidRDefault="003C03BD" w:rsidP="00384092">
      <w:pPr>
        <w:rPr>
          <w:bCs/>
          <w:sz w:val="22"/>
          <w:szCs w:val="22"/>
        </w:rPr>
      </w:pPr>
    </w:p>
    <w:p w14:paraId="4B2A7456" w14:textId="77777777" w:rsidR="003C03BD" w:rsidRPr="00384092" w:rsidRDefault="003C03BD" w:rsidP="00384092">
      <w:pPr>
        <w:rPr>
          <w:bCs/>
          <w:sz w:val="22"/>
          <w:szCs w:val="22"/>
        </w:rPr>
      </w:pPr>
    </w:p>
    <w:p w14:paraId="36BDDD56" w14:textId="77777777" w:rsidR="003C03BD" w:rsidRPr="00384092" w:rsidRDefault="003C03BD" w:rsidP="00384092">
      <w:pPr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zawarta w dniu ………………… r. w Krakowie w wyniku przeprowadzonego postępowania o zamówienie publiczne w trybie przetargu nieograniczonego </w:t>
      </w:r>
    </w:p>
    <w:p w14:paraId="2CE0FAC5" w14:textId="77777777" w:rsidR="003C03BD" w:rsidRPr="00384092" w:rsidRDefault="003C03BD" w:rsidP="00384092">
      <w:pPr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pomiędzy:  </w:t>
      </w:r>
    </w:p>
    <w:p w14:paraId="4E0118D4" w14:textId="77777777" w:rsidR="003C03BD" w:rsidRPr="00384092" w:rsidRDefault="003C03BD" w:rsidP="00384092">
      <w:pPr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Akademią Górniczo-Hutniczą im. Stanisława Staszica w Krakowie</w:t>
      </w:r>
    </w:p>
    <w:p w14:paraId="1B225EE0" w14:textId="77777777" w:rsidR="003C03BD" w:rsidRPr="00384092" w:rsidRDefault="003C03BD" w:rsidP="00384092">
      <w:pPr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 xml:space="preserve">al. Mickiewicza 30, 30-059 Kraków, </w:t>
      </w:r>
    </w:p>
    <w:p w14:paraId="109E7365" w14:textId="77777777" w:rsidR="003C03BD" w:rsidRPr="00384092" w:rsidRDefault="003C03BD" w:rsidP="00384092">
      <w:pPr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>reprezentowaną przez:</w:t>
      </w:r>
    </w:p>
    <w:p w14:paraId="29BDB020" w14:textId="77777777" w:rsidR="003C03BD" w:rsidRPr="00384092" w:rsidRDefault="003C03BD" w:rsidP="00384092">
      <w:pPr>
        <w:numPr>
          <w:ilvl w:val="0"/>
          <w:numId w:val="22"/>
        </w:numPr>
        <w:ind w:left="284" w:hanging="284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 ………………………………………………………………………………………..</w:t>
      </w:r>
    </w:p>
    <w:p w14:paraId="6D1A8B92" w14:textId="77777777" w:rsidR="003C03BD" w:rsidRPr="00384092" w:rsidRDefault="003C03BD" w:rsidP="00384092">
      <w:pPr>
        <w:numPr>
          <w:ilvl w:val="0"/>
          <w:numId w:val="22"/>
        </w:numPr>
        <w:ind w:left="284" w:hanging="284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 xml:space="preserve"> ………………………………………………………………………………………..</w:t>
      </w:r>
    </w:p>
    <w:p w14:paraId="2E6958FA" w14:textId="77777777" w:rsidR="003C03BD" w:rsidRPr="00384092" w:rsidRDefault="003C03BD" w:rsidP="00384092">
      <w:pPr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>zwaną w dalszej części umowy „Zamawiającym"</w:t>
      </w:r>
    </w:p>
    <w:p w14:paraId="1A8728E4" w14:textId="77777777" w:rsidR="003C03BD" w:rsidRPr="00384092" w:rsidRDefault="003C03BD" w:rsidP="00384092">
      <w:pPr>
        <w:rPr>
          <w:sz w:val="22"/>
          <w:szCs w:val="22"/>
        </w:rPr>
      </w:pPr>
      <w:r w:rsidRPr="00384092">
        <w:rPr>
          <w:bCs/>
          <w:sz w:val="22"/>
          <w:szCs w:val="22"/>
        </w:rPr>
        <w:t xml:space="preserve">a </w:t>
      </w:r>
    </w:p>
    <w:p w14:paraId="4E3883E6" w14:textId="77777777" w:rsidR="003C03BD" w:rsidRPr="00384092" w:rsidRDefault="003C03BD" w:rsidP="00384092">
      <w:pPr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928FCEC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bCs/>
          <w:sz w:val="22"/>
          <w:szCs w:val="22"/>
        </w:rPr>
        <w:t>reprezentowaną przez :</w:t>
      </w:r>
      <w:r w:rsidRPr="00384092">
        <w:rPr>
          <w:sz w:val="22"/>
          <w:szCs w:val="22"/>
        </w:rPr>
        <w:t xml:space="preserve"> </w:t>
      </w:r>
    </w:p>
    <w:p w14:paraId="647BD8ED" w14:textId="77777777" w:rsidR="003C03BD" w:rsidRPr="00384092" w:rsidRDefault="003C03BD" w:rsidP="00384092">
      <w:pPr>
        <w:jc w:val="both"/>
        <w:rPr>
          <w:bCs/>
          <w:sz w:val="22"/>
          <w:szCs w:val="22"/>
        </w:rPr>
      </w:pPr>
      <w:r w:rsidRPr="00384092">
        <w:rPr>
          <w:sz w:val="22"/>
          <w:szCs w:val="22"/>
        </w:rPr>
        <w:t>…………………………………………………………..</w:t>
      </w:r>
      <w:r w:rsidRPr="00384092">
        <w:rPr>
          <w:bCs/>
          <w:sz w:val="22"/>
          <w:szCs w:val="22"/>
        </w:rPr>
        <w:t xml:space="preserve"> </w:t>
      </w:r>
    </w:p>
    <w:p w14:paraId="7E3DEB36" w14:textId="77777777" w:rsidR="003C03BD" w:rsidRPr="00384092" w:rsidRDefault="003C03BD" w:rsidP="00384092">
      <w:pPr>
        <w:jc w:val="both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>zwanym w dalszej części umowy : „Dostawcą"</w:t>
      </w:r>
    </w:p>
    <w:p w14:paraId="28758522" w14:textId="77777777" w:rsidR="003C03BD" w:rsidRPr="00384092" w:rsidRDefault="003C03BD" w:rsidP="00384092">
      <w:pPr>
        <w:jc w:val="center"/>
        <w:rPr>
          <w:sz w:val="22"/>
          <w:szCs w:val="22"/>
        </w:rPr>
      </w:pPr>
    </w:p>
    <w:p w14:paraId="3F812F69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</w:t>
      </w:r>
    </w:p>
    <w:p w14:paraId="5A04A29D" w14:textId="5EC7593B" w:rsidR="003C03BD" w:rsidRPr="00384092" w:rsidRDefault="00FC4DED" w:rsidP="00FC4DED">
      <w:pPr>
        <w:tabs>
          <w:tab w:val="left" w:pos="284"/>
        </w:tabs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1. </w:t>
      </w:r>
      <w:r w:rsidR="003C03BD" w:rsidRPr="00384092">
        <w:rPr>
          <w:bCs/>
          <w:sz w:val="22"/>
          <w:szCs w:val="22"/>
        </w:rPr>
        <w:t xml:space="preserve">Przedmiotem umowy jest dostęp do </w:t>
      </w:r>
      <w:r w:rsidR="003C03BD" w:rsidRPr="00384092">
        <w:rPr>
          <w:sz w:val="22"/>
          <w:szCs w:val="22"/>
        </w:rPr>
        <w:t xml:space="preserve">bazy danych ………………………………… z dostępem dla nieograniczonej liczby użytkowników. </w:t>
      </w:r>
    </w:p>
    <w:p w14:paraId="7EDF4835" w14:textId="6EBA9252" w:rsidR="003C03BD" w:rsidRDefault="00FC4DED" w:rsidP="00FC4DED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3C03BD" w:rsidRPr="00384092">
        <w:rPr>
          <w:sz w:val="22"/>
          <w:szCs w:val="22"/>
        </w:rPr>
        <w:t>Dostawca oświadcza, że ma uprawnienia działać w imieniu wydawcy bazy …………………………………………….</w:t>
      </w:r>
    </w:p>
    <w:p w14:paraId="068C4396" w14:textId="77777777" w:rsidR="00FC4DED" w:rsidRPr="00384092" w:rsidRDefault="00FC4DED" w:rsidP="00FC4DED">
      <w:pPr>
        <w:tabs>
          <w:tab w:val="left" w:pos="284"/>
        </w:tabs>
        <w:jc w:val="both"/>
        <w:rPr>
          <w:sz w:val="22"/>
          <w:szCs w:val="22"/>
        </w:rPr>
      </w:pPr>
    </w:p>
    <w:p w14:paraId="56E21E07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2</w:t>
      </w:r>
    </w:p>
    <w:p w14:paraId="3BA6C74A" w14:textId="7E633AB4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bCs/>
          <w:sz w:val="22"/>
          <w:szCs w:val="22"/>
        </w:rPr>
        <w:t>Umowa zostaje zawarta na okres</w:t>
      </w:r>
      <w:r w:rsidR="00C52F10" w:rsidRPr="00384092">
        <w:rPr>
          <w:sz w:val="22"/>
          <w:szCs w:val="22"/>
        </w:rPr>
        <w:t xml:space="preserve"> od </w:t>
      </w:r>
      <w:r w:rsidR="009978CF">
        <w:rPr>
          <w:sz w:val="22"/>
          <w:szCs w:val="22"/>
        </w:rPr>
        <w:t>daty podpisania niniejszej umowy</w:t>
      </w:r>
      <w:r w:rsidR="00C52F10" w:rsidRPr="00384092">
        <w:rPr>
          <w:sz w:val="22"/>
          <w:szCs w:val="22"/>
        </w:rPr>
        <w:t xml:space="preserve"> do 31 grudnia 202</w:t>
      </w:r>
      <w:r w:rsidR="00414FF4">
        <w:rPr>
          <w:sz w:val="22"/>
          <w:szCs w:val="22"/>
        </w:rPr>
        <w:t>3</w:t>
      </w:r>
      <w:r w:rsidRPr="00384092">
        <w:rPr>
          <w:sz w:val="22"/>
          <w:szCs w:val="22"/>
        </w:rPr>
        <w:t xml:space="preserve"> r.</w:t>
      </w:r>
    </w:p>
    <w:p w14:paraId="08382612" w14:textId="77777777" w:rsidR="003C03BD" w:rsidRPr="00384092" w:rsidRDefault="003C03BD" w:rsidP="00384092">
      <w:pPr>
        <w:jc w:val="both"/>
        <w:rPr>
          <w:sz w:val="22"/>
          <w:szCs w:val="22"/>
        </w:rPr>
      </w:pPr>
    </w:p>
    <w:p w14:paraId="6D193F40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3</w:t>
      </w:r>
    </w:p>
    <w:p w14:paraId="7C9C7BB9" w14:textId="13FB3A3A" w:rsidR="003C03BD" w:rsidRPr="00384092" w:rsidRDefault="00FC4DED" w:rsidP="00FC4DED">
      <w:pPr>
        <w:ind w:left="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3C03BD" w:rsidRPr="00384092">
        <w:rPr>
          <w:b/>
          <w:bCs/>
          <w:sz w:val="22"/>
          <w:szCs w:val="22"/>
        </w:rPr>
        <w:t>Cenę netto</w:t>
      </w:r>
      <w:r w:rsidR="003C03BD" w:rsidRPr="00384092">
        <w:rPr>
          <w:bCs/>
          <w:sz w:val="22"/>
          <w:szCs w:val="22"/>
        </w:rPr>
        <w:t xml:space="preserve"> </w:t>
      </w:r>
      <w:r w:rsidR="003C03BD" w:rsidRPr="00384092">
        <w:rPr>
          <w:sz w:val="22"/>
          <w:szCs w:val="22"/>
        </w:rPr>
        <w:t>za przedmiot umowy szczegółowo określony w § 1 S</w:t>
      </w:r>
      <w:r w:rsidR="003C03BD" w:rsidRPr="00384092">
        <w:rPr>
          <w:bCs/>
          <w:sz w:val="22"/>
          <w:szCs w:val="22"/>
        </w:rPr>
        <w:t xml:space="preserve">trony ustaliły na kwotę: </w:t>
      </w:r>
      <w:r w:rsidR="003C03BD" w:rsidRPr="00384092">
        <w:rPr>
          <w:sz w:val="22"/>
          <w:szCs w:val="22"/>
        </w:rPr>
        <w:t xml:space="preserve">…………………. USD </w:t>
      </w:r>
      <w:r w:rsidR="003C03BD" w:rsidRPr="00384092">
        <w:rPr>
          <w:bCs/>
          <w:sz w:val="22"/>
          <w:szCs w:val="22"/>
        </w:rPr>
        <w:t>/słownie: ………………………………./</w:t>
      </w:r>
    </w:p>
    <w:p w14:paraId="1A43639E" w14:textId="748925F8" w:rsidR="003C03BD" w:rsidRPr="00384092" w:rsidRDefault="00FC4DED" w:rsidP="00FC4DED">
      <w:pPr>
        <w:ind w:right="-3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2. </w:t>
      </w:r>
      <w:r w:rsidR="003C03BD" w:rsidRPr="00384092">
        <w:rPr>
          <w:b/>
          <w:sz w:val="22"/>
          <w:szCs w:val="22"/>
        </w:rPr>
        <w:t>Cenę brutto</w:t>
      </w:r>
      <w:r w:rsidR="003C03BD" w:rsidRPr="00384092">
        <w:rPr>
          <w:sz w:val="22"/>
          <w:szCs w:val="22"/>
        </w:rPr>
        <w:t xml:space="preserve"> za przedmiot umowy szczegółowo określony w § 1 </w:t>
      </w:r>
      <w:r w:rsidR="003C03BD" w:rsidRPr="00384092">
        <w:rPr>
          <w:bCs/>
          <w:sz w:val="22"/>
          <w:szCs w:val="22"/>
        </w:rPr>
        <w:t>strony ustaliły na kwotę ………………….. USD</w:t>
      </w:r>
      <w:r w:rsidR="003C03BD" w:rsidRPr="00384092">
        <w:rPr>
          <w:sz w:val="22"/>
          <w:szCs w:val="22"/>
        </w:rPr>
        <w:t xml:space="preserve">  /słownie: ……………………../</w:t>
      </w:r>
    </w:p>
    <w:p w14:paraId="26515E2C" w14:textId="47D4CA99" w:rsidR="003C03BD" w:rsidRPr="00384092" w:rsidRDefault="00FC4DED" w:rsidP="00FC4DED">
      <w:pPr>
        <w:ind w:left="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 </w:t>
      </w:r>
      <w:r w:rsidR="003C03BD" w:rsidRPr="00384092">
        <w:rPr>
          <w:bCs/>
          <w:sz w:val="22"/>
          <w:szCs w:val="22"/>
        </w:rPr>
        <w:t xml:space="preserve">Zamawiający uiści należność  wskazaną w ust. 2 po przeliczeniu na PLN wg średniego kursu NBP ogłoszonego na ostatni dzień roboczy poprzedzający dzień wystawienia faktury. </w:t>
      </w:r>
    </w:p>
    <w:p w14:paraId="1A967330" w14:textId="77777777" w:rsidR="003C03BD" w:rsidRPr="00384092" w:rsidRDefault="003C03BD" w:rsidP="00384092">
      <w:pPr>
        <w:ind w:firstLine="20"/>
        <w:jc w:val="both"/>
        <w:rPr>
          <w:bCs/>
          <w:sz w:val="22"/>
          <w:szCs w:val="22"/>
        </w:rPr>
      </w:pPr>
      <w:r w:rsidRPr="00384092">
        <w:rPr>
          <w:bCs/>
          <w:sz w:val="22"/>
          <w:szCs w:val="22"/>
        </w:rPr>
        <w:t>4. Wszelkie opłaty związane z dostarczeniem przedmiotu umowy ponosi Dostawca.</w:t>
      </w:r>
    </w:p>
    <w:p w14:paraId="18CDAA91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</w:p>
    <w:p w14:paraId="25154402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4</w:t>
      </w:r>
    </w:p>
    <w:p w14:paraId="3BDED792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1.  Dostawca zobowiązuje się aktualizować na bieżąco bazę ………………………………... </w:t>
      </w:r>
    </w:p>
    <w:p w14:paraId="6F00C385" w14:textId="0E162CB9" w:rsidR="003C03BD" w:rsidRPr="00384092" w:rsidRDefault="00FC4DED" w:rsidP="00FC4D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3C03BD" w:rsidRPr="00384092">
        <w:rPr>
          <w:sz w:val="22"/>
          <w:szCs w:val="22"/>
        </w:rPr>
        <w:t>Dostawca daje dostęp dla nieograniczonej liczby użytkowników do bazy. Dostęp do bazy będzie się odbywał poprzez sieć uczelni.</w:t>
      </w:r>
    </w:p>
    <w:p w14:paraId="0B59AA19" w14:textId="24AFC4F4" w:rsidR="003C03BD" w:rsidRPr="00384092" w:rsidRDefault="00FC4DED" w:rsidP="00FC4DED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3C03BD" w:rsidRPr="00384092">
        <w:rPr>
          <w:sz w:val="22"/>
          <w:szCs w:val="22"/>
        </w:rPr>
        <w:t>Dostawca zapewni możliwość sporządzania miesięcznych zbiorczych analiz statystycznych dotyczących korzystania z bazy i jej wykorzystania przez Zamawiającego.</w:t>
      </w:r>
    </w:p>
    <w:p w14:paraId="09DF4066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>4. Dostawca zapewni i użytkownicy będą uprawnieni do:</w:t>
      </w:r>
    </w:p>
    <w:p w14:paraId="6F619A9F" w14:textId="5478263C" w:rsidR="00FC4DED" w:rsidRDefault="003C03BD" w:rsidP="00FC4DED">
      <w:pPr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 w:rsidRPr="00384092">
        <w:rPr>
          <w:sz w:val="22"/>
          <w:szCs w:val="22"/>
        </w:rPr>
        <w:t>kopiowania informacji normalizacyjnych niezbędnych do pracy naukowej lub dydaktycznej,</w:t>
      </w:r>
    </w:p>
    <w:p w14:paraId="5AD318EF" w14:textId="0C59A5D2" w:rsidR="00FC4DED" w:rsidRPr="00FC4DED" w:rsidRDefault="00FC4DED" w:rsidP="00FC4DED">
      <w:pPr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C4DED">
        <w:rPr>
          <w:sz w:val="22"/>
          <w:szCs w:val="22"/>
        </w:rPr>
        <w:t>czytania,</w:t>
      </w:r>
    </w:p>
    <w:p w14:paraId="778F7A6D" w14:textId="77777777" w:rsidR="003C03BD" w:rsidRPr="00384092" w:rsidRDefault="003C03BD" w:rsidP="00384092">
      <w:pPr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 drukowania informacji normalizacyjnych niezbędnych do pracy naukowej lub dydaktycznej.</w:t>
      </w:r>
    </w:p>
    <w:p w14:paraId="5658ACE5" w14:textId="567540AD" w:rsidR="003C03BD" w:rsidRPr="00384092" w:rsidRDefault="00FC4DED" w:rsidP="00FC4DED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5. </w:t>
      </w:r>
      <w:r w:rsidR="003C03BD" w:rsidRPr="00384092">
        <w:rPr>
          <w:sz w:val="22"/>
          <w:szCs w:val="22"/>
        </w:rPr>
        <w:t>Wszelkie reklamacje związane z jakimikolwiek utrudnieniami z dostępem do</w:t>
      </w:r>
      <w:r w:rsidR="003C03BD" w:rsidRPr="00384092">
        <w:rPr>
          <w:bCs/>
          <w:sz w:val="22"/>
          <w:szCs w:val="22"/>
        </w:rPr>
        <w:t xml:space="preserve"> bazy </w:t>
      </w:r>
      <w:r w:rsidR="003C03BD" w:rsidRPr="00384092">
        <w:rPr>
          <w:sz w:val="22"/>
          <w:szCs w:val="22"/>
        </w:rPr>
        <w:t>powstałymi z winy Dostawcy są załatwiane niezwłocznie po zgłoszeniu przez Zamawiającego, jednakże nie później niż w terminie</w:t>
      </w:r>
      <w:r w:rsidR="003C03BD" w:rsidRPr="00384092">
        <w:rPr>
          <w:bCs/>
          <w:sz w:val="22"/>
          <w:szCs w:val="22"/>
        </w:rPr>
        <w:t xml:space="preserve"> 48 godzin.</w:t>
      </w:r>
    </w:p>
    <w:p w14:paraId="22EDAC6D" w14:textId="151090C0" w:rsidR="003C03BD" w:rsidRPr="00384092" w:rsidRDefault="00FC4DED" w:rsidP="00FC4DE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 </w:t>
      </w:r>
      <w:r w:rsidR="003C03BD" w:rsidRPr="00384092">
        <w:rPr>
          <w:bCs/>
          <w:sz w:val="22"/>
          <w:szCs w:val="22"/>
        </w:rPr>
        <w:t>W przypadku braku dostępu do bazy powyżej 48 godzin z przyczyn niezależnych od Zamawiającego, Dostawca zapłaci Zamawiającemu karę umowną w wysokości 0,25% wartości umowy za każdy dzień braku dostępu.</w:t>
      </w:r>
    </w:p>
    <w:p w14:paraId="12FCA645" w14:textId="77777777" w:rsidR="003C03BD" w:rsidRPr="00384092" w:rsidRDefault="003C03BD" w:rsidP="00384092">
      <w:pPr>
        <w:rPr>
          <w:sz w:val="22"/>
          <w:szCs w:val="22"/>
        </w:rPr>
      </w:pPr>
    </w:p>
    <w:p w14:paraId="01836249" w14:textId="77777777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5</w:t>
      </w:r>
    </w:p>
    <w:p w14:paraId="285E4D5B" w14:textId="50B99CE2" w:rsidR="003C03BD" w:rsidRPr="00384092" w:rsidRDefault="00FC4DED" w:rsidP="00FC4DED">
      <w:pPr>
        <w:tabs>
          <w:tab w:val="left" w:pos="215"/>
        </w:tabs>
        <w:jc w:val="both"/>
        <w:rPr>
          <w:strike/>
          <w:sz w:val="22"/>
          <w:szCs w:val="22"/>
        </w:rPr>
      </w:pPr>
      <w:r>
        <w:rPr>
          <w:sz w:val="22"/>
          <w:szCs w:val="22"/>
        </w:rPr>
        <w:t xml:space="preserve">1. </w:t>
      </w:r>
      <w:r w:rsidR="003C03BD" w:rsidRPr="00384092">
        <w:rPr>
          <w:sz w:val="22"/>
          <w:szCs w:val="22"/>
        </w:rPr>
        <w:t xml:space="preserve">Należność, o której mowa w § 3 będzie uregulowana przez Zamawiającego w terminie 21 dni od dnia otrzymania faktury  wystawionej przez </w:t>
      </w:r>
      <w:r w:rsidR="009978CF">
        <w:rPr>
          <w:sz w:val="22"/>
          <w:szCs w:val="22"/>
        </w:rPr>
        <w:t>Wykonawcę</w:t>
      </w:r>
      <w:r w:rsidR="003C03BD" w:rsidRPr="00384092">
        <w:rPr>
          <w:sz w:val="22"/>
          <w:szCs w:val="22"/>
        </w:rPr>
        <w:t>.</w:t>
      </w:r>
    </w:p>
    <w:p w14:paraId="44CA76CC" w14:textId="3976327B" w:rsidR="003C03BD" w:rsidRPr="00384092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978CF" w:rsidRPr="009978CF">
        <w:rPr>
          <w:sz w:val="22"/>
          <w:szCs w:val="22"/>
        </w:rPr>
        <w:t xml:space="preserve">Strony uzgodniły, że zapłata należności będzie dokonana w formie przelewu w terminie do 21 dni od daty otrzymania faktury przez Zamawiającego na rachunek </w:t>
      </w:r>
      <w:r w:rsidR="009978CF">
        <w:rPr>
          <w:sz w:val="22"/>
          <w:szCs w:val="22"/>
        </w:rPr>
        <w:t>Wykonawcy</w:t>
      </w:r>
      <w:r w:rsidR="009978CF" w:rsidRPr="009978CF">
        <w:rPr>
          <w:sz w:val="22"/>
          <w:szCs w:val="22"/>
        </w:rPr>
        <w:t xml:space="preserve"> zawarty na dzień zlecenia przelewu w wykazie podmiotów, o których mowa w art. 96b ust. 1) Ustawy o podatku od towarów i usług</w:t>
      </w:r>
    </w:p>
    <w:p w14:paraId="263C542E" w14:textId="6A8357F7" w:rsidR="003C03BD" w:rsidRPr="00384092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3C03BD" w:rsidRPr="00384092">
        <w:rPr>
          <w:sz w:val="22"/>
          <w:szCs w:val="22"/>
        </w:rPr>
        <w:t>Strony postanawiają,</w:t>
      </w:r>
      <w:r w:rsidR="00384092" w:rsidRPr="00384092">
        <w:rPr>
          <w:sz w:val="22"/>
          <w:szCs w:val="22"/>
        </w:rPr>
        <w:t xml:space="preserve"> </w:t>
      </w:r>
      <w:r w:rsidR="003C03BD" w:rsidRPr="00384092">
        <w:rPr>
          <w:sz w:val="22"/>
          <w:szCs w:val="22"/>
        </w:rPr>
        <w:t xml:space="preserve">że zapłata następuje w dniu obciążenia rachunku bankowego Zamawiającego. </w:t>
      </w:r>
    </w:p>
    <w:p w14:paraId="73761F42" w14:textId="78067609" w:rsidR="003C03B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3C03BD" w:rsidRPr="00384092">
        <w:rPr>
          <w:sz w:val="22"/>
          <w:szCs w:val="22"/>
        </w:rPr>
        <w:t xml:space="preserve">W przypadku nieterminowej płatności należności </w:t>
      </w:r>
      <w:r w:rsidR="009978CF">
        <w:rPr>
          <w:sz w:val="22"/>
          <w:szCs w:val="22"/>
        </w:rPr>
        <w:t>Wykonawca</w:t>
      </w:r>
      <w:r w:rsidR="003C03BD" w:rsidRPr="00384092">
        <w:rPr>
          <w:sz w:val="22"/>
          <w:szCs w:val="22"/>
        </w:rPr>
        <w:t xml:space="preserve"> ma prawo naliczyć Zamawiającego odsetki ustawowe za każdy dzień zwłoki.</w:t>
      </w:r>
    </w:p>
    <w:p w14:paraId="2C2D93D1" w14:textId="77777777" w:rsidR="00FC4DED" w:rsidRDefault="00FC4DED" w:rsidP="00FC4DED">
      <w:pPr>
        <w:tabs>
          <w:tab w:val="left" w:pos="215"/>
        </w:tabs>
        <w:ind w:left="180"/>
        <w:jc w:val="both"/>
        <w:rPr>
          <w:sz w:val="22"/>
          <w:szCs w:val="22"/>
        </w:rPr>
      </w:pPr>
    </w:p>
    <w:p w14:paraId="5398AE9E" w14:textId="77777777" w:rsidR="00FC4DED" w:rsidRPr="00FC4DED" w:rsidRDefault="00FC4DED" w:rsidP="00FC4DED">
      <w:pPr>
        <w:tabs>
          <w:tab w:val="left" w:pos="215"/>
        </w:tabs>
        <w:jc w:val="center"/>
        <w:rPr>
          <w:b/>
          <w:sz w:val="22"/>
          <w:szCs w:val="22"/>
        </w:rPr>
      </w:pPr>
      <w:r w:rsidRPr="00FC4DED">
        <w:rPr>
          <w:b/>
          <w:sz w:val="22"/>
          <w:szCs w:val="22"/>
        </w:rPr>
        <w:t>§ 6</w:t>
      </w:r>
    </w:p>
    <w:p w14:paraId="236FD13F" w14:textId="06D3C9D3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 xml:space="preserve">1. Strony przewidują możliwość zmiany poziomu maksymalnego wynagrodzenia, o którym mowa w paragrafie </w:t>
      </w:r>
      <w:r>
        <w:rPr>
          <w:sz w:val="22"/>
          <w:szCs w:val="22"/>
        </w:rPr>
        <w:t>3</w:t>
      </w:r>
      <w:r w:rsidRPr="00FC4DED">
        <w:rPr>
          <w:sz w:val="22"/>
          <w:szCs w:val="22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3BB334F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a)</w:t>
      </w:r>
      <w:r w:rsidRPr="00FC4DED">
        <w:rPr>
          <w:sz w:val="22"/>
          <w:szCs w:val="22"/>
        </w:rPr>
        <w:tab/>
        <w:t>przez zmianę wysokości wynagrodzenia rozumie się jego podwyższenie, jak i obniżenie;</w:t>
      </w:r>
    </w:p>
    <w:p w14:paraId="0FAC13E0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b)</w:t>
      </w:r>
      <w:r w:rsidRPr="00FC4DED">
        <w:rPr>
          <w:sz w:val="22"/>
          <w:szCs w:val="22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783385D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c)</w:t>
      </w:r>
      <w:r w:rsidRPr="00FC4DED">
        <w:rPr>
          <w:sz w:val="22"/>
          <w:szCs w:val="22"/>
        </w:rPr>
        <w:tab/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60162645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d)</w:t>
      </w:r>
      <w:r w:rsidRPr="00FC4DED">
        <w:rPr>
          <w:sz w:val="22"/>
          <w:szCs w:val="22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4CC700C7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e)</w:t>
      </w:r>
      <w:r w:rsidRPr="00FC4DED">
        <w:rPr>
          <w:sz w:val="22"/>
          <w:szCs w:val="22"/>
        </w:rPr>
        <w:tab/>
        <w:t xml:space="preserve">łączna maksymalna wartość zmiany wynagrodzenia w efekcie zastosowania postanowień dotyczących w/w waloryzacji, nie może prze kroczyć 5 % wysokości wynagrodzenia wykonawcy, o którym mowa w paragrafie 5 Umowy. </w:t>
      </w:r>
    </w:p>
    <w:p w14:paraId="0975B8B9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2. Zmiana wynagrodzenia, może zostać wprowadzona na wniosek Stron, zgodnie z poniższymi zasadami:</w:t>
      </w:r>
    </w:p>
    <w:p w14:paraId="043C504D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a)</w:t>
      </w:r>
      <w:r w:rsidRPr="00FC4DED">
        <w:rPr>
          <w:sz w:val="22"/>
          <w:szCs w:val="22"/>
        </w:rPr>
        <w:tab/>
        <w:t xml:space="preserve">waloryzacja wynagrodzenia Wykonawcy będzie dotyczyła tylko niezrealizowanej części zamówienia, </w:t>
      </w:r>
    </w:p>
    <w:p w14:paraId="18E14B34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b)</w:t>
      </w:r>
      <w:r w:rsidRPr="00FC4DED">
        <w:rPr>
          <w:sz w:val="22"/>
          <w:szCs w:val="22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60ECA55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c)</w:t>
      </w:r>
      <w:r w:rsidRPr="00FC4DED">
        <w:rPr>
          <w:sz w:val="22"/>
          <w:szCs w:val="22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5074DA72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d)</w:t>
      </w:r>
      <w:r w:rsidRPr="00FC4DED">
        <w:rPr>
          <w:sz w:val="22"/>
          <w:szCs w:val="22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DED30C4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e)</w:t>
      </w:r>
      <w:r w:rsidRPr="00FC4DED">
        <w:rPr>
          <w:sz w:val="22"/>
          <w:szCs w:val="22"/>
        </w:rPr>
        <w:tab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7F749183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f)</w:t>
      </w:r>
      <w:r w:rsidRPr="00FC4DED">
        <w:rPr>
          <w:sz w:val="22"/>
          <w:szCs w:val="22"/>
        </w:rPr>
        <w:tab/>
        <w:t xml:space="preserve">W przypadku wniosku  złożonego przez Zamawiającego, Zamawiający wskazuje wielkość procentową obniżenia wynagrodzenia, nieprzekraczającą wielkości przyjętego wskaźnika. </w:t>
      </w:r>
    </w:p>
    <w:p w14:paraId="35FF4547" w14:textId="77777777" w:rsidR="00FC4DED" w:rsidRP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29CF683A" w14:textId="1FDA03A9" w:rsidR="00FC4DED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  <w:r w:rsidRPr="00FC4DED">
        <w:rPr>
          <w:sz w:val="22"/>
          <w:szCs w:val="22"/>
        </w:rPr>
        <w:t xml:space="preserve">3. Wykonawca, którego wynagrodzenie zostało zmienione zgodnie z § </w:t>
      </w:r>
      <w:r>
        <w:rPr>
          <w:sz w:val="22"/>
          <w:szCs w:val="22"/>
        </w:rPr>
        <w:t>3</w:t>
      </w:r>
      <w:r w:rsidRPr="00FC4DED">
        <w:rPr>
          <w:sz w:val="22"/>
          <w:szCs w:val="22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09CB35A0" w14:textId="77777777" w:rsidR="00FC4DED" w:rsidRPr="00384092" w:rsidRDefault="00FC4DED" w:rsidP="00FC4DED">
      <w:pPr>
        <w:tabs>
          <w:tab w:val="left" w:pos="215"/>
        </w:tabs>
        <w:jc w:val="both"/>
        <w:rPr>
          <w:sz w:val="22"/>
          <w:szCs w:val="22"/>
        </w:rPr>
      </w:pPr>
    </w:p>
    <w:p w14:paraId="2AB6D6C7" w14:textId="77777777" w:rsidR="00C152A8" w:rsidRDefault="00C152A8" w:rsidP="00384092">
      <w:pPr>
        <w:jc w:val="center"/>
        <w:rPr>
          <w:b/>
          <w:sz w:val="22"/>
          <w:szCs w:val="22"/>
        </w:rPr>
      </w:pPr>
    </w:p>
    <w:p w14:paraId="7968086A" w14:textId="77777777" w:rsidR="00C152A8" w:rsidRDefault="00C152A8" w:rsidP="00384092">
      <w:pPr>
        <w:jc w:val="center"/>
        <w:rPr>
          <w:b/>
          <w:sz w:val="22"/>
          <w:szCs w:val="22"/>
        </w:rPr>
      </w:pPr>
    </w:p>
    <w:p w14:paraId="51771427" w14:textId="435A4724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 xml:space="preserve">§ </w:t>
      </w:r>
      <w:r w:rsidR="00C152A8">
        <w:rPr>
          <w:b/>
          <w:sz w:val="22"/>
          <w:szCs w:val="22"/>
        </w:rPr>
        <w:t>7</w:t>
      </w:r>
    </w:p>
    <w:p w14:paraId="604D00B8" w14:textId="6BB580E0" w:rsidR="003C03BD" w:rsidRPr="00384092" w:rsidRDefault="00C152A8" w:rsidP="00C152A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3C03BD" w:rsidRPr="00384092">
        <w:rPr>
          <w:sz w:val="22"/>
          <w:szCs w:val="22"/>
        </w:rPr>
        <w:t>Strony ustanawiają odpowiedzialność za niewykonanie lub nienależyte wykonanie umowy w formie kar umownych.</w:t>
      </w:r>
    </w:p>
    <w:p w14:paraId="052189E9" w14:textId="69C77BB6" w:rsidR="003C03BD" w:rsidRPr="00384092" w:rsidRDefault="00C152A8" w:rsidP="00C152A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3C03BD" w:rsidRPr="00384092">
        <w:rPr>
          <w:sz w:val="22"/>
          <w:szCs w:val="22"/>
        </w:rPr>
        <w:t>Dostawca zapłaci Zamawiającemu  kary umowne:</w:t>
      </w:r>
    </w:p>
    <w:p w14:paraId="72B454CE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>a/ z tytułu odstąpienia od umowy z przyczyn występujących po stronie Dostawcy w wysokości 10% wynagrodzenia określonego w § 3 pkt.1.</w:t>
      </w:r>
    </w:p>
    <w:p w14:paraId="0B2666A3" w14:textId="3BBBEC21" w:rsidR="003C03BD" w:rsidRPr="00384092" w:rsidRDefault="00C152A8" w:rsidP="00C152A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3C03BD" w:rsidRPr="00384092">
        <w:rPr>
          <w:sz w:val="22"/>
          <w:szCs w:val="22"/>
        </w:rPr>
        <w:t>Zamawiający zapłaci Dostawcy  karę umowną za odstąpienie od umowy z przyczyn niezależnych od Dostawcy w wysokości 10% wynagrodzenia określonego w § 3 pkt.1.</w:t>
      </w:r>
    </w:p>
    <w:p w14:paraId="669E8405" w14:textId="77777777" w:rsidR="009978CF" w:rsidRDefault="00C152A8" w:rsidP="009978C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3C03BD" w:rsidRPr="00384092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481983F9" w14:textId="3806421A" w:rsidR="009978CF" w:rsidRPr="009978CF" w:rsidRDefault="009978CF" w:rsidP="009978CF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5. </w:t>
      </w:r>
      <w:r w:rsidRPr="009978CF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49C4F8AB" w14:textId="77777777" w:rsidR="00C152A8" w:rsidRPr="00384092" w:rsidRDefault="00C152A8" w:rsidP="00C152A8">
      <w:pPr>
        <w:jc w:val="both"/>
        <w:rPr>
          <w:sz w:val="22"/>
          <w:szCs w:val="22"/>
        </w:rPr>
      </w:pPr>
    </w:p>
    <w:p w14:paraId="31206E6C" w14:textId="0E504B7D" w:rsidR="003C03BD" w:rsidRPr="00384092" w:rsidRDefault="003C03BD" w:rsidP="00384092">
      <w:pPr>
        <w:rPr>
          <w:b/>
          <w:sz w:val="22"/>
          <w:szCs w:val="22"/>
        </w:rPr>
      </w:pPr>
      <w:r w:rsidRPr="00384092">
        <w:rPr>
          <w:sz w:val="22"/>
          <w:szCs w:val="22"/>
        </w:rPr>
        <w:t xml:space="preserve">                                                                       </w:t>
      </w:r>
      <w:r w:rsidR="00384092">
        <w:rPr>
          <w:sz w:val="22"/>
          <w:szCs w:val="22"/>
        </w:rPr>
        <w:t xml:space="preserve">            </w:t>
      </w:r>
      <w:r w:rsidRPr="00384092">
        <w:rPr>
          <w:sz w:val="22"/>
          <w:szCs w:val="22"/>
        </w:rPr>
        <w:t xml:space="preserve"> </w:t>
      </w:r>
      <w:r w:rsidRPr="00384092">
        <w:rPr>
          <w:b/>
          <w:sz w:val="22"/>
          <w:szCs w:val="22"/>
        </w:rPr>
        <w:t xml:space="preserve">§ </w:t>
      </w:r>
      <w:r w:rsidR="00C152A8">
        <w:rPr>
          <w:b/>
          <w:sz w:val="22"/>
          <w:szCs w:val="22"/>
        </w:rPr>
        <w:t>8</w:t>
      </w:r>
    </w:p>
    <w:p w14:paraId="4438E1C7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08E69528" w14:textId="77777777" w:rsidR="00384092" w:rsidRDefault="00384092" w:rsidP="00384092">
      <w:pPr>
        <w:jc w:val="center"/>
        <w:rPr>
          <w:b/>
          <w:sz w:val="22"/>
          <w:szCs w:val="22"/>
        </w:rPr>
      </w:pPr>
    </w:p>
    <w:p w14:paraId="553A6024" w14:textId="1AB65F5D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 xml:space="preserve">§ </w:t>
      </w:r>
      <w:r w:rsidR="00C152A8">
        <w:rPr>
          <w:b/>
          <w:sz w:val="22"/>
          <w:szCs w:val="22"/>
        </w:rPr>
        <w:t>9</w:t>
      </w:r>
    </w:p>
    <w:p w14:paraId="3B871E8B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49AB8FB0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5B440EE" w14:textId="77777777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1BBE9F59" w14:textId="77777777" w:rsidR="00384092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7F2BDD2C" w14:textId="0AD4AB5C" w:rsidR="003C03BD" w:rsidRPr="00384092" w:rsidRDefault="003C03BD" w:rsidP="00384092">
      <w:pPr>
        <w:jc w:val="both"/>
        <w:rPr>
          <w:sz w:val="22"/>
          <w:szCs w:val="22"/>
        </w:rPr>
      </w:pPr>
      <w:r w:rsidRPr="00384092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4B32C2DC" w14:textId="77777777" w:rsidR="00384092" w:rsidRDefault="00384092" w:rsidP="00384092">
      <w:pPr>
        <w:jc w:val="center"/>
        <w:rPr>
          <w:b/>
          <w:sz w:val="22"/>
          <w:szCs w:val="22"/>
        </w:rPr>
      </w:pPr>
    </w:p>
    <w:p w14:paraId="50D0E4B5" w14:textId="5A8B3D0A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 xml:space="preserve">§ </w:t>
      </w:r>
      <w:r w:rsidR="00C152A8">
        <w:rPr>
          <w:b/>
          <w:sz w:val="22"/>
          <w:szCs w:val="22"/>
        </w:rPr>
        <w:t>10</w:t>
      </w:r>
    </w:p>
    <w:p w14:paraId="78E2DA2D" w14:textId="77777777" w:rsidR="003C03BD" w:rsidRPr="00384092" w:rsidRDefault="003C03BD" w:rsidP="00384092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31D8FC2A" w14:textId="77777777" w:rsidR="003C03BD" w:rsidRPr="00384092" w:rsidRDefault="003C03BD" w:rsidP="00384092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14:paraId="6C4EAEFF" w14:textId="77777777" w:rsidR="003C03BD" w:rsidRPr="00384092" w:rsidRDefault="003C03BD" w:rsidP="00384092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14:paraId="219C6161" w14:textId="77777777" w:rsidR="003C03BD" w:rsidRPr="00384092" w:rsidRDefault="003C03BD" w:rsidP="00384092">
      <w:pPr>
        <w:numPr>
          <w:ilvl w:val="0"/>
          <w:numId w:val="27"/>
        </w:numPr>
        <w:tabs>
          <w:tab w:val="left" w:pos="360"/>
          <w:tab w:val="num" w:pos="426"/>
        </w:tabs>
        <w:ind w:left="425" w:hanging="425"/>
        <w:rPr>
          <w:color w:val="000000"/>
          <w:kern w:val="2"/>
          <w:sz w:val="22"/>
          <w:szCs w:val="22"/>
        </w:rPr>
      </w:pPr>
      <w:r w:rsidRPr="00384092">
        <w:rPr>
          <w:b/>
          <w:color w:val="000000"/>
          <w:kern w:val="2"/>
          <w:sz w:val="22"/>
          <w:szCs w:val="22"/>
        </w:rPr>
        <w:t>terminu realizacji przedmiotu zamówienia, gdy jest ona spowodowana</w:t>
      </w:r>
      <w:r w:rsidRPr="00384092">
        <w:rPr>
          <w:color w:val="000000"/>
          <w:kern w:val="2"/>
          <w:sz w:val="22"/>
          <w:szCs w:val="22"/>
        </w:rPr>
        <w:t>:</w:t>
      </w:r>
    </w:p>
    <w:p w14:paraId="075079B8" w14:textId="77777777" w:rsidR="003C03BD" w:rsidRPr="00384092" w:rsidRDefault="003C03BD" w:rsidP="00384092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355A3327" w14:textId="77777777" w:rsidR="003C03BD" w:rsidRPr="00384092" w:rsidRDefault="003C03BD" w:rsidP="00384092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 następstwem okoliczności leżących po stronie Zleceniodawcy lub przeszkodami dającymi się przypisać Zleceniodawcy, </w:t>
      </w:r>
    </w:p>
    <w:p w14:paraId="6069388E" w14:textId="77777777" w:rsidR="003C03BD" w:rsidRPr="00384092" w:rsidRDefault="003C03BD" w:rsidP="00384092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zamówienia;</w:t>
      </w:r>
    </w:p>
    <w:p w14:paraId="3FAB942D" w14:textId="77777777" w:rsidR="003C03BD" w:rsidRPr="00384092" w:rsidRDefault="003C03BD" w:rsidP="00384092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>b)</w:t>
      </w:r>
      <w:r w:rsidRPr="00384092">
        <w:rPr>
          <w:b/>
          <w:color w:val="000000"/>
          <w:kern w:val="2"/>
          <w:sz w:val="22"/>
          <w:szCs w:val="22"/>
        </w:rPr>
        <w:t xml:space="preserve"> wysokości wynagrodzenia w przypadku</w:t>
      </w:r>
      <w:r w:rsidRPr="00384092">
        <w:rPr>
          <w:color w:val="000000"/>
          <w:kern w:val="2"/>
          <w:sz w:val="22"/>
          <w:szCs w:val="22"/>
        </w:rPr>
        <w:t>:</w:t>
      </w:r>
    </w:p>
    <w:p w14:paraId="34604E1A" w14:textId="77777777" w:rsidR="003C03BD" w:rsidRPr="00384092" w:rsidRDefault="003C03BD" w:rsidP="00384092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2"/>
          <w:szCs w:val="22"/>
        </w:rPr>
      </w:pPr>
      <w:r w:rsidRPr="00384092">
        <w:rPr>
          <w:color w:val="000000"/>
          <w:kern w:val="2"/>
          <w:sz w:val="22"/>
          <w:szCs w:val="22"/>
        </w:rPr>
        <w:t xml:space="preserve">-    </w:t>
      </w:r>
      <w:r w:rsidRPr="00384092">
        <w:rPr>
          <w:color w:val="000000"/>
          <w:kern w:val="2"/>
          <w:sz w:val="22"/>
          <w:szCs w:val="22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6DA1076C" w14:textId="77777777" w:rsidR="003C03BD" w:rsidRPr="00384092" w:rsidRDefault="003C03BD" w:rsidP="00384092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2"/>
          <w:szCs w:val="22"/>
        </w:rPr>
      </w:pPr>
      <w:r w:rsidRPr="00384092">
        <w:rPr>
          <w:b/>
          <w:color w:val="000000"/>
          <w:kern w:val="2"/>
          <w:sz w:val="22"/>
          <w:szCs w:val="22"/>
        </w:rPr>
        <w:t xml:space="preserve">-    </w:t>
      </w:r>
      <w:r w:rsidRPr="00384092">
        <w:rPr>
          <w:b/>
          <w:color w:val="000000"/>
          <w:kern w:val="2"/>
          <w:sz w:val="22"/>
          <w:szCs w:val="22"/>
        </w:rPr>
        <w:tab/>
      </w:r>
      <w:r w:rsidRPr="00384092">
        <w:rPr>
          <w:color w:val="000000"/>
          <w:kern w:val="2"/>
          <w:sz w:val="22"/>
          <w:szCs w:val="22"/>
        </w:rPr>
        <w:t>ograniczenia zakresu prac objętych niniejszą umową w przypadku stwierdzenia braku konieczności wykonywania części zamówienia,</w:t>
      </w:r>
    </w:p>
    <w:p w14:paraId="55A69B1E" w14:textId="77777777" w:rsidR="003C03BD" w:rsidRPr="00384092" w:rsidRDefault="003C03BD" w:rsidP="00384092">
      <w:pPr>
        <w:numPr>
          <w:ilvl w:val="0"/>
          <w:numId w:val="21"/>
        </w:numPr>
        <w:tabs>
          <w:tab w:val="left" w:pos="360"/>
          <w:tab w:val="num" w:pos="426"/>
        </w:tabs>
        <w:ind w:left="425" w:hanging="425"/>
        <w:jc w:val="both"/>
        <w:rPr>
          <w:sz w:val="22"/>
          <w:szCs w:val="22"/>
        </w:rPr>
      </w:pPr>
      <w:r w:rsidRPr="00384092">
        <w:rPr>
          <w:sz w:val="22"/>
          <w:szCs w:val="22"/>
        </w:rPr>
        <w:lastRenderedPageBreak/>
        <w:t xml:space="preserve"> zmiany części zamówienia powierzonej podwykonawcy w przypadku,  gdy wprowadzenie nowego podwykonawcy zapewni lepszą realizację danej części zamówienia.</w:t>
      </w:r>
    </w:p>
    <w:p w14:paraId="7399A27D" w14:textId="2212547A" w:rsidR="003C03BD" w:rsidRPr="00384092" w:rsidRDefault="00C152A8" w:rsidP="00C152A8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4. </w:t>
      </w:r>
      <w:r w:rsidR="003C03BD" w:rsidRPr="00384092">
        <w:rPr>
          <w:color w:val="000000"/>
          <w:kern w:val="2"/>
          <w:sz w:val="22"/>
          <w:szCs w:val="22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7FB9862" w14:textId="77777777" w:rsidR="003C03BD" w:rsidRPr="00384092" w:rsidRDefault="003C03BD" w:rsidP="00384092">
      <w:pPr>
        <w:jc w:val="center"/>
        <w:rPr>
          <w:sz w:val="22"/>
          <w:szCs w:val="22"/>
        </w:rPr>
      </w:pPr>
    </w:p>
    <w:p w14:paraId="3A11D4EC" w14:textId="030267B1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</w:t>
      </w:r>
      <w:r w:rsidR="00C152A8">
        <w:rPr>
          <w:b/>
          <w:sz w:val="22"/>
          <w:szCs w:val="22"/>
        </w:rPr>
        <w:t>1</w:t>
      </w:r>
    </w:p>
    <w:p w14:paraId="59223C19" w14:textId="77777777" w:rsidR="003C03BD" w:rsidRPr="00384092" w:rsidRDefault="003C03BD" w:rsidP="00384092">
      <w:pPr>
        <w:rPr>
          <w:sz w:val="22"/>
          <w:szCs w:val="22"/>
        </w:rPr>
      </w:pPr>
      <w:r w:rsidRPr="00384092">
        <w:rPr>
          <w:sz w:val="22"/>
          <w:szCs w:val="22"/>
        </w:rPr>
        <w:t xml:space="preserve">Właściwym dla rozpoznania sporów wynikłych na tle realizacji niniejszej umowy jest sąd właściwy dla siedziby Zamawiającego. </w:t>
      </w:r>
    </w:p>
    <w:p w14:paraId="7F64803B" w14:textId="77777777" w:rsidR="00C152A8" w:rsidRDefault="00C152A8" w:rsidP="00384092">
      <w:pPr>
        <w:jc w:val="center"/>
        <w:rPr>
          <w:b/>
          <w:sz w:val="22"/>
          <w:szCs w:val="22"/>
        </w:rPr>
      </w:pPr>
    </w:p>
    <w:p w14:paraId="1168672C" w14:textId="4812416B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</w:t>
      </w:r>
      <w:r w:rsidR="00C152A8">
        <w:rPr>
          <w:b/>
          <w:sz w:val="22"/>
          <w:szCs w:val="22"/>
        </w:rPr>
        <w:t>2</w:t>
      </w:r>
    </w:p>
    <w:p w14:paraId="6D4ABF86" w14:textId="4D9859E2" w:rsidR="003C03BD" w:rsidRDefault="003C03BD" w:rsidP="00384092">
      <w:pPr>
        <w:rPr>
          <w:sz w:val="22"/>
          <w:szCs w:val="22"/>
        </w:rPr>
      </w:pPr>
      <w:r w:rsidRPr="00384092">
        <w:rPr>
          <w:sz w:val="22"/>
          <w:szCs w:val="22"/>
        </w:rPr>
        <w:t xml:space="preserve">W sprawach nie uregulowanych w niniejszej umowie stosuje się przepisy kodeksu cywilnego i ustawy – Prawo Zamówień Publicznych.    </w:t>
      </w:r>
    </w:p>
    <w:p w14:paraId="68BD1614" w14:textId="77777777" w:rsidR="00C152A8" w:rsidRPr="00384092" w:rsidRDefault="00C152A8" w:rsidP="00384092">
      <w:pPr>
        <w:rPr>
          <w:sz w:val="22"/>
          <w:szCs w:val="22"/>
        </w:rPr>
      </w:pPr>
    </w:p>
    <w:p w14:paraId="67A26EE3" w14:textId="0F4DB8D2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</w:t>
      </w:r>
      <w:r w:rsidR="00C152A8">
        <w:rPr>
          <w:b/>
          <w:sz w:val="22"/>
          <w:szCs w:val="22"/>
        </w:rPr>
        <w:t>3</w:t>
      </w:r>
    </w:p>
    <w:p w14:paraId="5D84FA5E" w14:textId="77777777" w:rsidR="003C03BD" w:rsidRPr="00384092" w:rsidRDefault="003C03BD" w:rsidP="00384092">
      <w:pPr>
        <w:rPr>
          <w:sz w:val="22"/>
          <w:szCs w:val="22"/>
        </w:rPr>
      </w:pPr>
      <w:r w:rsidRPr="00384092">
        <w:rPr>
          <w:sz w:val="22"/>
          <w:szCs w:val="22"/>
        </w:rPr>
        <w:t>Wszelkie załączniki stanowią integralną część niniejszej umowy.</w:t>
      </w:r>
    </w:p>
    <w:p w14:paraId="5185C44F" w14:textId="77777777" w:rsidR="003C03BD" w:rsidRPr="00384092" w:rsidRDefault="003C03BD" w:rsidP="00384092">
      <w:pPr>
        <w:rPr>
          <w:sz w:val="22"/>
          <w:szCs w:val="22"/>
        </w:rPr>
      </w:pPr>
    </w:p>
    <w:p w14:paraId="13C8F493" w14:textId="34AC10EE" w:rsidR="003C03BD" w:rsidRPr="00384092" w:rsidRDefault="003C03BD" w:rsidP="00384092">
      <w:pPr>
        <w:jc w:val="center"/>
        <w:rPr>
          <w:b/>
          <w:sz w:val="22"/>
          <w:szCs w:val="22"/>
        </w:rPr>
      </w:pPr>
      <w:r w:rsidRPr="00384092">
        <w:rPr>
          <w:b/>
          <w:sz w:val="22"/>
          <w:szCs w:val="22"/>
        </w:rPr>
        <w:t>§ 1</w:t>
      </w:r>
      <w:r w:rsidR="00C152A8">
        <w:rPr>
          <w:b/>
          <w:sz w:val="22"/>
          <w:szCs w:val="22"/>
        </w:rPr>
        <w:t>4</w:t>
      </w:r>
    </w:p>
    <w:p w14:paraId="1F5B7822" w14:textId="77777777" w:rsidR="003C03BD" w:rsidRPr="00384092" w:rsidRDefault="003C03BD" w:rsidP="00384092">
      <w:pPr>
        <w:rPr>
          <w:sz w:val="22"/>
          <w:szCs w:val="22"/>
        </w:rPr>
      </w:pPr>
      <w:r w:rsidRPr="00384092">
        <w:rPr>
          <w:sz w:val="22"/>
          <w:szCs w:val="22"/>
        </w:rPr>
        <w:t xml:space="preserve">Umowę sporządzono w 2 jednobrzmiących egzemplarzach po 1 dla każdej ze stron.   </w:t>
      </w:r>
    </w:p>
    <w:p w14:paraId="131C63D5" w14:textId="77777777" w:rsidR="003C03BD" w:rsidRPr="00384092" w:rsidRDefault="003C03BD" w:rsidP="00384092">
      <w:pPr>
        <w:rPr>
          <w:sz w:val="22"/>
          <w:szCs w:val="22"/>
        </w:rPr>
      </w:pPr>
    </w:p>
    <w:p w14:paraId="432E8DB0" w14:textId="77777777" w:rsidR="003C03BD" w:rsidRPr="00384092" w:rsidRDefault="003C03BD" w:rsidP="00384092">
      <w:pPr>
        <w:rPr>
          <w:sz w:val="22"/>
          <w:szCs w:val="22"/>
        </w:rPr>
      </w:pPr>
    </w:p>
    <w:p w14:paraId="6BFE7253" w14:textId="77777777" w:rsidR="003C03BD" w:rsidRPr="00384092" w:rsidRDefault="003C03BD" w:rsidP="00384092">
      <w:pPr>
        <w:rPr>
          <w:sz w:val="22"/>
          <w:szCs w:val="22"/>
        </w:rPr>
      </w:pPr>
    </w:p>
    <w:p w14:paraId="1B74CEBE" w14:textId="1F6904CC" w:rsidR="003C03BD" w:rsidRPr="00384092" w:rsidRDefault="003C03BD" w:rsidP="00384092">
      <w:pPr>
        <w:rPr>
          <w:b/>
          <w:bCs/>
          <w:sz w:val="22"/>
          <w:szCs w:val="22"/>
        </w:rPr>
      </w:pPr>
      <w:r w:rsidRPr="00384092">
        <w:rPr>
          <w:sz w:val="22"/>
          <w:szCs w:val="22"/>
        </w:rPr>
        <w:t xml:space="preserve">                             </w:t>
      </w:r>
      <w:r w:rsidRPr="00384092">
        <w:rPr>
          <w:b/>
          <w:bCs/>
          <w:sz w:val="22"/>
          <w:szCs w:val="22"/>
        </w:rPr>
        <w:t xml:space="preserve">Zamawiający              </w:t>
      </w:r>
      <w:r w:rsidR="00C152A8">
        <w:rPr>
          <w:b/>
          <w:bCs/>
          <w:sz w:val="22"/>
          <w:szCs w:val="22"/>
        </w:rPr>
        <w:t xml:space="preserve">       </w:t>
      </w:r>
      <w:r w:rsidRPr="00384092">
        <w:rPr>
          <w:b/>
          <w:bCs/>
          <w:sz w:val="22"/>
          <w:szCs w:val="22"/>
        </w:rPr>
        <w:t xml:space="preserve">                                                  Dostawca  </w:t>
      </w:r>
    </w:p>
    <w:p w14:paraId="6B2C1AC6" w14:textId="77777777" w:rsidR="003C03BD" w:rsidRPr="00384092" w:rsidRDefault="003C03BD" w:rsidP="00384092">
      <w:pPr>
        <w:rPr>
          <w:sz w:val="22"/>
          <w:szCs w:val="22"/>
        </w:rPr>
      </w:pPr>
    </w:p>
    <w:p w14:paraId="160C1046" w14:textId="77777777" w:rsidR="003C03BD" w:rsidRPr="00384092" w:rsidRDefault="003C03BD" w:rsidP="00384092">
      <w:pPr>
        <w:tabs>
          <w:tab w:val="left" w:pos="1550"/>
          <w:tab w:val="left" w:pos="7850"/>
        </w:tabs>
        <w:rPr>
          <w:sz w:val="22"/>
          <w:szCs w:val="22"/>
        </w:rPr>
      </w:pPr>
      <w:r w:rsidRPr="00384092">
        <w:rPr>
          <w:sz w:val="22"/>
          <w:szCs w:val="22"/>
        </w:rPr>
        <w:tab/>
        <w:t>…………………..                                                                  ……………</w:t>
      </w:r>
    </w:p>
    <w:p w14:paraId="67D90819" w14:textId="77777777" w:rsidR="003C03BD" w:rsidRPr="00384092" w:rsidRDefault="003C03BD" w:rsidP="00384092">
      <w:pPr>
        <w:tabs>
          <w:tab w:val="left" w:pos="1550"/>
          <w:tab w:val="left" w:pos="7850"/>
        </w:tabs>
        <w:rPr>
          <w:sz w:val="22"/>
          <w:szCs w:val="22"/>
        </w:rPr>
      </w:pPr>
      <w:r w:rsidRPr="00384092">
        <w:rPr>
          <w:sz w:val="22"/>
          <w:szCs w:val="22"/>
        </w:rPr>
        <w:t xml:space="preserve">                                      (data i podpis)                                                          (data i podpis)</w:t>
      </w:r>
    </w:p>
    <w:p w14:paraId="761FD954" w14:textId="77777777" w:rsidR="00384092" w:rsidRDefault="00384092" w:rsidP="00384092">
      <w:pPr>
        <w:pStyle w:val="Zwykytekst"/>
        <w:jc w:val="center"/>
        <w:rPr>
          <w:rFonts w:ascii="Times New Roman" w:hAnsi="Times New Roman" w:cs="Times New Roman"/>
          <w:sz w:val="22"/>
          <w:szCs w:val="22"/>
        </w:rPr>
      </w:pPr>
    </w:p>
    <w:p w14:paraId="65F1A5FD" w14:textId="77777777" w:rsidR="00384092" w:rsidRDefault="00384092" w:rsidP="00384092">
      <w:pPr>
        <w:pStyle w:val="Zwykytekst"/>
        <w:jc w:val="center"/>
        <w:rPr>
          <w:rFonts w:ascii="Times New Roman" w:hAnsi="Times New Roman" w:cs="Times New Roman"/>
          <w:sz w:val="22"/>
          <w:szCs w:val="22"/>
        </w:rPr>
      </w:pPr>
    </w:p>
    <w:p w14:paraId="0C18898B" w14:textId="4D84336C" w:rsidR="007007FD" w:rsidRDefault="00384092" w:rsidP="00384092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84092">
        <w:rPr>
          <w:rFonts w:ascii="Times New Roman" w:hAnsi="Times New Roman" w:cs="Times New Roman"/>
          <w:b/>
          <w:bCs/>
          <w:sz w:val="22"/>
          <w:szCs w:val="22"/>
        </w:rPr>
        <w:t>KONTRASYGNATA FINANSOWA</w:t>
      </w:r>
    </w:p>
    <w:p w14:paraId="63B588CE" w14:textId="464E271E" w:rsidR="009978CF" w:rsidRDefault="009978CF" w:rsidP="00384092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F3F9366" w14:textId="0506804F" w:rsidR="009978CF" w:rsidRDefault="009978CF" w:rsidP="00384092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D3255FB" w14:textId="6E1E58E7" w:rsidR="009978CF" w:rsidRDefault="009978CF" w:rsidP="009978C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0F197BD7" w14:textId="77777777" w:rsidR="009978CF" w:rsidRPr="001A7899" w:rsidRDefault="009978CF" w:rsidP="009978C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5FB0B21B" w14:textId="77777777" w:rsidR="009978CF" w:rsidRPr="001A7899" w:rsidRDefault="009978CF" w:rsidP="009978C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18ADAF32" w14:textId="77777777" w:rsidR="009978CF" w:rsidRPr="001A7899" w:rsidRDefault="009978CF" w:rsidP="009978CF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A26CE87" w14:textId="77777777" w:rsidR="009978CF" w:rsidRPr="001A7899" w:rsidRDefault="009978CF" w:rsidP="009978C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0487E14D" w14:textId="1D458736" w:rsidR="009978CF" w:rsidRPr="009978CF" w:rsidRDefault="009978CF" w:rsidP="009978C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6BDAF07B" w14:textId="77777777" w:rsidR="009978CF" w:rsidRPr="001A7899" w:rsidRDefault="009978CF" w:rsidP="009978C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94890A6" w14:textId="77777777" w:rsidR="009978CF" w:rsidRPr="001A7899" w:rsidRDefault="009978CF" w:rsidP="009978C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7FE214C8" w14:textId="77777777" w:rsidR="009978CF" w:rsidRPr="001A7899" w:rsidRDefault="009978CF" w:rsidP="009978C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1F442CC0" w14:textId="77777777" w:rsidR="009978CF" w:rsidRPr="001A7899" w:rsidRDefault="009978CF" w:rsidP="009978C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5759167" w14:textId="77777777" w:rsidR="009978CF" w:rsidRPr="001A7899" w:rsidRDefault="009978CF" w:rsidP="009978CF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5A57D31D" w14:textId="77777777" w:rsidR="009978CF" w:rsidRPr="001A7899" w:rsidRDefault="009978CF" w:rsidP="009978CF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764AF04D" w14:textId="77777777" w:rsidR="009978CF" w:rsidRPr="001A7899" w:rsidRDefault="009978CF" w:rsidP="009978CF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lastRenderedPageBreak/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33F1A1F9" w14:textId="77777777" w:rsidR="009978CF" w:rsidRPr="001A7899" w:rsidRDefault="009978CF" w:rsidP="009978CF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57DFABCA" w14:textId="77777777" w:rsidR="009978CF" w:rsidRPr="001A7899" w:rsidRDefault="009978CF" w:rsidP="009978CF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3ACE5886" w14:textId="77777777" w:rsidR="009978CF" w:rsidRPr="001A7899" w:rsidRDefault="009978CF" w:rsidP="009978CF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926D4FD" w14:textId="77777777" w:rsidR="009978CF" w:rsidRPr="001A7899" w:rsidRDefault="009978CF" w:rsidP="009978CF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6FE554C0" w14:textId="77777777" w:rsidR="009978CF" w:rsidRPr="001A7899" w:rsidRDefault="009978CF" w:rsidP="009978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BF13EF0" w14:textId="77777777" w:rsidR="009978CF" w:rsidRPr="001A7899" w:rsidRDefault="009978CF" w:rsidP="009978CF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978CF" w:rsidRPr="001A7899" w14:paraId="52F43F8F" w14:textId="77777777" w:rsidTr="006A74A0">
        <w:tc>
          <w:tcPr>
            <w:tcW w:w="4105" w:type="dxa"/>
            <w:shd w:val="clear" w:color="auto" w:fill="auto"/>
          </w:tcPr>
          <w:p w14:paraId="01085A54" w14:textId="77777777" w:rsidR="009978CF" w:rsidRPr="001A7899" w:rsidRDefault="009978CF" w:rsidP="006A74A0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87DF386" w14:textId="77777777" w:rsidR="009978CF" w:rsidRPr="001A7899" w:rsidRDefault="009978CF" w:rsidP="006A74A0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6574F86A" w14:textId="77777777" w:rsidR="009978CF" w:rsidRPr="00384092" w:rsidRDefault="009978CF" w:rsidP="00384092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GoBack"/>
      <w:bookmarkEnd w:id="0"/>
    </w:p>
    <w:sectPr w:rsidR="009978CF" w:rsidRPr="00384092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B2D47" w14:textId="77777777" w:rsidR="00B41D10" w:rsidRDefault="00B41D10">
      <w:r>
        <w:separator/>
      </w:r>
    </w:p>
  </w:endnote>
  <w:endnote w:type="continuationSeparator" w:id="0">
    <w:p w14:paraId="5D6A1E14" w14:textId="77777777" w:rsidR="00B41D10" w:rsidRDefault="00B41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1BC84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4927B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197764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6DAA3" w14:textId="77777777" w:rsidR="00B41D10" w:rsidRDefault="00B41D10">
      <w:r>
        <w:separator/>
      </w:r>
    </w:p>
  </w:footnote>
  <w:footnote w:type="continuationSeparator" w:id="0">
    <w:p w14:paraId="13FCDB91" w14:textId="77777777" w:rsidR="00B41D10" w:rsidRDefault="00B41D10">
      <w:r>
        <w:continuationSeparator/>
      </w:r>
    </w:p>
  </w:footnote>
  <w:footnote w:id="1">
    <w:p w14:paraId="4DA5C68D" w14:textId="77777777" w:rsidR="009978CF" w:rsidRPr="001A7899" w:rsidRDefault="009978CF" w:rsidP="009978C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6BBEF68C" w14:textId="77777777" w:rsidR="009978CF" w:rsidRPr="00011950" w:rsidRDefault="009978CF" w:rsidP="009978C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054535" w14:textId="77777777" w:rsidR="009978CF" w:rsidRPr="00011950" w:rsidRDefault="009978CF" w:rsidP="009978CF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3CCEE8" w14:textId="77777777" w:rsidR="009978CF" w:rsidRPr="00011950" w:rsidRDefault="009978CF" w:rsidP="009978CF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DA6D27" w14:textId="77777777" w:rsidR="009978CF" w:rsidRPr="00011950" w:rsidRDefault="009978CF" w:rsidP="009978CF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9A46F7" w14:textId="77777777" w:rsidR="009978CF" w:rsidRPr="00011950" w:rsidRDefault="009978CF" w:rsidP="009978CF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A12462" w14:textId="77777777" w:rsidR="009978CF" w:rsidRPr="00011950" w:rsidRDefault="009978CF" w:rsidP="009978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FD9559" w14:textId="77777777" w:rsidR="009978CF" w:rsidRPr="00011950" w:rsidRDefault="009978CF" w:rsidP="009978C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0A5757B2" w14:textId="77777777" w:rsidR="009978CF" w:rsidRPr="00011950" w:rsidRDefault="009978CF" w:rsidP="009978C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CBEB67" w14:textId="77777777" w:rsidR="009978CF" w:rsidRPr="00011950" w:rsidRDefault="009978CF" w:rsidP="009978C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12C0E8" w14:textId="77777777" w:rsidR="009978CF" w:rsidRPr="00011950" w:rsidRDefault="009978CF" w:rsidP="009978C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7F7319" w14:textId="77777777" w:rsidR="009978CF" w:rsidRPr="00011950" w:rsidRDefault="009978CF" w:rsidP="009978C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F78B9" w14:textId="77777777" w:rsidR="009978CF" w:rsidRPr="005F4BFA" w:rsidRDefault="009978CF" w:rsidP="009978C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277279A" w14:textId="77777777" w:rsidR="009978CF" w:rsidRPr="001A7899" w:rsidRDefault="009978CF" w:rsidP="009978C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303702FB" w14:textId="77777777" w:rsidR="009978CF" w:rsidRPr="001A7899" w:rsidRDefault="009978CF" w:rsidP="009978C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 w:rsidRPr="001A7899">
        <w:rPr>
          <w:rFonts w:ascii="Verdana" w:hAnsi="Verdana"/>
          <w:sz w:val="16"/>
          <w:szCs w:val="16"/>
        </w:rPr>
        <w:t>Sint</w:t>
      </w:r>
      <w:proofErr w:type="spellEnd"/>
      <w:r w:rsidRPr="001A7899">
        <w:rPr>
          <w:rFonts w:ascii="Verdana" w:hAnsi="Verdana"/>
          <w:sz w:val="16"/>
          <w:szCs w:val="16"/>
        </w:rPr>
        <w:t xml:space="preserve">-Maarten, </w:t>
      </w:r>
      <w:proofErr w:type="spellStart"/>
      <w:r w:rsidRPr="001A7899">
        <w:rPr>
          <w:rFonts w:ascii="Verdana" w:hAnsi="Verdana"/>
          <w:sz w:val="16"/>
          <w:szCs w:val="16"/>
        </w:rPr>
        <w:t>Curaçao</w:t>
      </w:r>
      <w:proofErr w:type="spellEnd"/>
      <w:r w:rsidRPr="001A7899">
        <w:rPr>
          <w:rFonts w:ascii="Verdana" w:hAnsi="Verdana"/>
          <w:sz w:val="16"/>
          <w:szCs w:val="16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497A2E54" w14:textId="77777777" w:rsidR="009978CF" w:rsidRPr="001A7899" w:rsidRDefault="009978CF" w:rsidP="009978C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F502082" w14:textId="77777777" w:rsidR="009978CF" w:rsidRPr="001A7899" w:rsidRDefault="009978CF" w:rsidP="009978CF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6FFC0CD1" w14:textId="77777777" w:rsidR="009978CF" w:rsidRPr="001A7899" w:rsidRDefault="009978CF" w:rsidP="009978CF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338495DA" w14:textId="77777777" w:rsidR="009978CF" w:rsidRPr="001A7899" w:rsidRDefault="009978CF" w:rsidP="009978CF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075A3A4" w14:textId="77777777" w:rsidR="009978CF" w:rsidRPr="001A7899" w:rsidRDefault="009978CF" w:rsidP="009978C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3C137D15" w14:textId="77777777" w:rsidR="009978CF" w:rsidRPr="001A7899" w:rsidRDefault="009978CF" w:rsidP="009978C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2B25270" w14:textId="77777777" w:rsidR="009978CF" w:rsidRPr="001A7899" w:rsidRDefault="009978CF" w:rsidP="009978CF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1E1186C1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216B5B74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2EA0339A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52E87934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3B7EAD10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05C20B3E" w14:textId="77777777" w:rsidR="009978CF" w:rsidRPr="001A7899" w:rsidRDefault="009978CF" w:rsidP="009978C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036077E" w14:textId="77777777" w:rsidR="009978CF" w:rsidRPr="001A7899" w:rsidRDefault="009978CF" w:rsidP="009978C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33CA2891" w14:textId="77777777" w:rsidR="009978CF" w:rsidRPr="001A7899" w:rsidRDefault="009978CF" w:rsidP="009978C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24296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880F2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67C90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D098F558"/>
    <w:lvl w:ilvl="0" w:tplc="D3E44DE8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7"/>
  </w:num>
  <w:num w:numId="3">
    <w:abstractNumId w:val="4"/>
  </w:num>
  <w:num w:numId="4">
    <w:abstractNumId w:val="18"/>
  </w:num>
  <w:num w:numId="5">
    <w:abstractNumId w:val="21"/>
  </w:num>
  <w:num w:numId="6">
    <w:abstractNumId w:val="17"/>
  </w:num>
  <w:num w:numId="7">
    <w:abstractNumId w:val="24"/>
  </w:num>
  <w:num w:numId="8">
    <w:abstractNumId w:val="19"/>
  </w:num>
  <w:num w:numId="9">
    <w:abstractNumId w:val="3"/>
  </w:num>
  <w:num w:numId="10">
    <w:abstractNumId w:val="12"/>
  </w:num>
  <w:num w:numId="11">
    <w:abstractNumId w:val="8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6"/>
  </w:num>
  <w:num w:numId="16">
    <w:abstractNumId w:val="23"/>
  </w:num>
  <w:num w:numId="17">
    <w:abstractNumId w:val="0"/>
  </w:num>
  <w:num w:numId="18">
    <w:abstractNumId w:val="10"/>
  </w:num>
  <w:num w:numId="19">
    <w:abstractNumId w:val="15"/>
  </w:num>
  <w:num w:numId="20">
    <w:abstractNumId w:val="25"/>
  </w:num>
  <w:num w:numId="21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2"/>
  </w:num>
  <w:num w:numId="30">
    <w:abstractNumId w:val="7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693"/>
    <w:rsid w:val="000B6493"/>
    <w:rsid w:val="000E6EAF"/>
    <w:rsid w:val="001836C1"/>
    <w:rsid w:val="001B682A"/>
    <w:rsid w:val="002D5E0A"/>
    <w:rsid w:val="00384092"/>
    <w:rsid w:val="003C03BD"/>
    <w:rsid w:val="00414FF4"/>
    <w:rsid w:val="00446B8D"/>
    <w:rsid w:val="00451B18"/>
    <w:rsid w:val="004973AF"/>
    <w:rsid w:val="004A0F0D"/>
    <w:rsid w:val="004B08EB"/>
    <w:rsid w:val="004C1054"/>
    <w:rsid w:val="00502867"/>
    <w:rsid w:val="0050385D"/>
    <w:rsid w:val="005D69AA"/>
    <w:rsid w:val="00691104"/>
    <w:rsid w:val="006D0F7E"/>
    <w:rsid w:val="007007FD"/>
    <w:rsid w:val="007613A2"/>
    <w:rsid w:val="00774622"/>
    <w:rsid w:val="007858A8"/>
    <w:rsid w:val="00812693"/>
    <w:rsid w:val="0085299B"/>
    <w:rsid w:val="00892E0C"/>
    <w:rsid w:val="008C634A"/>
    <w:rsid w:val="00976B68"/>
    <w:rsid w:val="009978CF"/>
    <w:rsid w:val="009D554D"/>
    <w:rsid w:val="00A326F9"/>
    <w:rsid w:val="00A82F98"/>
    <w:rsid w:val="00AE506E"/>
    <w:rsid w:val="00AF42D3"/>
    <w:rsid w:val="00B41D10"/>
    <w:rsid w:val="00B46AF2"/>
    <w:rsid w:val="00B75500"/>
    <w:rsid w:val="00B8264E"/>
    <w:rsid w:val="00B93047"/>
    <w:rsid w:val="00C152A8"/>
    <w:rsid w:val="00C52F10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C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5343E"/>
  <w15:docId w15:val="{0B1DBEE4-9D0D-4E02-B559-900C0C6B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C03BD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9978C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9978C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978CF"/>
  </w:style>
  <w:style w:type="character" w:styleId="Odwoanieprzypisudolnego">
    <w:name w:val="footnote reference"/>
    <w:uiPriority w:val="99"/>
    <w:semiHidden/>
    <w:rsid w:val="009978CF"/>
    <w:rPr>
      <w:vertAlign w:val="superscript"/>
    </w:rPr>
  </w:style>
  <w:style w:type="character" w:customStyle="1" w:styleId="ZwykytekstZnak">
    <w:name w:val="Zwykły tekst Znak"/>
    <w:link w:val="Zwykytekst"/>
    <w:rsid w:val="009978CF"/>
    <w:rPr>
      <w:rFonts w:ascii="Courier New" w:hAnsi="Courier New" w:cs="Courier New"/>
    </w:rPr>
  </w:style>
  <w:style w:type="paragraph" w:customStyle="1" w:styleId="paragraph">
    <w:name w:val="paragraph"/>
    <w:basedOn w:val="Normalny"/>
    <w:rsid w:val="009978C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9978CF"/>
  </w:style>
  <w:style w:type="character" w:customStyle="1" w:styleId="eop">
    <w:name w:val="eop"/>
    <w:basedOn w:val="Domylnaczcionkaakapitu"/>
    <w:rsid w:val="00997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5F231-9F95-44B8-B6FA-605F9D0F2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1622</Words>
  <Characters>10966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Michał Długoń</cp:lastModifiedBy>
  <cp:revision>2</cp:revision>
  <cp:lastPrinted>2021-12-16T10:37:00Z</cp:lastPrinted>
  <dcterms:created xsi:type="dcterms:W3CDTF">2022-12-20T12:58:00Z</dcterms:created>
  <dcterms:modified xsi:type="dcterms:W3CDTF">2022-12-20T12:58:00Z</dcterms:modified>
</cp:coreProperties>
</file>